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762A" w14:textId="226A4ED5" w:rsidR="00CE11CB" w:rsidRPr="008228E2" w:rsidRDefault="00CE11CB" w:rsidP="00402050">
      <w:pPr>
        <w:rPr>
          <w:bCs/>
          <w:noProof/>
          <w:lang w:val="en-GB" w:eastAsia="en-GB"/>
        </w:rPr>
        <w:sectPr w:rsidR="00CE11CB" w:rsidRPr="008228E2" w:rsidSect="00CE11CB">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86912" behindDoc="0" locked="0" layoutInCell="1" allowOverlap="1" wp14:anchorId="1EC037E4" wp14:editId="7A1F1F50">
            <wp:simplePos x="0" y="0"/>
            <wp:positionH relativeFrom="page">
              <wp:posOffset>0</wp:posOffset>
            </wp:positionH>
            <wp:positionV relativeFrom="page">
              <wp:posOffset>0</wp:posOffset>
            </wp:positionV>
            <wp:extent cx="10686415" cy="7600950"/>
            <wp:effectExtent l="0" t="0" r="635" b="0"/>
            <wp:wrapNone/>
            <wp:docPr id="223385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85322" name=""/>
                    <pic:cNvPicPr/>
                  </pic:nvPicPr>
                  <pic:blipFill>
                    <a:blip r:embed="rId8">
                      <a:extLst>
                        <a:ext uri="{28A0092B-C50C-407E-A947-70E740481C1C}">
                          <a14:useLocalDpi xmlns:a14="http://schemas.microsoft.com/office/drawing/2010/main" val="0"/>
                        </a:ext>
                      </a:extLst>
                    </a:blip>
                    <a:srcRect l="3133" r="3133"/>
                    <a:stretch>
                      <a:fillRect/>
                    </a:stretch>
                  </pic:blipFill>
                  <pic:spPr>
                    <a:xfrm>
                      <a:off x="0" y="0"/>
                      <a:ext cx="10686415" cy="7600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67456" behindDoc="0" locked="0" layoutInCell="1" allowOverlap="1" wp14:anchorId="7F22B5E7" wp14:editId="71A95501">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62336" behindDoc="0" locked="0" layoutInCell="1" allowOverlap="1" wp14:anchorId="082EEB65" wp14:editId="0B09480D">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69FC" w14:textId="77777777" w:rsidR="00CE11CB" w:rsidRDefault="00CE11CB" w:rsidP="00734717">
                            <w:pPr>
                              <w:jc w:val="right"/>
                              <w:rPr>
                                <w:rFonts w:ascii="Helvetica 45 Light" w:hAnsi="Helvetica 45 Light" w:cs="Arial"/>
                                <w:color w:val="FFFFFF"/>
                                <w:sz w:val="70"/>
                                <w:szCs w:val="70"/>
                                <w:lang w:val="en-GB" w:eastAsia="en-GB"/>
                              </w:rPr>
                            </w:pPr>
                            <w:r w:rsidRPr="007033CA">
                              <w:rPr>
                                <w:rFonts w:ascii="Helvetica 45 Light" w:hAnsi="Helvetica 45 Light" w:cs="Arial"/>
                                <w:noProof/>
                                <w:color w:val="FFFFFF"/>
                                <w:sz w:val="70"/>
                                <w:szCs w:val="70"/>
                                <w:lang w:val="en-GB" w:eastAsia="en-GB"/>
                              </w:rPr>
                              <w:t>Summerleys  Road</w:t>
                            </w:r>
                          </w:p>
                          <w:p w14:paraId="6062D950" w14:textId="77777777" w:rsidR="00CE11CB" w:rsidRPr="00DD1EA7" w:rsidRDefault="00CE11CB" w:rsidP="00734717">
                            <w:pPr>
                              <w:jc w:val="right"/>
                              <w:rPr>
                                <w:rFonts w:ascii="Helvetica 45 Light" w:hAnsi="Helvetica 45 Light"/>
                                <w:color w:val="FFFFFF"/>
                                <w:sz w:val="40"/>
                                <w:szCs w:val="40"/>
                              </w:rPr>
                            </w:pPr>
                            <w:r w:rsidRPr="007033CA">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EEB65"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4C0469FC" w14:textId="77777777" w:rsidR="00CE11CB" w:rsidRDefault="00CE11CB" w:rsidP="00734717">
                      <w:pPr>
                        <w:jc w:val="right"/>
                        <w:rPr>
                          <w:rFonts w:ascii="Helvetica 45 Light" w:hAnsi="Helvetica 45 Light" w:cs="Arial"/>
                          <w:color w:val="FFFFFF"/>
                          <w:sz w:val="70"/>
                          <w:szCs w:val="70"/>
                          <w:lang w:val="en-GB" w:eastAsia="en-GB"/>
                        </w:rPr>
                      </w:pPr>
                      <w:r w:rsidRPr="007033CA">
                        <w:rPr>
                          <w:rFonts w:ascii="Helvetica 45 Light" w:hAnsi="Helvetica 45 Light" w:cs="Arial"/>
                          <w:noProof/>
                          <w:color w:val="FFFFFF"/>
                          <w:sz w:val="70"/>
                          <w:szCs w:val="70"/>
                          <w:lang w:val="en-GB" w:eastAsia="en-GB"/>
                        </w:rPr>
                        <w:t>Summerleys  Road</w:t>
                      </w:r>
                    </w:p>
                    <w:p w14:paraId="6062D950" w14:textId="77777777" w:rsidR="00CE11CB" w:rsidRPr="00DD1EA7" w:rsidRDefault="00CE11CB" w:rsidP="00734717">
                      <w:pPr>
                        <w:jc w:val="right"/>
                        <w:rPr>
                          <w:rFonts w:ascii="Helvetica 45 Light" w:hAnsi="Helvetica 45 Light"/>
                          <w:color w:val="FFFFFF"/>
                          <w:sz w:val="40"/>
                          <w:szCs w:val="40"/>
                        </w:rPr>
                      </w:pPr>
                      <w:r w:rsidRPr="007033CA">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4DB8FF0D" w14:textId="2B8F98F7" w:rsidR="00CE11CB" w:rsidRDefault="00CE11CB" w:rsidP="00402050">
      <w:pPr>
        <w:sectPr w:rsidR="00CE11CB"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89984" behindDoc="0" locked="0" layoutInCell="1" allowOverlap="1" wp14:anchorId="02F19D36" wp14:editId="13BDEF16">
            <wp:simplePos x="0" y="0"/>
            <wp:positionH relativeFrom="page">
              <wp:posOffset>3790950</wp:posOffset>
            </wp:positionH>
            <wp:positionV relativeFrom="page">
              <wp:posOffset>256540</wp:posOffset>
            </wp:positionV>
            <wp:extent cx="6648450" cy="4772025"/>
            <wp:effectExtent l="0" t="0" r="0" b="9525"/>
            <wp:wrapNone/>
            <wp:docPr id="1857108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08520" name=""/>
                    <pic:cNvPicPr/>
                  </pic:nvPicPr>
                  <pic:blipFill>
                    <a:blip r:embed="rId12" cstate="print">
                      <a:extLst>
                        <a:ext uri="{28A0092B-C50C-407E-A947-70E740481C1C}">
                          <a14:useLocalDpi xmlns:a14="http://schemas.microsoft.com/office/drawing/2010/main" val="0"/>
                        </a:ext>
                      </a:extLst>
                    </a:blip>
                    <a:srcRect l="3557" r="3557"/>
                    <a:stretch>
                      <a:fillRect/>
                    </a:stretch>
                  </pic:blipFill>
                  <pic:spPr>
                    <a:xfrm>
                      <a:off x="0" y="0"/>
                      <a:ext cx="6648450" cy="47720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5888" behindDoc="0" locked="0" layoutInCell="1" allowOverlap="1" wp14:anchorId="4864914A" wp14:editId="316C58BE">
            <wp:simplePos x="0" y="0"/>
            <wp:positionH relativeFrom="page">
              <wp:posOffset>7219950</wp:posOffset>
            </wp:positionH>
            <wp:positionV relativeFrom="page">
              <wp:posOffset>5067300</wp:posOffset>
            </wp:positionV>
            <wp:extent cx="3218815" cy="2343150"/>
            <wp:effectExtent l="0" t="0" r="635" b="0"/>
            <wp:wrapNone/>
            <wp:docPr id="1978134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34947" name=""/>
                    <pic:cNvPicPr/>
                  </pic:nvPicPr>
                  <pic:blipFill>
                    <a:blip r:embed="rId13" cstate="print">
                      <a:extLst>
                        <a:ext uri="{28A0092B-C50C-407E-A947-70E740481C1C}">
                          <a14:useLocalDpi xmlns:a14="http://schemas.microsoft.com/office/drawing/2010/main" val="0"/>
                        </a:ext>
                      </a:extLst>
                    </a:blip>
                    <a:srcRect l="4201" r="4201"/>
                    <a:stretch>
                      <a:fillRect/>
                    </a:stretch>
                  </pic:blipFill>
                  <pic:spPr>
                    <a:xfrm>
                      <a:off x="0" y="0"/>
                      <a:ext cx="3218815" cy="2343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56032174" wp14:editId="7984BE98">
            <wp:simplePos x="0" y="0"/>
            <wp:positionH relativeFrom="page">
              <wp:posOffset>3810000</wp:posOffset>
            </wp:positionH>
            <wp:positionV relativeFrom="page">
              <wp:posOffset>5057775</wp:posOffset>
            </wp:positionV>
            <wp:extent cx="3361690" cy="2362200"/>
            <wp:effectExtent l="0" t="0" r="0" b="0"/>
            <wp:wrapNone/>
            <wp:docPr id="151097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72955" name=""/>
                    <pic:cNvPicPr/>
                  </pic:nvPicPr>
                  <pic:blipFill>
                    <a:blip r:embed="rId14" cstate="print">
                      <a:extLst>
                        <a:ext uri="{28A0092B-C50C-407E-A947-70E740481C1C}">
                          <a14:useLocalDpi xmlns:a14="http://schemas.microsoft.com/office/drawing/2010/main" val="0"/>
                        </a:ext>
                      </a:extLst>
                    </a:blip>
                    <a:srcRect l="2554" r="2554"/>
                    <a:stretch>
                      <a:fillRect/>
                    </a:stretch>
                  </pic:blipFill>
                  <pic:spPr>
                    <a:xfrm>
                      <a:off x="0" y="0"/>
                      <a:ext cx="3361690" cy="23622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7BA8DEEC" wp14:editId="187CF46E">
                <wp:simplePos x="0" y="0"/>
                <wp:positionH relativeFrom="page">
                  <wp:posOffset>360680</wp:posOffset>
                </wp:positionH>
                <wp:positionV relativeFrom="page">
                  <wp:posOffset>360045</wp:posOffset>
                </wp:positionV>
                <wp:extent cx="3060065" cy="6875780"/>
                <wp:effectExtent l="0" t="0" r="0" b="3175"/>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3E9D626" w14:textId="77777777" w:rsidR="00CE11CB" w:rsidRPr="00734717" w:rsidRDefault="00CE11CB" w:rsidP="00595920">
                            <w:pPr>
                              <w:rPr>
                                <w:rFonts w:ascii="Helvetica 45 Light" w:hAnsi="Helvetica 45 Light" w:cs="MyriadPro-Bold"/>
                                <w:bCs/>
                                <w:color w:val="EC008C"/>
                                <w:sz w:val="20"/>
                                <w:szCs w:val="20"/>
                              </w:rPr>
                            </w:pPr>
                            <w:r w:rsidRPr="007033CA">
                              <w:rPr>
                                <w:rFonts w:ascii="Helvetica 45 Light" w:hAnsi="Helvetica 45 Light" w:cs="MyriadPro-Bold"/>
                                <w:bCs/>
                                <w:noProof/>
                                <w:color w:val="EC008C"/>
                                <w:sz w:val="40"/>
                                <w:szCs w:val="40"/>
                              </w:rPr>
                              <w:t>Summerleys  Road</w:t>
                            </w:r>
                            <w:r>
                              <w:rPr>
                                <w:rFonts w:ascii="Helvetica 45 Light" w:hAnsi="Helvetica 45 Light" w:cs="MyriadPro-Bold"/>
                                <w:bCs/>
                                <w:color w:val="EC008C"/>
                                <w:sz w:val="40"/>
                                <w:szCs w:val="40"/>
                              </w:rPr>
                              <w:t xml:space="preserve">, </w:t>
                            </w:r>
                            <w:r w:rsidRPr="007033CA">
                              <w:rPr>
                                <w:rFonts w:ascii="Helvetica 45 Light" w:hAnsi="Helvetica 45 Light" w:cs="MyriadPro-Bold"/>
                                <w:bCs/>
                                <w:noProof/>
                                <w:color w:val="EC008C"/>
                                <w:sz w:val="40"/>
                                <w:szCs w:val="40"/>
                              </w:rPr>
                              <w:t>Princes Risborough</w:t>
                            </w:r>
                          </w:p>
                          <w:p w14:paraId="2CC93D95" w14:textId="77777777" w:rsidR="00CE11CB" w:rsidRPr="00734717" w:rsidRDefault="00CE11CB" w:rsidP="00734717">
                            <w:pPr>
                              <w:rPr>
                                <w:rFonts w:ascii="Helvetica 45 Light" w:hAnsi="Helvetica 45 Light" w:cs="MyriadPro-Bold"/>
                                <w:bCs/>
                                <w:color w:val="EC008C"/>
                                <w:sz w:val="20"/>
                                <w:szCs w:val="20"/>
                              </w:rPr>
                            </w:pPr>
                            <w:r w:rsidRPr="007033CA">
                              <w:rPr>
                                <w:rFonts w:ascii="Helvetica 45 Light" w:hAnsi="Helvetica 45 Light" w:cs="MyriadPro-Bold"/>
                                <w:bCs/>
                                <w:noProof/>
                                <w:color w:val="EC008C"/>
                                <w:sz w:val="36"/>
                                <w:szCs w:val="36"/>
                              </w:rPr>
                              <w:t>£850</w:t>
                            </w:r>
                          </w:p>
                          <w:p w14:paraId="3F4C456F"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A one bedroom ground floor apartment which  is situated just outside the town centre and within a short walk of the High Street and mainline train station. The property comprises:-</w:t>
                            </w:r>
                          </w:p>
                          <w:p w14:paraId="6C109807" w14:textId="77777777" w:rsidR="00CE11CB" w:rsidRPr="007033CA" w:rsidRDefault="00CE11CB" w:rsidP="00C15906">
                            <w:pPr>
                              <w:pStyle w:val="descF11"/>
                              <w:rPr>
                                <w:rFonts w:ascii="Helvetica 45 Light" w:hAnsi="Helvetica 45 Light"/>
                                <w:noProof/>
                                <w:color w:val="808080"/>
                                <w:sz w:val="22"/>
                              </w:rPr>
                            </w:pPr>
                          </w:p>
                          <w:p w14:paraId="53A5232D"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Entrance hall</w:t>
                            </w:r>
                          </w:p>
                          <w:p w14:paraId="01435F13"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Kitchen with appliances</w:t>
                            </w:r>
                          </w:p>
                          <w:p w14:paraId="10A31AB2"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Lounge/dining room</w:t>
                            </w:r>
                          </w:p>
                          <w:p w14:paraId="5C43DA62"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Double bedroom</w:t>
                            </w:r>
                          </w:p>
                          <w:p w14:paraId="321DBE07"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Bathroom with shower over bath</w:t>
                            </w:r>
                          </w:p>
                          <w:p w14:paraId="3A0FDB39" w14:textId="77777777" w:rsidR="00CE11CB" w:rsidRPr="007033CA" w:rsidRDefault="00CE11CB" w:rsidP="00C15906">
                            <w:pPr>
                              <w:pStyle w:val="descF11"/>
                              <w:rPr>
                                <w:rFonts w:ascii="Helvetica 45 Light" w:hAnsi="Helvetica 45 Light"/>
                                <w:noProof/>
                                <w:color w:val="808080"/>
                                <w:sz w:val="22"/>
                              </w:rPr>
                            </w:pPr>
                          </w:p>
                          <w:p w14:paraId="0D59FAE4"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The property also benefits from communal gardens and residents off street parking.</w:t>
                            </w:r>
                          </w:p>
                          <w:p w14:paraId="4FFAC6DB" w14:textId="77777777" w:rsidR="00CE11CB" w:rsidRPr="007033CA" w:rsidRDefault="00CE11CB" w:rsidP="00C15906">
                            <w:pPr>
                              <w:pStyle w:val="descF11"/>
                              <w:rPr>
                                <w:rFonts w:ascii="Helvetica 45 Light" w:hAnsi="Helvetica 45 Light"/>
                                <w:noProof/>
                                <w:color w:val="808080"/>
                                <w:sz w:val="22"/>
                              </w:rPr>
                            </w:pPr>
                          </w:p>
                          <w:p w14:paraId="62ABAB14"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ECF1134" w14:textId="77777777" w:rsidR="00CE11CB" w:rsidRPr="00CC38E4" w:rsidRDefault="00CE11CB" w:rsidP="00E752A6">
                            <w:pPr>
                              <w:pStyle w:val="descF11"/>
                              <w:jc w:val="left"/>
                              <w:rPr>
                                <w:rFonts w:ascii="Helvetica 45 Light" w:hAnsi="Helvetica 45 Light"/>
                                <w:color w:val="808080"/>
                                <w:sz w:val="22"/>
                              </w:rPr>
                            </w:pPr>
                            <w:r w:rsidRPr="007033CA">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- 35 minutes) and the Midlands.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DEEC" id="Text Box 187" o:spid="_x0000_s1027" type="#_x0000_t202" style="position:absolute;margin-left:28.4pt;margin-top:28.35pt;width:240.95pt;height:54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" filled="f" stroked="f">
                <v:textbox style="mso-next-textbox:#Text Box 180" inset="0,0,0,0">
                  <w:txbxContent>
                    <w:p w14:paraId="33E9D626" w14:textId="77777777" w:rsidR="00CE11CB" w:rsidRPr="00734717" w:rsidRDefault="00CE11CB" w:rsidP="00595920">
                      <w:pPr>
                        <w:rPr>
                          <w:rFonts w:ascii="Helvetica 45 Light" w:hAnsi="Helvetica 45 Light" w:cs="MyriadPro-Bold"/>
                          <w:bCs/>
                          <w:color w:val="EC008C"/>
                          <w:sz w:val="20"/>
                          <w:szCs w:val="20"/>
                        </w:rPr>
                      </w:pPr>
                      <w:r w:rsidRPr="007033CA">
                        <w:rPr>
                          <w:rFonts w:ascii="Helvetica 45 Light" w:hAnsi="Helvetica 45 Light" w:cs="MyriadPro-Bold"/>
                          <w:bCs/>
                          <w:noProof/>
                          <w:color w:val="EC008C"/>
                          <w:sz w:val="40"/>
                          <w:szCs w:val="40"/>
                        </w:rPr>
                        <w:t>Summerleys  Road</w:t>
                      </w:r>
                      <w:r>
                        <w:rPr>
                          <w:rFonts w:ascii="Helvetica 45 Light" w:hAnsi="Helvetica 45 Light" w:cs="MyriadPro-Bold"/>
                          <w:bCs/>
                          <w:color w:val="EC008C"/>
                          <w:sz w:val="40"/>
                          <w:szCs w:val="40"/>
                        </w:rPr>
                        <w:t xml:space="preserve">, </w:t>
                      </w:r>
                      <w:r w:rsidRPr="007033CA">
                        <w:rPr>
                          <w:rFonts w:ascii="Helvetica 45 Light" w:hAnsi="Helvetica 45 Light" w:cs="MyriadPro-Bold"/>
                          <w:bCs/>
                          <w:noProof/>
                          <w:color w:val="EC008C"/>
                          <w:sz w:val="40"/>
                          <w:szCs w:val="40"/>
                        </w:rPr>
                        <w:t>Princes Risborough</w:t>
                      </w:r>
                    </w:p>
                    <w:p w14:paraId="2CC93D95" w14:textId="77777777" w:rsidR="00CE11CB" w:rsidRPr="00734717" w:rsidRDefault="00CE11CB" w:rsidP="00734717">
                      <w:pPr>
                        <w:rPr>
                          <w:rFonts w:ascii="Helvetica 45 Light" w:hAnsi="Helvetica 45 Light" w:cs="MyriadPro-Bold"/>
                          <w:bCs/>
                          <w:color w:val="EC008C"/>
                          <w:sz w:val="20"/>
                          <w:szCs w:val="20"/>
                        </w:rPr>
                      </w:pPr>
                      <w:r w:rsidRPr="007033CA">
                        <w:rPr>
                          <w:rFonts w:ascii="Helvetica 45 Light" w:hAnsi="Helvetica 45 Light" w:cs="MyriadPro-Bold"/>
                          <w:bCs/>
                          <w:noProof/>
                          <w:color w:val="EC008C"/>
                          <w:sz w:val="36"/>
                          <w:szCs w:val="36"/>
                        </w:rPr>
                        <w:t>£850</w:t>
                      </w:r>
                    </w:p>
                    <w:p w14:paraId="3F4C456F"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A one bedroom ground floor apartment which  is situated just outside the town centre and within a short walk of the High Street and mainline train station. The property comprises:-</w:t>
                      </w:r>
                    </w:p>
                    <w:p w14:paraId="6C109807" w14:textId="77777777" w:rsidR="00CE11CB" w:rsidRPr="007033CA" w:rsidRDefault="00CE11CB" w:rsidP="00C15906">
                      <w:pPr>
                        <w:pStyle w:val="descF11"/>
                        <w:rPr>
                          <w:rFonts w:ascii="Helvetica 45 Light" w:hAnsi="Helvetica 45 Light"/>
                          <w:noProof/>
                          <w:color w:val="808080"/>
                          <w:sz w:val="22"/>
                        </w:rPr>
                      </w:pPr>
                    </w:p>
                    <w:p w14:paraId="53A5232D"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Entrance hall</w:t>
                      </w:r>
                    </w:p>
                    <w:p w14:paraId="01435F13"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Kitchen with appliances</w:t>
                      </w:r>
                    </w:p>
                    <w:p w14:paraId="10A31AB2"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Lounge/dining room</w:t>
                      </w:r>
                    </w:p>
                    <w:p w14:paraId="5C43DA62"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Double bedroom</w:t>
                      </w:r>
                    </w:p>
                    <w:p w14:paraId="321DBE07"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Bathroom with shower over bath</w:t>
                      </w:r>
                    </w:p>
                    <w:p w14:paraId="3A0FDB39" w14:textId="77777777" w:rsidR="00CE11CB" w:rsidRPr="007033CA" w:rsidRDefault="00CE11CB" w:rsidP="00C15906">
                      <w:pPr>
                        <w:pStyle w:val="descF11"/>
                        <w:rPr>
                          <w:rFonts w:ascii="Helvetica 45 Light" w:hAnsi="Helvetica 45 Light"/>
                          <w:noProof/>
                          <w:color w:val="808080"/>
                          <w:sz w:val="22"/>
                        </w:rPr>
                      </w:pPr>
                    </w:p>
                    <w:p w14:paraId="0D59FAE4"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The property also benefits from communal gardens and residents off street parking.</w:t>
                      </w:r>
                    </w:p>
                    <w:p w14:paraId="4FFAC6DB" w14:textId="77777777" w:rsidR="00CE11CB" w:rsidRPr="007033CA" w:rsidRDefault="00CE11CB" w:rsidP="00C15906">
                      <w:pPr>
                        <w:pStyle w:val="descF11"/>
                        <w:rPr>
                          <w:rFonts w:ascii="Helvetica 45 Light" w:hAnsi="Helvetica 45 Light"/>
                          <w:noProof/>
                          <w:color w:val="808080"/>
                          <w:sz w:val="22"/>
                        </w:rPr>
                      </w:pPr>
                    </w:p>
                    <w:p w14:paraId="62ABAB14" w14:textId="77777777" w:rsidR="00CE11CB" w:rsidRPr="007033CA" w:rsidRDefault="00CE11CB" w:rsidP="00C15906">
                      <w:pPr>
                        <w:pStyle w:val="descF11"/>
                        <w:rPr>
                          <w:rFonts w:ascii="Helvetica 45 Light" w:hAnsi="Helvetica 45 Light"/>
                          <w:noProof/>
                          <w:color w:val="808080"/>
                          <w:sz w:val="22"/>
                        </w:rPr>
                      </w:pPr>
                      <w:r w:rsidRPr="007033CA">
                        <w:rPr>
                          <w:rFonts w:ascii="Helvetica 45 Light" w:hAnsi="Helvetica 45 Light"/>
                          <w:noProof/>
                          <w:color w:val="808080"/>
                          <w:sz w:val="22"/>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6ECF1134" w14:textId="77777777" w:rsidR="00CE11CB" w:rsidRPr="00CC38E4" w:rsidRDefault="00CE11CB" w:rsidP="00E752A6">
                      <w:pPr>
                        <w:pStyle w:val="descF11"/>
                        <w:jc w:val="left"/>
                        <w:rPr>
                          <w:rFonts w:ascii="Helvetica 45 Light" w:hAnsi="Helvetica 45 Light"/>
                          <w:color w:val="808080"/>
                          <w:sz w:val="22"/>
                        </w:rPr>
                      </w:pPr>
                      <w:r w:rsidRPr="007033CA">
                        <w:rPr>
                          <w:rFonts w:ascii="Helvetica 45 Light" w:hAnsi="Helvetica 45 Light"/>
                          <w:noProof/>
                          <w:color w:val="808080"/>
                          <w:sz w:val="22"/>
                        </w:rPr>
                        <w:t>There is access to the M40 motorway for London and the Midlands just 6 miles away (J6) and Princes Risborough station offers an excellent  main line rail service to London (Marylebone - 35 minutes) and the Midlands.</w:t>
                      </w:r>
                    </w:p>
                  </w:txbxContent>
                </v:textbox>
                <w10:wrap anchorx="page" anchory="page"/>
              </v:shape>
            </w:pict>
          </mc:Fallback>
        </mc:AlternateContent>
      </w:r>
    </w:p>
    <w:p w14:paraId="4D1D6EBD" w14:textId="5A814060" w:rsidR="00CE11CB" w:rsidRDefault="00CE11CB" w:rsidP="00402050">
      <w:pPr>
        <w:sectPr w:rsidR="00CE11CB"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88960" behindDoc="0" locked="0" layoutInCell="1" allowOverlap="1" wp14:anchorId="424EFBD0" wp14:editId="37F19001">
            <wp:simplePos x="0" y="0"/>
            <wp:positionH relativeFrom="page">
              <wp:posOffset>8477250</wp:posOffset>
            </wp:positionH>
            <wp:positionV relativeFrom="page">
              <wp:posOffset>6362065</wp:posOffset>
            </wp:positionV>
            <wp:extent cx="1050290" cy="972185"/>
            <wp:effectExtent l="0" t="0" r="0" b="0"/>
            <wp:wrapNone/>
            <wp:docPr id="804173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355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0" locked="0" layoutInCell="1" allowOverlap="1" wp14:anchorId="40EF6657" wp14:editId="47380097">
            <wp:simplePos x="0" y="0"/>
            <wp:positionH relativeFrom="page">
              <wp:posOffset>247650</wp:posOffset>
            </wp:positionH>
            <wp:positionV relativeFrom="page">
              <wp:posOffset>304800</wp:posOffset>
            </wp:positionV>
            <wp:extent cx="6477000" cy="4352925"/>
            <wp:effectExtent l="0" t="0" r="0" b="9525"/>
            <wp:wrapNone/>
            <wp:docPr id="794717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17535" name=""/>
                    <pic:cNvPicPr/>
                  </pic:nvPicPr>
                  <pic:blipFill>
                    <a:blip r:embed="rId18" cstate="print">
                      <a:extLst>
                        <a:ext uri="{28A0092B-C50C-407E-A947-70E740481C1C}">
                          <a14:useLocalDpi xmlns:a14="http://schemas.microsoft.com/office/drawing/2010/main" val="0"/>
                        </a:ext>
                      </a:extLst>
                    </a:blip>
                    <a:srcRect l="399" r="399"/>
                    <a:stretch>
                      <a:fillRect/>
                    </a:stretch>
                  </pic:blipFill>
                  <pic:spPr>
                    <a:xfrm>
                      <a:off x="0" y="0"/>
                      <a:ext cx="6477000" cy="43529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4384" behindDoc="0" locked="0" layoutInCell="1" allowOverlap="1" wp14:anchorId="2372456F" wp14:editId="71DE7509">
                <wp:simplePos x="0" y="0"/>
                <wp:positionH relativeFrom="page">
                  <wp:posOffset>8490585</wp:posOffset>
                </wp:positionH>
                <wp:positionV relativeFrom="page">
                  <wp:posOffset>360045</wp:posOffset>
                </wp:positionV>
                <wp:extent cx="1837055" cy="5755640"/>
                <wp:effectExtent l="3810" t="0" r="0" b="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75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456F" id="Text Box 180" o:spid="_x0000_s1028" type="#_x0000_t202" style="position:absolute;margin-left:668.55pt;margin-top:28.35pt;width:144.65pt;height:45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" filled="f" stroked="f">
                <v:textbox inset="0,0,0,0">
                  <w:txbxContent/>
                </v:textbox>
                <w10:wrap anchorx="page" anchory="page"/>
              </v:shape>
            </w:pict>
          </mc:Fallback>
        </mc:AlternateContent>
      </w:r>
    </w:p>
    <w:p w14:paraId="7D2E1A67" w14:textId="3EEC1066" w:rsidR="00CE11CB" w:rsidRDefault="00CE11CB" w:rsidP="00402050">
      <w:r>
        <w:rPr>
          <w:noProof/>
          <w:lang w:val="en-GB" w:eastAsia="en-GB"/>
        </w:rPr>
        <w:lastRenderedPageBreak/>
        <w:drawing>
          <wp:anchor distT="0" distB="0" distL="114300" distR="114300" simplePos="0" relativeHeight="251691008" behindDoc="0" locked="0" layoutInCell="1" allowOverlap="1" wp14:anchorId="316C42AC" wp14:editId="1B8B6EF2">
            <wp:simplePos x="0" y="0"/>
            <wp:positionH relativeFrom="page">
              <wp:posOffset>447675</wp:posOffset>
            </wp:positionH>
            <wp:positionV relativeFrom="page">
              <wp:posOffset>285750</wp:posOffset>
            </wp:positionV>
            <wp:extent cx="7607935" cy="5267325"/>
            <wp:effectExtent l="0" t="0" r="0" b="9525"/>
            <wp:wrapNone/>
            <wp:docPr id="699784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4264" name=""/>
                    <pic:cNvPicPr/>
                  </pic:nvPicPr>
                  <pic:blipFill>
                    <a:blip r:embed="rId19">
                      <a:extLst>
                        <a:ext uri="{28A0092B-C50C-407E-A947-70E740481C1C}">
                          <a14:useLocalDpi xmlns:a14="http://schemas.microsoft.com/office/drawing/2010/main" val="0"/>
                        </a:ext>
                      </a:extLst>
                    </a:blip>
                    <a:stretch>
                      <a:fillRect/>
                    </a:stretch>
                  </pic:blipFill>
                  <pic:spPr>
                    <a:xfrm>
                      <a:off x="0" y="0"/>
                      <a:ext cx="7607935" cy="5267325"/>
                    </a:xfrm>
                    <a:prstGeom prst="rect">
                      <a:avLst/>
                    </a:prstGeom>
                  </pic:spPr>
                </pic:pic>
              </a:graphicData>
            </a:graphic>
            <wp14:sizeRelH relativeFrom="margin">
              <wp14:pctWidth>0</wp14:pctWidth>
            </wp14:sizeRelH>
            <wp14:sizeRelV relativeFrom="margin">
              <wp14:pctHeight>0</wp14:pctHeight>
            </wp14:sizeRelV>
          </wp:anchor>
        </w:drawing>
      </w:r>
    </w:p>
    <w:p w14:paraId="6CB7E823" w14:textId="77777777" w:rsidR="00CE11CB" w:rsidRDefault="00CE11CB">
      <w:pPr>
        <w:sectPr w:rsidR="00CE11CB" w:rsidSect="00524630">
          <w:headerReference w:type="default" r:id="rId20"/>
          <w:footerReference w:type="default" r:id="rId21"/>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6672" behindDoc="0" locked="0" layoutInCell="1" allowOverlap="1" wp14:anchorId="196FEC35" wp14:editId="75C56F1D">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32449EC7" wp14:editId="0D8BF9DC">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4DFD1DED" wp14:editId="0271DF00">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6584A491" wp14:editId="2CAA36E8">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19091FCD" wp14:editId="0E15B3D2">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71A0498A" wp14:editId="2D323390">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DA86" w14:textId="77777777" w:rsidR="00CE11CB" w:rsidRPr="00D67BF2" w:rsidRDefault="00CE11CB"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52DFFED" w14:textId="77777777" w:rsidR="00CE11CB" w:rsidRPr="00D67BF2" w:rsidRDefault="00CE11CB"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0BFF840" w14:textId="77777777" w:rsidR="00CE11CB" w:rsidRPr="006E5E97" w:rsidRDefault="00CE11CB"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498A" id="Text Box 233" o:spid="_x0000_s1029" type="#_x0000_t202" style="position:absolute;margin-left:36.9pt;margin-top:445.6pt;width:769.5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14CADA86" w14:textId="77777777" w:rsidR="00CE11CB" w:rsidRPr="00D67BF2" w:rsidRDefault="00CE11CB"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52DFFED" w14:textId="77777777" w:rsidR="00CE11CB" w:rsidRPr="00D67BF2" w:rsidRDefault="00CE11CB"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0BFF840" w14:textId="77777777" w:rsidR="00CE11CB" w:rsidRPr="006E5E97" w:rsidRDefault="00CE11CB"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79F0DBAC" wp14:editId="282856D0">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91E0E" id="Group 230" o:spid="_x0000_s1026" style="position:absolute;margin-left:35.45pt;margin-top:489.05pt;width:771pt;height:4.25pt;z-index:25167155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2E9730D2" wp14:editId="7938B829">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7DFF" w14:textId="77777777" w:rsidR="00CE11CB" w:rsidRPr="005176B6" w:rsidRDefault="00CE11CB"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Street">
                              <w:smartTag w:uri="urn:schemas-microsoft-com:office:smarttags" w:element="place">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31E468C5" w14:textId="77777777" w:rsidR="00CE11CB" w:rsidRDefault="00CE11CB"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22940BD5" w14:textId="77777777" w:rsidR="00CE11CB" w:rsidRPr="005176B6" w:rsidRDefault="00CE11CB" w:rsidP="00A353FE">
                            <w:pPr>
                              <w:rPr>
                                <w:rFonts w:ascii="Helvetica 45 Light" w:hAnsi="Helvetica 45 Light"/>
                                <w:sz w:val="2"/>
                                <w:szCs w:val="2"/>
                                <w:lang w:val="en-GB"/>
                              </w:rPr>
                            </w:pPr>
                          </w:p>
                          <w:p w14:paraId="2496C20C" w14:textId="77777777" w:rsidR="00CE11CB" w:rsidRDefault="00CE11CB"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469F0DC4" w14:textId="77777777" w:rsidR="00CE11CB" w:rsidRPr="005176B6" w:rsidRDefault="00CE11CB" w:rsidP="00A353FE">
                            <w:pPr>
                              <w:rPr>
                                <w:rFonts w:ascii="Helvetica 45 Light" w:hAnsi="Helvetica 45 Light"/>
                                <w:color w:val="EC008C"/>
                                <w:sz w:val="2"/>
                                <w:szCs w:val="2"/>
                                <w:lang w:val="en-GB"/>
                              </w:rPr>
                            </w:pPr>
                          </w:p>
                          <w:p w14:paraId="5EDFF603" w14:textId="77777777" w:rsidR="00CE11CB" w:rsidRPr="005176B6" w:rsidRDefault="00CE11CB"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0EDBAD0" w14:textId="77777777" w:rsidR="00CE11CB" w:rsidRPr="005176B6" w:rsidRDefault="00CE11CB"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30D2" id="Text Box 221" o:spid="_x0000_s1030" type="#_x0000_t202" style="position:absolute;margin-left:35.45pt;margin-top:507.15pt;width:186.9pt;height:6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286E7DFF" w14:textId="77777777" w:rsidR="00CE11CB" w:rsidRPr="005176B6" w:rsidRDefault="00CE11CB" w:rsidP="00A353FE">
                      <w:pPr>
                        <w:rPr>
                          <w:rFonts w:ascii="Helvetica 45 Light" w:hAnsi="Helvetica 45 Light"/>
                          <w:sz w:val="20"/>
                          <w:szCs w:val="20"/>
                          <w:lang w:val="en-GB"/>
                        </w:rPr>
                      </w:pPr>
                      <w:r w:rsidRPr="005176B6">
                        <w:rPr>
                          <w:rFonts w:ascii="Helvetica 45 Light" w:hAnsi="Helvetica 45 Light"/>
                          <w:sz w:val="20"/>
                          <w:szCs w:val="20"/>
                          <w:lang w:val="en-GB"/>
                        </w:rPr>
                        <w:t xml:space="preserve">Robert House, </w:t>
                      </w:r>
                      <w:smartTag w:uri="urn:schemas-microsoft-com:office:smarttags" w:element="Street">
                        <w:smartTag w:uri="urn:schemas-microsoft-com:office:smarttags" w:element="place">
                          <w:r w:rsidRPr="005176B6">
                            <w:rPr>
                              <w:rFonts w:ascii="Helvetica 45 Light" w:hAnsi="Helvetica 45 Light"/>
                              <w:sz w:val="20"/>
                              <w:szCs w:val="20"/>
                              <w:lang w:val="en-GB"/>
                            </w:rPr>
                            <w:t>19 Station Road</w:t>
                          </w:r>
                        </w:smartTag>
                      </w:smartTag>
                      <w:r w:rsidRPr="005176B6">
                        <w:rPr>
                          <w:rFonts w:ascii="Helvetica 45 Light" w:hAnsi="Helvetica 45 Light"/>
                          <w:sz w:val="20"/>
                          <w:szCs w:val="20"/>
                          <w:lang w:val="en-GB"/>
                        </w:rPr>
                        <w:t xml:space="preserve">, </w:t>
                      </w:r>
                    </w:p>
                    <w:p w14:paraId="31E468C5" w14:textId="77777777" w:rsidR="00CE11CB" w:rsidRDefault="00CE11CB" w:rsidP="00A353FE">
                      <w:pPr>
                        <w:rPr>
                          <w:rFonts w:ascii="Helvetica 45 Light" w:hAnsi="Helvetica 45 Light"/>
                          <w:sz w:val="20"/>
                          <w:szCs w:val="20"/>
                          <w:lang w:val="en-GB"/>
                        </w:rPr>
                      </w:pPr>
                      <w:r>
                        <w:rPr>
                          <w:rFonts w:ascii="Helvetica 45 Light" w:hAnsi="Helvetica 45 Light"/>
                          <w:sz w:val="20"/>
                          <w:szCs w:val="20"/>
                          <w:lang w:val="en-GB"/>
                        </w:rPr>
                        <w:t xml:space="preserve">Chinnor, Oxfordshire </w:t>
                      </w:r>
                      <w:r w:rsidRPr="005176B6">
                        <w:rPr>
                          <w:rFonts w:ascii="Helvetica 45 Light" w:hAnsi="Helvetica 45 Light"/>
                          <w:sz w:val="20"/>
                          <w:szCs w:val="20"/>
                          <w:lang w:val="en-GB"/>
                        </w:rPr>
                        <w:t>OX39 4PU</w:t>
                      </w:r>
                    </w:p>
                    <w:p w14:paraId="22940BD5" w14:textId="77777777" w:rsidR="00CE11CB" w:rsidRPr="005176B6" w:rsidRDefault="00CE11CB" w:rsidP="00A353FE">
                      <w:pPr>
                        <w:rPr>
                          <w:rFonts w:ascii="Helvetica 45 Light" w:hAnsi="Helvetica 45 Light"/>
                          <w:sz w:val="2"/>
                          <w:szCs w:val="2"/>
                          <w:lang w:val="en-GB"/>
                        </w:rPr>
                      </w:pPr>
                    </w:p>
                    <w:p w14:paraId="2496C20C" w14:textId="77777777" w:rsidR="00CE11CB" w:rsidRDefault="00CE11CB"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01844 354554</w:t>
                      </w:r>
                    </w:p>
                    <w:p w14:paraId="469F0DC4" w14:textId="77777777" w:rsidR="00CE11CB" w:rsidRPr="005176B6" w:rsidRDefault="00CE11CB" w:rsidP="00A353FE">
                      <w:pPr>
                        <w:rPr>
                          <w:rFonts w:ascii="Helvetica 45 Light" w:hAnsi="Helvetica 45 Light"/>
                          <w:color w:val="EC008C"/>
                          <w:sz w:val="2"/>
                          <w:szCs w:val="2"/>
                          <w:lang w:val="en-GB"/>
                        </w:rPr>
                      </w:pPr>
                    </w:p>
                    <w:p w14:paraId="5EDFF603" w14:textId="77777777" w:rsidR="00CE11CB" w:rsidRPr="005176B6" w:rsidRDefault="00CE11CB"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0EDBAD0" w14:textId="77777777" w:rsidR="00CE11CB" w:rsidRPr="005176B6" w:rsidRDefault="00CE11CB" w:rsidP="00A353FE">
                      <w:pPr>
                        <w:rPr>
                          <w:sz w:val="20"/>
                          <w:szCs w:val="20"/>
                        </w:rPr>
                      </w:pPr>
                    </w:p>
                  </w:txbxContent>
                </v:textbox>
                <w10:wrap anchorx="page" anchory="page"/>
              </v:shape>
            </w:pict>
          </mc:Fallback>
        </mc:AlternateContent>
      </w:r>
    </w:p>
    <w:p w14:paraId="66517754" w14:textId="77777777" w:rsidR="00CE11CB" w:rsidRDefault="00CE11CB"/>
    <w:sectPr w:rsidR="00CE11CB" w:rsidSect="00CE11CB">
      <w:headerReference w:type="default" r:id="rId27"/>
      <w:footerReference w:type="default" r:id="rId28"/>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7733" w14:textId="77777777" w:rsidR="00CE11CB" w:rsidRDefault="00CE11CB">
      <w:r>
        <w:separator/>
      </w:r>
    </w:p>
  </w:endnote>
  <w:endnote w:type="continuationSeparator" w:id="0">
    <w:p w14:paraId="7241B552" w14:textId="77777777" w:rsidR="00CE11CB" w:rsidRDefault="00CE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925F" w14:textId="77777777" w:rsidR="00CE11CB" w:rsidRDefault="00CE11CB">
    <w:pPr>
      <w:pStyle w:val="Footer"/>
    </w:pPr>
    <w:r>
      <w:rPr>
        <w:noProof/>
        <w:lang w:eastAsia="en-GB"/>
      </w:rPr>
      <mc:AlternateContent>
        <mc:Choice Requires="wps">
          <w:drawing>
            <wp:anchor distT="0" distB="0" distL="114300" distR="114300" simplePos="0" relativeHeight="251660288" behindDoc="1" locked="0" layoutInCell="1" allowOverlap="1" wp14:anchorId="4AAB0055" wp14:editId="1D38A15C">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7ED3C" w14:textId="77777777" w:rsidR="00CE11CB" w:rsidRDefault="00CE11CB"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B0055"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5DB7ED3C" w14:textId="77777777" w:rsidR="00CE11CB" w:rsidRDefault="00CE11CB"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AA86" w14:textId="77777777" w:rsidR="00CE11CB" w:rsidRDefault="00CE11C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4457" w14:textId="77777777" w:rsidR="00CE11CB" w:rsidRDefault="00CE11CB">
    <w:r>
      <w:rPr>
        <w:noProof/>
        <w:lang w:val="en-GB" w:eastAsia="en-GB"/>
      </w:rPr>
      <w:drawing>
        <wp:anchor distT="0" distB="0" distL="114300" distR="114300" simplePos="0" relativeHeight="251659264" behindDoc="0" locked="1" layoutInCell="1" allowOverlap="1" wp14:anchorId="20931027" wp14:editId="44DF77D1">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E529" w14:textId="77777777" w:rsidR="00CE11CB" w:rsidRDefault="00CE11C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1998"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DEEDD" w14:textId="77777777" w:rsidR="00CE11CB" w:rsidRDefault="00CE11CB">
      <w:r>
        <w:separator/>
      </w:r>
    </w:p>
  </w:footnote>
  <w:footnote w:type="continuationSeparator" w:id="0">
    <w:p w14:paraId="62830325" w14:textId="77777777" w:rsidR="00CE11CB" w:rsidRDefault="00CE1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69EB" w14:textId="77777777" w:rsidR="00CE11CB" w:rsidRDefault="00CE11CB">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A597" w14:textId="77777777" w:rsidR="00CE11CB" w:rsidRDefault="00CE11CB">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66C2" w14:textId="77777777" w:rsidR="00CE11CB" w:rsidRDefault="00CE11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1A3A"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475494379">
    <w:abstractNumId w:val="2"/>
  </w:num>
  <w:num w:numId="2" w16cid:durableId="816841948">
    <w:abstractNumId w:val="0"/>
  </w:num>
  <w:num w:numId="3" w16cid:durableId="1403914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4BD9"/>
    <w:rsid w:val="002A5012"/>
    <w:rsid w:val="002C5B86"/>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B103A3"/>
    <w:rsid w:val="00B223C9"/>
    <w:rsid w:val="00B30AA8"/>
    <w:rsid w:val="00B35623"/>
    <w:rsid w:val="00B41511"/>
    <w:rsid w:val="00B75847"/>
    <w:rsid w:val="00C15906"/>
    <w:rsid w:val="00C23430"/>
    <w:rsid w:val="00C44E3D"/>
    <w:rsid w:val="00C76E3F"/>
    <w:rsid w:val="00CB2DD0"/>
    <w:rsid w:val="00CC38E4"/>
    <w:rsid w:val="00CE11CB"/>
    <w:rsid w:val="00CF57A9"/>
    <w:rsid w:val="00D05F88"/>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hapeDefaults>
    <o:shapedefaults v:ext="edit" spidmax="2050">
      <o:colormru v:ext="edit" colors="#9c0057,#005943,#fffcda,#008a5e,#234435,#204232"/>
    </o:shapedefaults>
    <o:shapelayout v:ext="edit">
      <o:idmap v:ext="edit" data="2"/>
    </o:shapelayout>
  </w:shapeDefaults>
  <w:decimalSymbol w:val="."/>
  <w:listSeparator w:val=","/>
  <w14:docId w14:val="132F985F"/>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w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header" Target="head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0</TotalTime>
  <Pages>4</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Chinnor</cp:lastModifiedBy>
  <cp:revision>1</cp:revision>
  <dcterms:created xsi:type="dcterms:W3CDTF">2023-05-02T08:10:00Z</dcterms:created>
  <dcterms:modified xsi:type="dcterms:W3CDTF">2023-05-02T08:10:00Z</dcterms:modified>
</cp:coreProperties>
</file>