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14AE99" w14:textId="41F71ABA" w:rsidR="003224E2" w:rsidRPr="000C1C8A" w:rsidRDefault="003224E2" w:rsidP="009836EF">
      <w:pPr>
        <w:jc w:val="center"/>
        <w:sectPr w:rsidR="003224E2" w:rsidRPr="000C1C8A" w:rsidSect="003224E2">
          <w:footerReference w:type="default" r:id="rId8"/>
          <w:pgSz w:w="16840" w:h="11907" w:orient="landscape" w:code="9"/>
          <w:pgMar w:top="0" w:right="0" w:bottom="0" w:left="0" w:header="0" w:footer="0" w:gutter="0"/>
          <w:pgNumType w:start="1"/>
          <w:cols w:space="720"/>
          <w:docGrid w:linePitch="360"/>
        </w:sectPr>
      </w:pPr>
      <w:r>
        <w:rPr>
          <w:noProof/>
          <w:lang w:val="en-GB" w:eastAsia="en-GB"/>
        </w:rPr>
        <w:drawing>
          <wp:inline distT="0" distB="0" distL="0" distR="0" wp14:anchorId="2A59B520" wp14:editId="0679123B">
            <wp:extent cx="10677525" cy="7528560"/>
            <wp:effectExtent l="0" t="0" r="9525" b="0"/>
            <wp:docPr id="5809175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917594" name=""/>
                    <pic:cNvPicPr/>
                  </pic:nvPicPr>
                  <pic:blipFill>
                    <a:blip r:embed="rId9">
                      <a:extLst>
                        <a:ext uri="{28A0092B-C50C-407E-A947-70E740481C1C}">
                          <a14:useLocalDpi xmlns:a14="http://schemas.microsoft.com/office/drawing/2010/main" val="0"/>
                        </a:ext>
                      </a:extLst>
                    </a:blip>
                    <a:srcRect t="12354" b="12354"/>
                    <a:stretch>
                      <a:fillRect/>
                    </a:stretch>
                  </pic:blipFill>
                  <pic:spPr>
                    <a:xfrm>
                      <a:off x="0" y="0"/>
                      <a:ext cx="10677525" cy="7528560"/>
                    </a:xfrm>
                    <a:prstGeom prst="rect">
                      <a:avLst/>
                    </a:prstGeom>
                  </pic:spPr>
                </pic:pic>
              </a:graphicData>
            </a:graphic>
          </wp:inline>
        </w:drawing>
      </w:r>
      <w:r>
        <w:rPr>
          <w:noProof/>
          <w:lang w:val="en-GB" w:eastAsia="en-GB"/>
        </w:rPr>
        <w:drawing>
          <wp:anchor distT="0" distB="0" distL="114300" distR="114300" simplePos="0" relativeHeight="251667456" behindDoc="0" locked="0" layoutInCell="1" allowOverlap="1" wp14:anchorId="28DEBE54" wp14:editId="043861D4">
            <wp:simplePos x="0" y="0"/>
            <wp:positionH relativeFrom="page">
              <wp:posOffset>8505825</wp:posOffset>
            </wp:positionH>
            <wp:positionV relativeFrom="page">
              <wp:posOffset>6022975</wp:posOffset>
            </wp:positionV>
            <wp:extent cx="1870710" cy="1250315"/>
            <wp:effectExtent l="0" t="0" r="0" b="0"/>
            <wp:wrapNone/>
            <wp:docPr id="294" name="Picture 294" descr="bb-logo-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bb-logo-final"/>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70710" cy="12503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664384" behindDoc="0" locked="0" layoutInCell="1" allowOverlap="1" wp14:anchorId="020DB62B" wp14:editId="63125348">
                <wp:simplePos x="0" y="0"/>
                <wp:positionH relativeFrom="page">
                  <wp:posOffset>360045</wp:posOffset>
                </wp:positionH>
                <wp:positionV relativeFrom="page">
                  <wp:posOffset>6452235</wp:posOffset>
                </wp:positionV>
                <wp:extent cx="9972040" cy="476250"/>
                <wp:effectExtent l="0" t="3810" r="2540" b="0"/>
                <wp:wrapNone/>
                <wp:docPr id="35"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204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800000"/>
                              </a:solidFill>
                              <a:miter lim="800000"/>
                              <a:headEnd/>
                              <a:tailEnd/>
                            </a14:hiddenLine>
                          </a:ext>
                        </a:extLst>
                      </wps:spPr>
                      <wps:txbx>
                        <w:txbxContent>
                          <w:p w14:paraId="3AD59041" w14:textId="77777777" w:rsidR="003224E2" w:rsidRDefault="003224E2" w:rsidP="008C0EAC">
                            <w:pPr>
                              <w:rPr>
                                <w:rFonts w:ascii="Arial" w:hAnsi="Arial" w:cs="Arial"/>
                                <w:b/>
                                <w:color w:val="FFFFFF" w:themeColor="background1"/>
                                <w:sz w:val="30"/>
                                <w:szCs w:val="30"/>
                                <w:lang w:val="en-GB" w:eastAsia="en-GB"/>
                              </w:rPr>
                            </w:pPr>
                            <w:r w:rsidRPr="00493388">
                              <w:rPr>
                                <w:rFonts w:ascii="Arial" w:hAnsi="Arial" w:cs="Arial"/>
                                <w:b/>
                                <w:noProof/>
                                <w:color w:val="FFFFFF" w:themeColor="background1"/>
                                <w:sz w:val="30"/>
                                <w:szCs w:val="30"/>
                                <w:lang w:val="en-GB" w:eastAsia="en-GB"/>
                              </w:rPr>
                              <w:t>Oakley Road</w:t>
                            </w:r>
                          </w:p>
                          <w:p w14:paraId="2E0BF3BE" w14:textId="77777777" w:rsidR="003224E2" w:rsidRPr="00D96887" w:rsidRDefault="003224E2" w:rsidP="00A13082">
                            <w:pPr>
                              <w:rPr>
                                <w:rFonts w:ascii="Arial" w:hAnsi="Arial" w:cs="Arial"/>
                                <w:color w:val="FFFFFF" w:themeColor="background1"/>
                              </w:rPr>
                            </w:pPr>
                            <w:r w:rsidRPr="00493388">
                              <w:rPr>
                                <w:rFonts w:ascii="Arial" w:hAnsi="Arial" w:cs="Arial"/>
                                <w:noProof/>
                                <w:color w:val="FFFFFF" w:themeColor="background1"/>
                                <w:sz w:val="30"/>
                                <w:szCs w:val="30"/>
                                <w:lang w:val="en-GB" w:eastAsia="en-GB"/>
                              </w:rPr>
                              <w:t>Chinnor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0DB62B" id="_x0000_t202" coordsize="21600,21600" o:spt="202" path="m,l,21600r21600,l21600,xe">
                <v:stroke joinstyle="miter"/>
                <v:path gradientshapeok="t" o:connecttype="rect"/>
              </v:shapetype>
              <v:shape id="Text Box 183" o:spid="_x0000_s1026" type="#_x0000_t202" style="position:absolute;left:0;text-align:left;margin-left:28.35pt;margin-top:508.05pt;width:785.2pt;height:37.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EzI1gEAAJEDAAAOAAAAZHJzL2Uyb0RvYy54bWysU9tu2zAMfR+wfxD0vtgJunY14hRdiw4D&#10;ugvQ7QNoWbKN2aJGKbGzrx8lx+kub8NeBJqkjs45pLc309CLgybfoS3lepVLoa3CurNNKb9+eXj1&#10;RgofwNbQo9WlPGovb3YvX2xHV+gNttjXmgSDWF+MrpRtCK7IMq9aPYBfodOWiwZpgMCf1GQ1wcjo&#10;Q59t8vwyG5FqR6i095y9n4tyl/CN0Sp8MsbrIPpSMreQTkpnFc9st4WiIXBtp0404B9YDNBZfvQM&#10;dQ8BxJ66v6CGThF6NGGlcMjQmE7ppIHVrPM/1Dy14HTSwuZ4d7bJ/z9Y9fHw5D6TCNNbnHiASYR3&#10;j6i+eWHxrgXb6FsiHFsNNT+8jpZlo/PF6Wq02hc+glTjB6x5yLAPmIAmQ0N0hXUKRucBHM+m6ykI&#10;xcnr66tNfsElxbWLq8vN6zSVDIrltiMf3mkcRAxKSTzUhA6HRx8iGyiWlviYxYeu79Nge/tbghtj&#10;JrGPhGfqYaom7o4qKqyPrINw3hPeaw5apB9SjLwjpfTf90Baiv69ZS/iQi0BLUG1BGAVXy1lkGIO&#10;78K8eHtHXdMy8uy2xVv2y3RJyjOLE0+ee1J42tG4WL9+p67nP2n3EwAA//8DAFBLAwQUAAYACAAA&#10;ACEAx91uUeEAAAANAQAADwAAAGRycy9kb3ducmV2LnhtbEyPwWrDMBBE74X+g9hAb42sQJ3UtRxC&#10;IYVSKMTNByjWxjK2Vq6lJHa/vvKpve3ODLNv8+1oO3bFwTeOJIhlAgypcrqhWsLxa/+4AeaDIq06&#10;RyhhQg/b4v4uV5l2NzrgtQw1iyXkMyXBhNBnnPvKoFV+6Xqk6J3dYFWI61BzPahbLLcdXyVJyq1q&#10;KF4wqsdXg1VbXqyE9vD9qWz9tvmYyvfK7H+O065tpXxYjLsXYAHH8BeGGT+iQxGZTu5C2rNOwlO6&#10;jsmoJyIVwOZEulrH6TRrz0IAL3L+/4viFwAA//8DAFBLAQItABQABgAIAAAAIQC2gziS/gAAAOEB&#10;AAATAAAAAAAAAAAAAAAAAAAAAABbQ29udGVudF9UeXBlc10ueG1sUEsBAi0AFAAGAAgAAAAhADj9&#10;If/WAAAAlAEAAAsAAAAAAAAAAAAAAAAALwEAAF9yZWxzLy5yZWxzUEsBAi0AFAAGAAgAAAAhAKq4&#10;TMjWAQAAkQMAAA4AAAAAAAAAAAAAAAAALgIAAGRycy9lMm9Eb2MueG1sUEsBAi0AFAAGAAgAAAAh&#10;AMfdblHhAAAADQEAAA8AAAAAAAAAAAAAAAAAMAQAAGRycy9kb3ducmV2LnhtbFBLBQYAAAAABAAE&#10;APMAAAA+BQAAAAA=&#10;" filled="f" stroked="f" strokecolor="maroon" strokeweight="0">
                <v:textbox inset="0,0,0,0">
                  <w:txbxContent>
                    <w:p w14:paraId="3AD59041" w14:textId="77777777" w:rsidR="003224E2" w:rsidRDefault="003224E2" w:rsidP="008C0EAC">
                      <w:pPr>
                        <w:rPr>
                          <w:rFonts w:ascii="Arial" w:hAnsi="Arial" w:cs="Arial"/>
                          <w:b/>
                          <w:color w:val="FFFFFF" w:themeColor="background1"/>
                          <w:sz w:val="30"/>
                          <w:szCs w:val="30"/>
                          <w:lang w:val="en-GB" w:eastAsia="en-GB"/>
                        </w:rPr>
                      </w:pPr>
                      <w:r w:rsidRPr="00493388">
                        <w:rPr>
                          <w:rFonts w:ascii="Arial" w:hAnsi="Arial" w:cs="Arial"/>
                          <w:b/>
                          <w:noProof/>
                          <w:color w:val="FFFFFF" w:themeColor="background1"/>
                          <w:sz w:val="30"/>
                          <w:szCs w:val="30"/>
                          <w:lang w:val="en-GB" w:eastAsia="en-GB"/>
                        </w:rPr>
                        <w:t>Oakley Road</w:t>
                      </w:r>
                    </w:p>
                    <w:p w14:paraId="2E0BF3BE" w14:textId="77777777" w:rsidR="003224E2" w:rsidRPr="00D96887" w:rsidRDefault="003224E2" w:rsidP="00A13082">
                      <w:pPr>
                        <w:rPr>
                          <w:rFonts w:ascii="Arial" w:hAnsi="Arial" w:cs="Arial"/>
                          <w:color w:val="FFFFFF" w:themeColor="background1"/>
                        </w:rPr>
                      </w:pPr>
                      <w:r w:rsidRPr="00493388">
                        <w:rPr>
                          <w:rFonts w:ascii="Arial" w:hAnsi="Arial" w:cs="Arial"/>
                          <w:noProof/>
                          <w:color w:val="FFFFFF" w:themeColor="background1"/>
                          <w:sz w:val="30"/>
                          <w:szCs w:val="30"/>
                          <w:lang w:val="en-GB" w:eastAsia="en-GB"/>
                        </w:rPr>
                        <w:t>Chinnor</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65408" behindDoc="0" locked="0" layoutInCell="1" allowOverlap="1" wp14:anchorId="5111CBD2" wp14:editId="32C51FE4">
                <wp:simplePos x="0" y="0"/>
                <wp:positionH relativeFrom="page">
                  <wp:posOffset>360045</wp:posOffset>
                </wp:positionH>
                <wp:positionV relativeFrom="page">
                  <wp:posOffset>7006590</wp:posOffset>
                </wp:positionV>
                <wp:extent cx="9972040" cy="215900"/>
                <wp:effectExtent l="0" t="0" r="2540" b="0"/>
                <wp:wrapNone/>
                <wp:docPr id="34"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204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0000"/>
                              </a:solidFill>
                              <a:miter lim="800000"/>
                              <a:headEnd/>
                              <a:tailEnd/>
                            </a14:hiddenLine>
                          </a:ext>
                        </a:extLst>
                      </wps:spPr>
                      <wps:txbx>
                        <w:txbxContent>
                          <w:p w14:paraId="5FB5C105" w14:textId="77777777" w:rsidR="003224E2" w:rsidRPr="0063012E" w:rsidRDefault="003224E2" w:rsidP="0063012E">
                            <w:pPr>
                              <w:rPr>
                                <w:rFonts w:ascii="Helvetica 45 Light" w:hAnsi="Helvetica 45 Light"/>
                                <w:color w:val="EC008C"/>
                                <w:sz w:val="30"/>
                                <w:szCs w:val="30"/>
                                <w:lang w:val="en-GB"/>
                              </w:rPr>
                            </w:pPr>
                            <w:r w:rsidRPr="003255E5">
                              <w:rPr>
                                <w:rFonts w:ascii="Helvetica 45 Light" w:hAnsi="Helvetica 45 Light"/>
                                <w:color w:val="EC008C"/>
                                <w:sz w:val="30"/>
                                <w:szCs w:val="30"/>
                                <w:lang w:val="en-GB"/>
                              </w:rPr>
                              <w:t>www.bb-estateagents.</w:t>
                            </w:r>
                            <w:r w:rsidRPr="0003640C">
                              <w:rPr>
                                <w:rFonts w:ascii="Helvetica 45 Light" w:hAnsi="Helvetica 45 Light"/>
                                <w:color w:val="EC008C"/>
                                <w:sz w:val="30"/>
                                <w:szCs w:val="30"/>
                                <w:lang w:val="en-GB"/>
                              </w:rPr>
                              <w:t>co</w:t>
                            </w:r>
                            <w:r w:rsidRPr="003255E5">
                              <w:rPr>
                                <w:rFonts w:ascii="Helvetica 45 Light" w:hAnsi="Helvetica 45 Light"/>
                                <w:color w:val="EC008C"/>
                                <w:sz w:val="30"/>
                                <w:szCs w:val="30"/>
                                <w:lang w:val="en-GB"/>
                              </w:rPr>
                              <w:t>.uk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11CBD2" id="Text Box 184" o:spid="_x0000_s1027" type="#_x0000_t202" style="position:absolute;left:0;text-align:left;margin-left:28.35pt;margin-top:551.7pt;width:785.2pt;height:17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uJ12AEAAJgDAAAOAAAAZHJzL2Uyb0RvYy54bWysU9uO0zAQfUfiHyy/06QVt0ZNV8uuFiEt&#10;LNLCB0wcJ7FIPGbsNilfz9hJu1zeEC/WeMY+PufMeHc1Db04avIGbSnXq1wKbRXWxral/Prl7sVb&#10;KXwAW0OPVpfypL282j9/thtdoTfYYV9rEgxifTG6UnYhuCLLvOr0AH6FTlsuNkgDBN5Sm9UEI6MP&#10;fbbJ89fZiFQ7QqW95+ztXJT7hN80WoWHpvE6iL6UzC2kldJaxTXb76BoCVxn1EID/oHFAMbyoxeo&#10;WwggDmT+ghqMIvTYhJXCIcOmMUonDaxmnf+h5rEDp5MWNse7i03+/8GqT8dH95lEmN7hxA1MIry7&#10;R/XNC4s3HdhWXxPh2Gmo+eF1tCwbnS+Wq9FqX/gIUo0fseYmwyFgApoaGqIrrFMwOjfgdDFdT0Eo&#10;Tm63bzb5Sy4prm3Wr7Z56koGxfm2Ix/eaxxEDEpJ3NSEDsd7HyIbKM5H4mMW70zfp8b29rcEH4yZ&#10;xD4SnqmHqZqEqRdpUUyF9YnlEM7jwuPNQYf0Q4qRR6WU/vsBSEvRf7BsSZyrc0DnoDoHYBVfLWWQ&#10;Yg5vwjx/B0em7Rh5Nt3iNdvWmKToicVCl9ufhC6jGufr13069fSh9j8BAAD//wMAUEsDBBQABgAI&#10;AAAAIQADKA1k4gAAAA0BAAAPAAAAZHJzL2Rvd25yZXYueG1sTI/LboMwEEX3lfoP1lTqrrFJUogI&#10;JqJPRamyaJIPMDAFWjxG2Eng72tW7XLuHN05k2wG3bIL9rYxJCGYCWBIhSkbqiScjm8PK2DWKSpV&#10;awgljGhhk97eJCouzZU+8XJwFfMlZGMloXauizm3RY1a2ZnpkPzuy/RaOT/2FS97dfXluuVzIUKu&#10;VUP+Qq06fK6x+DmctYSnY/4a7bcf74XevYzZbhTf2f4k5f3dkK2BORzcHwyTvleH1Dvl5kylZa2E&#10;xzDypM8DsVgCm4hwHgXA8ilbREvgacL/f5H+AgAA//8DAFBLAQItABQABgAIAAAAIQC2gziS/gAA&#10;AOEBAAATAAAAAAAAAAAAAAAAAAAAAABbQ29udGVudF9UeXBlc10ueG1sUEsBAi0AFAAGAAgAAAAh&#10;ADj9If/WAAAAlAEAAAsAAAAAAAAAAAAAAAAALwEAAF9yZWxzLy5yZWxzUEsBAi0AFAAGAAgAAAAh&#10;AG8G4nXYAQAAmAMAAA4AAAAAAAAAAAAAAAAALgIAAGRycy9lMm9Eb2MueG1sUEsBAi0AFAAGAAgA&#10;AAAhAAMoDWTiAAAADQEAAA8AAAAAAAAAAAAAAAAAMgQAAGRycy9kb3ducmV2LnhtbFBLBQYAAAAA&#10;BAAEAPMAAABBBQAAAAA=&#10;" filled="f" stroked="f" strokecolor="maroon">
                <v:textbox inset="0,0,0,0">
                  <w:txbxContent>
                    <w:p w14:paraId="5FB5C105" w14:textId="77777777" w:rsidR="003224E2" w:rsidRPr="0063012E" w:rsidRDefault="003224E2" w:rsidP="0063012E">
                      <w:pPr>
                        <w:rPr>
                          <w:rFonts w:ascii="Helvetica 45 Light" w:hAnsi="Helvetica 45 Light"/>
                          <w:color w:val="EC008C"/>
                          <w:sz w:val="30"/>
                          <w:szCs w:val="30"/>
                          <w:lang w:val="en-GB"/>
                        </w:rPr>
                      </w:pPr>
                      <w:r w:rsidRPr="003255E5">
                        <w:rPr>
                          <w:rFonts w:ascii="Helvetica 45 Light" w:hAnsi="Helvetica 45 Light"/>
                          <w:color w:val="EC008C"/>
                          <w:sz w:val="30"/>
                          <w:szCs w:val="30"/>
                          <w:lang w:val="en-GB"/>
                        </w:rPr>
                        <w:t>www.bb-estateagents.</w:t>
                      </w:r>
                      <w:r w:rsidRPr="0003640C">
                        <w:rPr>
                          <w:rFonts w:ascii="Helvetica 45 Light" w:hAnsi="Helvetica 45 Light"/>
                          <w:color w:val="EC008C"/>
                          <w:sz w:val="30"/>
                          <w:szCs w:val="30"/>
                          <w:lang w:val="en-GB"/>
                        </w:rPr>
                        <w:t>co</w:t>
                      </w:r>
                      <w:r w:rsidRPr="003255E5">
                        <w:rPr>
                          <w:rFonts w:ascii="Helvetica 45 Light" w:hAnsi="Helvetica 45 Light"/>
                          <w:color w:val="EC008C"/>
                          <w:sz w:val="30"/>
                          <w:szCs w:val="30"/>
                          <w:lang w:val="en-GB"/>
                        </w:rPr>
                        <w:t>.uk</w:t>
                      </w:r>
                    </w:p>
                  </w:txbxContent>
                </v:textbox>
                <w10:wrap anchorx="page" anchory="page"/>
              </v:shape>
            </w:pict>
          </mc:Fallback>
        </mc:AlternateContent>
      </w:r>
    </w:p>
    <w:p w14:paraId="227B05AA" w14:textId="3FC924BE" w:rsidR="003224E2" w:rsidRPr="00DC193B" w:rsidRDefault="003224E2" w:rsidP="009836EF">
      <w:pPr>
        <w:jc w:val="center"/>
        <w:rPr>
          <w:bCs/>
        </w:rPr>
        <w:sectPr w:rsidR="003224E2" w:rsidRPr="00DC193B" w:rsidSect="003224E2">
          <w:headerReference w:type="default" r:id="rId11"/>
          <w:footerReference w:type="default" r:id="rId12"/>
          <w:pgSz w:w="16840" w:h="11907" w:orient="landscape" w:code="9"/>
          <w:pgMar w:top="0" w:right="0" w:bottom="0" w:left="0" w:header="0" w:footer="0" w:gutter="0"/>
          <w:cols w:space="567"/>
          <w:titlePg/>
          <w:docGrid w:linePitch="360"/>
        </w:sectPr>
      </w:pPr>
      <w:r>
        <w:rPr>
          <w:bCs/>
          <w:noProof/>
        </w:rPr>
        <w:lastRenderedPageBreak/>
        <w:drawing>
          <wp:anchor distT="0" distB="0" distL="114300" distR="114300" simplePos="0" relativeHeight="251691008" behindDoc="0" locked="0" layoutInCell="1" allowOverlap="1" wp14:anchorId="30182465" wp14:editId="076E1882">
            <wp:simplePos x="0" y="0"/>
            <wp:positionH relativeFrom="page">
              <wp:posOffset>0</wp:posOffset>
            </wp:positionH>
            <wp:positionV relativeFrom="page">
              <wp:posOffset>8890</wp:posOffset>
            </wp:positionV>
            <wp:extent cx="10687050" cy="7533640"/>
            <wp:effectExtent l="0" t="0" r="0" b="0"/>
            <wp:wrapNone/>
            <wp:docPr id="785830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83087" name=""/>
                    <pic:cNvPicPr/>
                  </pic:nvPicPr>
                  <pic:blipFill>
                    <a:blip r:embed="rId13">
                      <a:extLst>
                        <a:ext uri="{28A0092B-C50C-407E-A947-70E740481C1C}">
                          <a14:useLocalDpi xmlns:a14="http://schemas.microsoft.com/office/drawing/2010/main" val="0"/>
                        </a:ext>
                      </a:extLst>
                    </a:blip>
                    <a:srcRect t="2999" b="2999"/>
                    <a:stretch>
                      <a:fillRect/>
                    </a:stretch>
                  </pic:blipFill>
                  <pic:spPr>
                    <a:xfrm>
                      <a:off x="0" y="0"/>
                      <a:ext cx="10687050" cy="7533640"/>
                    </a:xfrm>
                    <a:prstGeom prst="rect">
                      <a:avLst/>
                    </a:prstGeom>
                  </pic:spPr>
                </pic:pic>
              </a:graphicData>
            </a:graphic>
            <wp14:sizeRelH relativeFrom="margin">
              <wp14:pctWidth>0</wp14:pctWidth>
            </wp14:sizeRelH>
            <wp14:sizeRelV relativeFrom="margin">
              <wp14:pctHeight>0</wp14:pctHeight>
            </wp14:sizeRelV>
          </wp:anchor>
        </w:drawing>
      </w:r>
    </w:p>
    <w:p w14:paraId="64951BAE" w14:textId="3B3C0846" w:rsidR="003224E2" w:rsidRDefault="003224E2" w:rsidP="00FF41C5">
      <w:r>
        <w:rPr>
          <w:noProof/>
          <w:lang w:val="en-GB" w:eastAsia="en-GB"/>
        </w:rPr>
        <w:lastRenderedPageBreak/>
        <mc:AlternateContent>
          <mc:Choice Requires="wps">
            <w:drawing>
              <wp:anchor distT="0" distB="0" distL="114300" distR="114300" simplePos="0" relativeHeight="251650560" behindDoc="0" locked="0" layoutInCell="1" allowOverlap="1" wp14:anchorId="52836912" wp14:editId="35E7497F">
                <wp:simplePos x="0" y="0"/>
                <wp:positionH relativeFrom="page">
                  <wp:posOffset>238125</wp:posOffset>
                </wp:positionH>
                <wp:positionV relativeFrom="page">
                  <wp:posOffset>6648450</wp:posOffset>
                </wp:positionV>
                <wp:extent cx="3905250" cy="798195"/>
                <wp:effectExtent l="0" t="0" r="0" b="1905"/>
                <wp:wrapNone/>
                <wp:docPr id="31"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798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B5E8EA" w14:textId="77777777" w:rsidR="003224E2" w:rsidRDefault="003224E2" w:rsidP="0002063E">
                            <w:pPr>
                              <w:rPr>
                                <w:rFonts w:ascii="Helvetica 45 Light" w:hAnsi="Helvetica 45 Light"/>
                                <w:sz w:val="20"/>
                                <w:szCs w:val="20"/>
                                <w:lang w:val="en-GB"/>
                              </w:rPr>
                            </w:pPr>
                            <w:r w:rsidRPr="00493388">
                              <w:rPr>
                                <w:rFonts w:ascii="Helvetica 45 Light" w:hAnsi="Helvetica 45 Light"/>
                                <w:noProof/>
                                <w:sz w:val="20"/>
                                <w:szCs w:val="20"/>
                                <w:lang w:val="en-GB"/>
                              </w:rPr>
                              <w:t>Robert House,  19 Station Road,  Chinnor,  Oxfordshire,  OX39 4PU</w:t>
                            </w:r>
                          </w:p>
                          <w:p w14:paraId="62B5480D" w14:textId="77777777" w:rsidR="003224E2" w:rsidRPr="005176B6" w:rsidRDefault="003224E2" w:rsidP="0002063E">
                            <w:pPr>
                              <w:rPr>
                                <w:rFonts w:ascii="Helvetica 45 Light" w:hAnsi="Helvetica 45 Light"/>
                                <w:sz w:val="2"/>
                                <w:szCs w:val="2"/>
                                <w:lang w:val="en-GB"/>
                              </w:rPr>
                            </w:pPr>
                          </w:p>
                          <w:p w14:paraId="5F99FBE7" w14:textId="77777777" w:rsidR="003224E2" w:rsidRPr="005176B6" w:rsidRDefault="003224E2" w:rsidP="0002063E">
                            <w:pPr>
                              <w:rPr>
                                <w:rFonts w:ascii="Helvetica 45 Light" w:hAnsi="Helvetica 45 Light"/>
                                <w:color w:val="EC008C"/>
                                <w:sz w:val="2"/>
                                <w:szCs w:val="2"/>
                                <w:lang w:val="en-GB"/>
                              </w:rPr>
                            </w:pPr>
                            <w:r w:rsidRPr="00493388">
                              <w:rPr>
                                <w:rFonts w:ascii="Helvetica 45 Light" w:hAnsi="Helvetica 45 Light"/>
                                <w:noProof/>
                                <w:color w:val="EC008C"/>
                                <w:sz w:val="34"/>
                                <w:szCs w:val="34"/>
                                <w:lang w:val="en-GB"/>
                              </w:rPr>
                              <w:t>01844 354554</w:t>
                            </w:r>
                          </w:p>
                          <w:p w14:paraId="3161BD50" w14:textId="77777777" w:rsidR="003224E2" w:rsidRPr="005176B6" w:rsidRDefault="003224E2" w:rsidP="0002063E">
                            <w:pPr>
                              <w:rPr>
                                <w:rFonts w:ascii="Helvetica 45 Light" w:hAnsi="Helvetica 45 Light"/>
                                <w:sz w:val="20"/>
                                <w:szCs w:val="20"/>
                                <w:lang w:val="en-GB"/>
                              </w:rPr>
                            </w:pPr>
                            <w:r w:rsidRPr="005176B6">
                              <w:rPr>
                                <w:rFonts w:ascii="Helvetica 45 Light" w:hAnsi="Helvetica 45 Light"/>
                                <w:sz w:val="20"/>
                                <w:szCs w:val="20"/>
                                <w:lang w:val="en-GB"/>
                              </w:rPr>
                              <w:t>www.bb-estateagents.co.uk</w:t>
                            </w:r>
                          </w:p>
                          <w:p w14:paraId="0DA86B3A" w14:textId="77777777" w:rsidR="003224E2" w:rsidRPr="005176B6" w:rsidRDefault="003224E2" w:rsidP="0002063E">
                            <w:pPr>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836912" id="Text Box 297" o:spid="_x0000_s1028" type="#_x0000_t202" style="position:absolute;margin-left:18.75pt;margin-top:523.5pt;width:307.5pt;height:62.85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sYJ2wEAAJgDAAAOAAAAZHJzL2Uyb0RvYy54bWysU9uO0zAQfUfiHyy/07RFhW3UdLXsahHS&#10;wiItfMDEcRKLxGPGbpPy9YydpsvlDfFiTWbsM+ecmeyux74TR03eoC3karGUQluFlbFNIb9+uX91&#10;JYUPYCvo0OpCnrSX1/uXL3aDy/UaW+wqTYJBrM8HV8g2BJdnmVet7sEv0GnLxRqph8Cf1GQVwcDo&#10;fZetl8s32YBUOUKlvefs3VSU+4Rf11qFx7r2OoiukMwtpJPSWcYz2+8gbwhca9SZBvwDix6M5aYX&#10;qDsIIA5k/oLqjSL0WIeFwj7DujZKJw2sZrX8Q81TC04nLWyOdxeb/P+DVZ+OT+4ziTC+w5EHmER4&#10;94DqmxcWb1uwjb4hwqHVUHHjVbQsG5zPz0+j1T73EaQcPmLFQ4ZDwAQ01tRHV1inYHQewOliuh6D&#10;UJx8vV1u1hsuKa693V6ttpvUAvL5tSMf3mvsRQwKSTzUhA7HBx8iG8jnK7GZxXvTdWmwnf0twRdj&#10;JrGPhCfqYSxHYapCrmPfKKbE6sRyCKd14fXmoEX6IcXAq1JI//0ApKXoPli2JO7VHNAclHMAVvHT&#10;QgYppvA2TPt3cGSalpEn0y3esG21SYqeWZzp8viT0POqxv369Tvdev6h9j8BAAD//wMAUEsDBBQA&#10;BgAIAAAAIQDQIv2s4AAAAAwBAAAPAAAAZHJzL2Rvd25yZXYueG1sTI/BTsMwEETvSPyDtUjcqN1A&#10;EwhxqgrBqRIiDQeOTuwmVuN1iN02/D3bExx3djTzpljPbmAnMwXrUcJyIYAZbL222En4rN/uHoGF&#10;qFCrwaOR8GMCrMvrq0Ll2p+xMqdd7BiFYMiVhD7GMec8tL1xKiz8aJB+ez85FemcOq4ndaZwN/BE&#10;iJQ7ZZEaejWal960h93RSdh8YfVqv9+bj2pf2bp+ErhND1Le3sybZ2DRzPHPDBd8QoeSmBp/RB3Y&#10;IOE+W5GTdPGQ0ShypKuEpIakZZZkwMuC/x9R/gIAAP//AwBQSwECLQAUAAYACAAAACEAtoM4kv4A&#10;AADhAQAAEwAAAAAAAAAAAAAAAAAAAAAAW0NvbnRlbnRfVHlwZXNdLnhtbFBLAQItABQABgAIAAAA&#10;IQA4/SH/1gAAAJQBAAALAAAAAAAAAAAAAAAAAC8BAABfcmVscy8ucmVsc1BLAQItABQABgAIAAAA&#10;IQAAJsYJ2wEAAJgDAAAOAAAAAAAAAAAAAAAAAC4CAABkcnMvZTJvRG9jLnhtbFBLAQItABQABgAI&#10;AAAAIQDQIv2s4AAAAAwBAAAPAAAAAAAAAAAAAAAAADUEAABkcnMvZG93bnJldi54bWxQSwUGAAAA&#10;AAQABADzAAAAQgUAAAAA&#10;" filled="f" stroked="f">
                <v:textbox inset="0,0,0,0">
                  <w:txbxContent>
                    <w:p w14:paraId="49B5E8EA" w14:textId="77777777" w:rsidR="003224E2" w:rsidRDefault="003224E2" w:rsidP="0002063E">
                      <w:pPr>
                        <w:rPr>
                          <w:rFonts w:ascii="Helvetica 45 Light" w:hAnsi="Helvetica 45 Light"/>
                          <w:sz w:val="20"/>
                          <w:szCs w:val="20"/>
                          <w:lang w:val="en-GB"/>
                        </w:rPr>
                      </w:pPr>
                      <w:r w:rsidRPr="00493388">
                        <w:rPr>
                          <w:rFonts w:ascii="Helvetica 45 Light" w:hAnsi="Helvetica 45 Light"/>
                          <w:noProof/>
                          <w:sz w:val="20"/>
                          <w:szCs w:val="20"/>
                          <w:lang w:val="en-GB"/>
                        </w:rPr>
                        <w:t>Robert House,  19 Station Road,  Chinnor,  Oxfordshire,  OX39 4PU</w:t>
                      </w:r>
                    </w:p>
                    <w:p w14:paraId="62B5480D" w14:textId="77777777" w:rsidR="003224E2" w:rsidRPr="005176B6" w:rsidRDefault="003224E2" w:rsidP="0002063E">
                      <w:pPr>
                        <w:rPr>
                          <w:rFonts w:ascii="Helvetica 45 Light" w:hAnsi="Helvetica 45 Light"/>
                          <w:sz w:val="2"/>
                          <w:szCs w:val="2"/>
                          <w:lang w:val="en-GB"/>
                        </w:rPr>
                      </w:pPr>
                    </w:p>
                    <w:p w14:paraId="5F99FBE7" w14:textId="77777777" w:rsidR="003224E2" w:rsidRPr="005176B6" w:rsidRDefault="003224E2" w:rsidP="0002063E">
                      <w:pPr>
                        <w:rPr>
                          <w:rFonts w:ascii="Helvetica 45 Light" w:hAnsi="Helvetica 45 Light"/>
                          <w:color w:val="EC008C"/>
                          <w:sz w:val="2"/>
                          <w:szCs w:val="2"/>
                          <w:lang w:val="en-GB"/>
                        </w:rPr>
                      </w:pPr>
                      <w:r w:rsidRPr="00493388">
                        <w:rPr>
                          <w:rFonts w:ascii="Helvetica 45 Light" w:hAnsi="Helvetica 45 Light"/>
                          <w:noProof/>
                          <w:color w:val="EC008C"/>
                          <w:sz w:val="34"/>
                          <w:szCs w:val="34"/>
                          <w:lang w:val="en-GB"/>
                        </w:rPr>
                        <w:t>01844 354554</w:t>
                      </w:r>
                    </w:p>
                    <w:p w14:paraId="3161BD50" w14:textId="77777777" w:rsidR="003224E2" w:rsidRPr="005176B6" w:rsidRDefault="003224E2" w:rsidP="0002063E">
                      <w:pPr>
                        <w:rPr>
                          <w:rFonts w:ascii="Helvetica 45 Light" w:hAnsi="Helvetica 45 Light"/>
                          <w:sz w:val="20"/>
                          <w:szCs w:val="20"/>
                          <w:lang w:val="en-GB"/>
                        </w:rPr>
                      </w:pPr>
                      <w:r w:rsidRPr="005176B6">
                        <w:rPr>
                          <w:rFonts w:ascii="Helvetica 45 Light" w:hAnsi="Helvetica 45 Light"/>
                          <w:sz w:val="20"/>
                          <w:szCs w:val="20"/>
                          <w:lang w:val="en-GB"/>
                        </w:rPr>
                        <w:t>www.bb-estateagents.co.uk</w:t>
                      </w:r>
                    </w:p>
                    <w:p w14:paraId="0DA86B3A" w14:textId="77777777" w:rsidR="003224E2" w:rsidRPr="005176B6" w:rsidRDefault="003224E2" w:rsidP="0002063E">
                      <w:pPr>
                        <w:rPr>
                          <w:sz w:val="20"/>
                          <w:szCs w:val="20"/>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48512" behindDoc="0" locked="0" layoutInCell="1" allowOverlap="1" wp14:anchorId="6286900E" wp14:editId="5F515FEC">
                <wp:simplePos x="0" y="0"/>
                <wp:positionH relativeFrom="page">
                  <wp:posOffset>450215</wp:posOffset>
                </wp:positionH>
                <wp:positionV relativeFrom="page">
                  <wp:posOffset>1170305</wp:posOffset>
                </wp:positionV>
                <wp:extent cx="6645275" cy="4815840"/>
                <wp:effectExtent l="2540" t="0" r="635" b="0"/>
                <wp:wrapNone/>
                <wp:docPr id="3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275" cy="48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82BB25" w14:textId="77777777" w:rsidR="003224E2" w:rsidRDefault="003224E2" w:rsidP="00A13082">
                            <w:pPr>
                              <w:rPr>
                                <w:rFonts w:ascii="HelveticaNeue-Medium" w:hAnsi="HelveticaNeue-Medium" w:cs="HelveticaNeue-Medium"/>
                                <w:color w:val="000000"/>
                                <w:sz w:val="36"/>
                                <w:szCs w:val="36"/>
                                <w:lang w:val="en-GB" w:eastAsia="en-GB"/>
                              </w:rPr>
                            </w:pPr>
                          </w:p>
                          <w:p w14:paraId="05527973" w14:textId="360FF5E0" w:rsidR="003224E2" w:rsidRDefault="003224E2" w:rsidP="0003640C">
                            <w:pPr>
                              <w:autoSpaceDE w:val="0"/>
                              <w:autoSpaceDN w:val="0"/>
                              <w:adjustRightInd w:val="0"/>
                              <w:rPr>
                                <w:rFonts w:ascii="HelveticaNeue-Light" w:hAnsi="HelveticaNeue-Light" w:cs="HelveticaNeue-Light"/>
                                <w:noProof/>
                                <w:color w:val="EC008C"/>
                                <w:sz w:val="36"/>
                                <w:szCs w:val="36"/>
                                <w:lang w:val="en-GB" w:eastAsia="en-GB"/>
                              </w:rPr>
                            </w:pPr>
                            <w:r w:rsidRPr="00493388">
                              <w:rPr>
                                <w:rFonts w:ascii="HelveticaNeue-Light" w:hAnsi="HelveticaNeue-Light" w:cs="HelveticaNeue-Light"/>
                                <w:noProof/>
                                <w:color w:val="EC008C"/>
                                <w:sz w:val="36"/>
                                <w:szCs w:val="36"/>
                                <w:lang w:val="en-GB" w:eastAsia="en-GB"/>
                              </w:rPr>
                              <w:t>Oakley Road, Chinnor, Oxfordshire, OX39 4HZ</w:t>
                            </w:r>
                          </w:p>
                          <w:p w14:paraId="2853E76A" w14:textId="77777777" w:rsidR="00FB318F" w:rsidRDefault="00FB318F" w:rsidP="0003640C">
                            <w:pPr>
                              <w:autoSpaceDE w:val="0"/>
                              <w:autoSpaceDN w:val="0"/>
                              <w:adjustRightInd w:val="0"/>
                              <w:rPr>
                                <w:rFonts w:ascii="HelveticaNeue-Light" w:hAnsi="HelveticaNeue-Light" w:cs="HelveticaNeue-Light"/>
                                <w:noProof/>
                                <w:color w:val="EC008C"/>
                                <w:sz w:val="36"/>
                                <w:szCs w:val="36"/>
                                <w:lang w:val="en-GB" w:eastAsia="en-GB"/>
                              </w:rPr>
                            </w:pPr>
                          </w:p>
                          <w:p w14:paraId="2B5404B9" w14:textId="319B59FC" w:rsidR="00FB318F" w:rsidRDefault="00FB318F" w:rsidP="0003640C">
                            <w:pPr>
                              <w:autoSpaceDE w:val="0"/>
                              <w:autoSpaceDN w:val="0"/>
                              <w:adjustRightInd w:val="0"/>
                              <w:rPr>
                                <w:rFonts w:ascii="HelveticaNeue-Light" w:hAnsi="HelveticaNeue-Light" w:cs="HelveticaNeue-Light"/>
                                <w:noProof/>
                                <w:color w:val="EC008C"/>
                                <w:sz w:val="36"/>
                                <w:szCs w:val="36"/>
                                <w:lang w:val="en-GB" w:eastAsia="en-GB"/>
                              </w:rPr>
                            </w:pPr>
                            <w:r>
                              <w:rPr>
                                <w:rFonts w:ascii="HelveticaNeue-Light" w:hAnsi="HelveticaNeue-Light" w:cs="HelveticaNeue-Light"/>
                                <w:noProof/>
                                <w:color w:val="EC008C"/>
                                <w:sz w:val="36"/>
                                <w:szCs w:val="36"/>
                                <w:lang w:val="en-GB" w:eastAsia="en-GB"/>
                              </w:rPr>
                              <w:t>Guide Price £1,000,000</w:t>
                            </w:r>
                          </w:p>
                          <w:p w14:paraId="6489E829" w14:textId="77777777" w:rsidR="001210BF" w:rsidRDefault="001210BF" w:rsidP="0003640C">
                            <w:pPr>
                              <w:autoSpaceDE w:val="0"/>
                              <w:autoSpaceDN w:val="0"/>
                              <w:adjustRightInd w:val="0"/>
                              <w:rPr>
                                <w:rFonts w:ascii="Arial" w:hAnsi="Arial" w:cs="Arial"/>
                                <w:color w:val="000000"/>
                                <w:sz w:val="14"/>
                                <w:szCs w:val="14"/>
                                <w:lang w:val="en-GB" w:eastAsia="en-GB"/>
                              </w:rPr>
                            </w:pPr>
                          </w:p>
                          <w:p w14:paraId="4809F6AF" w14:textId="77777777" w:rsidR="003224E2" w:rsidRPr="003F64CA" w:rsidRDefault="003224E2" w:rsidP="0003640C">
                            <w:pPr>
                              <w:autoSpaceDE w:val="0"/>
                              <w:autoSpaceDN w:val="0"/>
                              <w:adjustRightInd w:val="0"/>
                              <w:rPr>
                                <w:rFonts w:ascii="Arial" w:hAnsi="Arial" w:cs="Arial"/>
                                <w:color w:val="000000"/>
                                <w:sz w:val="14"/>
                                <w:szCs w:val="14"/>
                                <w:lang w:val="en-GB" w:eastAsia="en-GB"/>
                              </w:rPr>
                            </w:pPr>
                          </w:p>
                          <w:p w14:paraId="41498379" w14:textId="77777777" w:rsidR="003224E2" w:rsidRPr="001210BF" w:rsidRDefault="003224E2" w:rsidP="00C13A61">
                            <w:pPr>
                              <w:pStyle w:val="Bullet-F8"/>
                              <w:rPr>
                                <w:color w:val="7F7F7F"/>
                                <w:sz w:val="28"/>
                                <w:szCs w:val="28"/>
                              </w:rPr>
                            </w:pPr>
                            <w:bookmarkStart w:id="0" w:name="OLE_LINK1"/>
                            <w:r w:rsidRPr="001210BF">
                              <w:rPr>
                                <w:noProof/>
                                <w:color w:val="7F7F7F"/>
                                <w:sz w:val="28"/>
                                <w:szCs w:val="28"/>
                              </w:rPr>
                              <w:t>Edwardian Period Property</w:t>
                            </w:r>
                          </w:p>
                          <w:p w14:paraId="3C458203" w14:textId="77777777" w:rsidR="003224E2" w:rsidRPr="001210BF" w:rsidRDefault="003224E2" w:rsidP="00C13A61">
                            <w:pPr>
                              <w:pStyle w:val="Bullet-F8"/>
                              <w:rPr>
                                <w:color w:val="7F7F7F"/>
                                <w:sz w:val="28"/>
                                <w:szCs w:val="28"/>
                              </w:rPr>
                            </w:pPr>
                            <w:r w:rsidRPr="001210BF">
                              <w:rPr>
                                <w:noProof/>
                                <w:color w:val="7F7F7F"/>
                                <w:sz w:val="28"/>
                                <w:szCs w:val="28"/>
                              </w:rPr>
                              <w:t>Four Double Bedrooms</w:t>
                            </w:r>
                          </w:p>
                          <w:p w14:paraId="51998AC0" w14:textId="77777777" w:rsidR="003224E2" w:rsidRPr="001210BF" w:rsidRDefault="003224E2" w:rsidP="008C0EAC">
                            <w:pPr>
                              <w:pStyle w:val="Bullet-F8"/>
                              <w:rPr>
                                <w:color w:val="7F7F7F"/>
                                <w:sz w:val="28"/>
                                <w:szCs w:val="28"/>
                              </w:rPr>
                            </w:pPr>
                            <w:r w:rsidRPr="001210BF">
                              <w:rPr>
                                <w:noProof/>
                                <w:color w:val="7F7F7F"/>
                                <w:sz w:val="28"/>
                                <w:szCs w:val="28"/>
                              </w:rPr>
                              <w:t>Three Reception Rooms</w:t>
                            </w:r>
                          </w:p>
                          <w:p w14:paraId="0A6CC38A" w14:textId="77777777" w:rsidR="003224E2" w:rsidRPr="001210BF" w:rsidRDefault="003224E2" w:rsidP="008C0EAC">
                            <w:pPr>
                              <w:pStyle w:val="Bullet-F8"/>
                              <w:rPr>
                                <w:color w:val="7F7F7F"/>
                                <w:sz w:val="28"/>
                                <w:szCs w:val="28"/>
                              </w:rPr>
                            </w:pPr>
                            <w:r w:rsidRPr="001210BF">
                              <w:rPr>
                                <w:noProof/>
                                <w:color w:val="7F7F7F"/>
                                <w:sz w:val="28"/>
                                <w:szCs w:val="28"/>
                              </w:rPr>
                              <w:t>Full of Charm &amp; Original Character</w:t>
                            </w:r>
                          </w:p>
                          <w:p w14:paraId="09964C2B" w14:textId="77777777" w:rsidR="003224E2" w:rsidRPr="001210BF" w:rsidRDefault="003224E2" w:rsidP="008C0EAC">
                            <w:pPr>
                              <w:pStyle w:val="Bullet-F8"/>
                              <w:rPr>
                                <w:color w:val="7F7F7F"/>
                                <w:sz w:val="28"/>
                                <w:szCs w:val="28"/>
                              </w:rPr>
                            </w:pPr>
                            <w:r w:rsidRPr="001210BF">
                              <w:rPr>
                                <w:noProof/>
                                <w:color w:val="7F7F7F"/>
                                <w:sz w:val="28"/>
                                <w:szCs w:val="28"/>
                              </w:rPr>
                              <w:t>Family Kitchen/Diner</w:t>
                            </w:r>
                          </w:p>
                          <w:p w14:paraId="65F4C896" w14:textId="77777777" w:rsidR="003224E2" w:rsidRPr="001210BF" w:rsidRDefault="003224E2" w:rsidP="008C0EAC">
                            <w:pPr>
                              <w:pStyle w:val="Bullet-F8"/>
                              <w:rPr>
                                <w:color w:val="7F7F7F"/>
                                <w:sz w:val="28"/>
                                <w:szCs w:val="28"/>
                              </w:rPr>
                            </w:pPr>
                            <w:r w:rsidRPr="001210BF">
                              <w:rPr>
                                <w:noProof/>
                                <w:color w:val="7F7F7F"/>
                                <w:sz w:val="28"/>
                                <w:szCs w:val="28"/>
                              </w:rPr>
                              <w:t>Downstairs Shower Room</w:t>
                            </w:r>
                          </w:p>
                          <w:p w14:paraId="7AC020D1" w14:textId="77777777" w:rsidR="003224E2" w:rsidRPr="001210BF" w:rsidRDefault="003224E2" w:rsidP="008C0EAC">
                            <w:pPr>
                              <w:pStyle w:val="Bullet-F8"/>
                              <w:rPr>
                                <w:color w:val="7F7F7F"/>
                                <w:sz w:val="28"/>
                                <w:szCs w:val="28"/>
                              </w:rPr>
                            </w:pPr>
                            <w:r w:rsidRPr="001210BF">
                              <w:rPr>
                                <w:noProof/>
                                <w:color w:val="7F7F7F"/>
                                <w:sz w:val="28"/>
                                <w:szCs w:val="28"/>
                              </w:rPr>
                              <w:t>Separate Utility Room</w:t>
                            </w:r>
                          </w:p>
                          <w:p w14:paraId="37B7FB92" w14:textId="77777777" w:rsidR="003224E2" w:rsidRPr="001210BF" w:rsidRDefault="003224E2" w:rsidP="008C0EAC">
                            <w:pPr>
                              <w:pStyle w:val="Bullet-F8"/>
                              <w:rPr>
                                <w:color w:val="7F7F7F"/>
                                <w:sz w:val="28"/>
                                <w:szCs w:val="28"/>
                              </w:rPr>
                            </w:pPr>
                            <w:r w:rsidRPr="001210BF">
                              <w:rPr>
                                <w:noProof/>
                                <w:color w:val="7F7F7F"/>
                                <w:sz w:val="28"/>
                                <w:szCs w:val="28"/>
                              </w:rPr>
                              <w:t>Secluded Garden Extending to 0.26 of an Acre</w:t>
                            </w:r>
                          </w:p>
                          <w:p w14:paraId="283ADD71" w14:textId="77777777" w:rsidR="003224E2" w:rsidRPr="001210BF" w:rsidRDefault="003224E2" w:rsidP="008C0EAC">
                            <w:pPr>
                              <w:pStyle w:val="Bullet-F8"/>
                              <w:rPr>
                                <w:color w:val="7F7F7F"/>
                                <w:sz w:val="28"/>
                                <w:szCs w:val="28"/>
                              </w:rPr>
                            </w:pPr>
                            <w:r w:rsidRPr="001210BF">
                              <w:rPr>
                                <w:noProof/>
                                <w:color w:val="7F7F7F"/>
                                <w:sz w:val="28"/>
                                <w:szCs w:val="28"/>
                              </w:rPr>
                              <w:t>Heated Swimming Pool</w:t>
                            </w:r>
                          </w:p>
                          <w:p w14:paraId="24DDFF02" w14:textId="02448E45" w:rsidR="003224E2" w:rsidRPr="001210BF" w:rsidRDefault="003224E2" w:rsidP="0003640C">
                            <w:pPr>
                              <w:pStyle w:val="Bullet-F8"/>
                              <w:rPr>
                                <w:color w:val="7F7F7F"/>
                                <w:sz w:val="28"/>
                                <w:szCs w:val="28"/>
                              </w:rPr>
                            </w:pPr>
                            <w:r w:rsidRPr="001210BF">
                              <w:rPr>
                                <w:noProof/>
                                <w:color w:val="7F7F7F"/>
                                <w:sz w:val="28"/>
                                <w:szCs w:val="28"/>
                              </w:rPr>
                              <w:t>Close to Local Amenities and Excellent Transport Links</w:t>
                            </w:r>
                            <w:bookmarkEnd w:id="0"/>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86900E" id="Text Box 143" o:spid="_x0000_s1029" type="#_x0000_t202" style="position:absolute;margin-left:35.45pt;margin-top:92.15pt;width:523.25pt;height:379.2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nZF3AEAAJkDAAAOAAAAZHJzL2Uyb0RvYy54bWysU9uO0zAQfUfiHyy/07SlLVXUdLXsahHS&#10;cpEWPmDiOI1F4jFjt0n5esZO0+XyhnixJmP7+Fwmu5uha8VJkzdoC7mYzaXQVmFl7KGQX788vNpK&#10;4QPYClq0upBn7eXN/uWLXe9yvcQG20qTYBDr894VsgnB5VnmVaM78DN02vJmjdRB4E86ZBVBz+hd&#10;my3n803WI1WOUGnvuXs/bsp9wq9rrcKnuvY6iLaQzC2kldJaxjXb7yA/ELjGqAsN+AcWHRjLj16h&#10;7iGAOJL5C6ozitBjHWYKuwzr2iidNLCaxfwPNU8NOJ20sDneXW3y/w9WfTw9uc8kwvAWBw4wifDu&#10;EdU3LyzeNWAP+pYI+0ZDxQ8vomVZ73x+uRqt9rmPIGX/ASsOGY4BE9BQUxddYZ2C0TmA89V0PQSh&#10;uLnZrNbLN2spFO+ttov1dpViySCfrjvy4Z3GTsSikMSpJng4PfoQ6UA+HYmvWXwwbZuSbe1vDT4Y&#10;O4l+ZDxyD0M5CFMV8nXUFtWUWJ1ZD+E4LzzfXDRIP6ToeVYK6b8fgbQU7XvLnsTBmgqainIqwCq+&#10;WsggxVjehXEAj47MoWHk0XWLt+xbbZKiZxYXupx/EnqZ1Thgv36nU89/1P4nAAAA//8DAFBLAwQU&#10;AAYACAAAACEA8hrBFuEAAAALAQAADwAAAGRycy9kb3ducmV2LnhtbEyPwU7DMAyG70i8Q+RJ3Fja&#10;Ua1r13SaEJyQEF05cEwbr43WOKXJtvL2ZCc42v70+/uL3WwGdsHJaUsC4mUEDKm1SlMn4LN+fdwA&#10;c16SkoMlFPCDDnbl/V0hc2WvVOHl4DsWQsjlUkDv/Zhz7toejXRLOyKF29FORvowTh1Xk7yGcDPw&#10;VRStuZGawodejvjcY3s6nI2A/RdVL/r7vfmojpWu6yyit/VJiIfFvN8C8zj7Pxhu+kEdyuDU2DMp&#10;xwYBaZQFMuw3yROwGxDHaQKsEZAlqxR4WfD/HcpfAAAA//8DAFBLAQItABQABgAIAAAAIQC2gziS&#10;/gAAAOEBAAATAAAAAAAAAAAAAAAAAAAAAABbQ29udGVudF9UeXBlc10ueG1sUEsBAi0AFAAGAAgA&#10;AAAhADj9If/WAAAAlAEAAAsAAAAAAAAAAAAAAAAALwEAAF9yZWxzLy5yZWxzUEsBAi0AFAAGAAgA&#10;AAAhADd2dkXcAQAAmQMAAA4AAAAAAAAAAAAAAAAALgIAAGRycy9lMm9Eb2MueG1sUEsBAi0AFAAG&#10;AAgAAAAhAPIawRbhAAAACwEAAA8AAAAAAAAAAAAAAAAANgQAAGRycy9kb3ducmV2LnhtbFBLBQYA&#10;AAAABAAEAPMAAABEBQAAAAA=&#10;" filled="f" stroked="f">
                <v:textbox inset="0,0,0,0">
                  <w:txbxContent>
                    <w:p w14:paraId="6F82BB25" w14:textId="77777777" w:rsidR="003224E2" w:rsidRDefault="003224E2" w:rsidP="00A13082">
                      <w:pPr>
                        <w:rPr>
                          <w:rFonts w:ascii="HelveticaNeue-Medium" w:hAnsi="HelveticaNeue-Medium" w:cs="HelveticaNeue-Medium"/>
                          <w:color w:val="000000"/>
                          <w:sz w:val="36"/>
                          <w:szCs w:val="36"/>
                          <w:lang w:val="en-GB" w:eastAsia="en-GB"/>
                        </w:rPr>
                      </w:pPr>
                    </w:p>
                    <w:p w14:paraId="05527973" w14:textId="360FF5E0" w:rsidR="003224E2" w:rsidRDefault="003224E2" w:rsidP="0003640C">
                      <w:pPr>
                        <w:autoSpaceDE w:val="0"/>
                        <w:autoSpaceDN w:val="0"/>
                        <w:adjustRightInd w:val="0"/>
                        <w:rPr>
                          <w:rFonts w:ascii="HelveticaNeue-Light" w:hAnsi="HelveticaNeue-Light" w:cs="HelveticaNeue-Light"/>
                          <w:noProof/>
                          <w:color w:val="EC008C"/>
                          <w:sz w:val="36"/>
                          <w:szCs w:val="36"/>
                          <w:lang w:val="en-GB" w:eastAsia="en-GB"/>
                        </w:rPr>
                      </w:pPr>
                      <w:r w:rsidRPr="00493388">
                        <w:rPr>
                          <w:rFonts w:ascii="HelveticaNeue-Light" w:hAnsi="HelveticaNeue-Light" w:cs="HelveticaNeue-Light"/>
                          <w:noProof/>
                          <w:color w:val="EC008C"/>
                          <w:sz w:val="36"/>
                          <w:szCs w:val="36"/>
                          <w:lang w:val="en-GB" w:eastAsia="en-GB"/>
                        </w:rPr>
                        <w:t>Oakley Road, Chinnor, Oxfordshire, OX39 4HZ</w:t>
                      </w:r>
                    </w:p>
                    <w:p w14:paraId="2853E76A" w14:textId="77777777" w:rsidR="00FB318F" w:rsidRDefault="00FB318F" w:rsidP="0003640C">
                      <w:pPr>
                        <w:autoSpaceDE w:val="0"/>
                        <w:autoSpaceDN w:val="0"/>
                        <w:adjustRightInd w:val="0"/>
                        <w:rPr>
                          <w:rFonts w:ascii="HelveticaNeue-Light" w:hAnsi="HelveticaNeue-Light" w:cs="HelveticaNeue-Light"/>
                          <w:noProof/>
                          <w:color w:val="EC008C"/>
                          <w:sz w:val="36"/>
                          <w:szCs w:val="36"/>
                          <w:lang w:val="en-GB" w:eastAsia="en-GB"/>
                        </w:rPr>
                      </w:pPr>
                    </w:p>
                    <w:p w14:paraId="2B5404B9" w14:textId="319B59FC" w:rsidR="00FB318F" w:rsidRDefault="00FB318F" w:rsidP="0003640C">
                      <w:pPr>
                        <w:autoSpaceDE w:val="0"/>
                        <w:autoSpaceDN w:val="0"/>
                        <w:adjustRightInd w:val="0"/>
                        <w:rPr>
                          <w:rFonts w:ascii="HelveticaNeue-Light" w:hAnsi="HelveticaNeue-Light" w:cs="HelveticaNeue-Light"/>
                          <w:noProof/>
                          <w:color w:val="EC008C"/>
                          <w:sz w:val="36"/>
                          <w:szCs w:val="36"/>
                          <w:lang w:val="en-GB" w:eastAsia="en-GB"/>
                        </w:rPr>
                      </w:pPr>
                      <w:r>
                        <w:rPr>
                          <w:rFonts w:ascii="HelveticaNeue-Light" w:hAnsi="HelveticaNeue-Light" w:cs="HelveticaNeue-Light"/>
                          <w:noProof/>
                          <w:color w:val="EC008C"/>
                          <w:sz w:val="36"/>
                          <w:szCs w:val="36"/>
                          <w:lang w:val="en-GB" w:eastAsia="en-GB"/>
                        </w:rPr>
                        <w:t>Guide Price £1,000,000</w:t>
                      </w:r>
                    </w:p>
                    <w:p w14:paraId="6489E829" w14:textId="77777777" w:rsidR="001210BF" w:rsidRDefault="001210BF" w:rsidP="0003640C">
                      <w:pPr>
                        <w:autoSpaceDE w:val="0"/>
                        <w:autoSpaceDN w:val="0"/>
                        <w:adjustRightInd w:val="0"/>
                        <w:rPr>
                          <w:rFonts w:ascii="Arial" w:hAnsi="Arial" w:cs="Arial"/>
                          <w:color w:val="000000"/>
                          <w:sz w:val="14"/>
                          <w:szCs w:val="14"/>
                          <w:lang w:val="en-GB" w:eastAsia="en-GB"/>
                        </w:rPr>
                      </w:pPr>
                    </w:p>
                    <w:p w14:paraId="4809F6AF" w14:textId="77777777" w:rsidR="003224E2" w:rsidRPr="003F64CA" w:rsidRDefault="003224E2" w:rsidP="0003640C">
                      <w:pPr>
                        <w:autoSpaceDE w:val="0"/>
                        <w:autoSpaceDN w:val="0"/>
                        <w:adjustRightInd w:val="0"/>
                        <w:rPr>
                          <w:rFonts w:ascii="Arial" w:hAnsi="Arial" w:cs="Arial"/>
                          <w:color w:val="000000"/>
                          <w:sz w:val="14"/>
                          <w:szCs w:val="14"/>
                          <w:lang w:val="en-GB" w:eastAsia="en-GB"/>
                        </w:rPr>
                      </w:pPr>
                    </w:p>
                    <w:p w14:paraId="41498379" w14:textId="77777777" w:rsidR="003224E2" w:rsidRPr="001210BF" w:rsidRDefault="003224E2" w:rsidP="00C13A61">
                      <w:pPr>
                        <w:pStyle w:val="Bullet-F8"/>
                        <w:rPr>
                          <w:color w:val="7F7F7F"/>
                          <w:sz w:val="28"/>
                          <w:szCs w:val="28"/>
                        </w:rPr>
                      </w:pPr>
                      <w:bookmarkStart w:id="1" w:name="OLE_LINK1"/>
                      <w:r w:rsidRPr="001210BF">
                        <w:rPr>
                          <w:noProof/>
                          <w:color w:val="7F7F7F"/>
                          <w:sz w:val="28"/>
                          <w:szCs w:val="28"/>
                        </w:rPr>
                        <w:t>Edwardian Period Property</w:t>
                      </w:r>
                    </w:p>
                    <w:p w14:paraId="3C458203" w14:textId="77777777" w:rsidR="003224E2" w:rsidRPr="001210BF" w:rsidRDefault="003224E2" w:rsidP="00C13A61">
                      <w:pPr>
                        <w:pStyle w:val="Bullet-F8"/>
                        <w:rPr>
                          <w:color w:val="7F7F7F"/>
                          <w:sz w:val="28"/>
                          <w:szCs w:val="28"/>
                        </w:rPr>
                      </w:pPr>
                      <w:r w:rsidRPr="001210BF">
                        <w:rPr>
                          <w:noProof/>
                          <w:color w:val="7F7F7F"/>
                          <w:sz w:val="28"/>
                          <w:szCs w:val="28"/>
                        </w:rPr>
                        <w:t>Four Double Bedrooms</w:t>
                      </w:r>
                    </w:p>
                    <w:p w14:paraId="51998AC0" w14:textId="77777777" w:rsidR="003224E2" w:rsidRPr="001210BF" w:rsidRDefault="003224E2" w:rsidP="008C0EAC">
                      <w:pPr>
                        <w:pStyle w:val="Bullet-F8"/>
                        <w:rPr>
                          <w:color w:val="7F7F7F"/>
                          <w:sz w:val="28"/>
                          <w:szCs w:val="28"/>
                        </w:rPr>
                      </w:pPr>
                      <w:r w:rsidRPr="001210BF">
                        <w:rPr>
                          <w:noProof/>
                          <w:color w:val="7F7F7F"/>
                          <w:sz w:val="28"/>
                          <w:szCs w:val="28"/>
                        </w:rPr>
                        <w:t>Three Reception Rooms</w:t>
                      </w:r>
                    </w:p>
                    <w:p w14:paraId="0A6CC38A" w14:textId="77777777" w:rsidR="003224E2" w:rsidRPr="001210BF" w:rsidRDefault="003224E2" w:rsidP="008C0EAC">
                      <w:pPr>
                        <w:pStyle w:val="Bullet-F8"/>
                        <w:rPr>
                          <w:color w:val="7F7F7F"/>
                          <w:sz w:val="28"/>
                          <w:szCs w:val="28"/>
                        </w:rPr>
                      </w:pPr>
                      <w:r w:rsidRPr="001210BF">
                        <w:rPr>
                          <w:noProof/>
                          <w:color w:val="7F7F7F"/>
                          <w:sz w:val="28"/>
                          <w:szCs w:val="28"/>
                        </w:rPr>
                        <w:t>Full of Charm &amp; Original Character</w:t>
                      </w:r>
                    </w:p>
                    <w:p w14:paraId="09964C2B" w14:textId="77777777" w:rsidR="003224E2" w:rsidRPr="001210BF" w:rsidRDefault="003224E2" w:rsidP="008C0EAC">
                      <w:pPr>
                        <w:pStyle w:val="Bullet-F8"/>
                        <w:rPr>
                          <w:color w:val="7F7F7F"/>
                          <w:sz w:val="28"/>
                          <w:szCs w:val="28"/>
                        </w:rPr>
                      </w:pPr>
                      <w:r w:rsidRPr="001210BF">
                        <w:rPr>
                          <w:noProof/>
                          <w:color w:val="7F7F7F"/>
                          <w:sz w:val="28"/>
                          <w:szCs w:val="28"/>
                        </w:rPr>
                        <w:t>Family Kitchen/Diner</w:t>
                      </w:r>
                    </w:p>
                    <w:p w14:paraId="65F4C896" w14:textId="77777777" w:rsidR="003224E2" w:rsidRPr="001210BF" w:rsidRDefault="003224E2" w:rsidP="008C0EAC">
                      <w:pPr>
                        <w:pStyle w:val="Bullet-F8"/>
                        <w:rPr>
                          <w:color w:val="7F7F7F"/>
                          <w:sz w:val="28"/>
                          <w:szCs w:val="28"/>
                        </w:rPr>
                      </w:pPr>
                      <w:r w:rsidRPr="001210BF">
                        <w:rPr>
                          <w:noProof/>
                          <w:color w:val="7F7F7F"/>
                          <w:sz w:val="28"/>
                          <w:szCs w:val="28"/>
                        </w:rPr>
                        <w:t>Downstairs Shower Room</w:t>
                      </w:r>
                    </w:p>
                    <w:p w14:paraId="7AC020D1" w14:textId="77777777" w:rsidR="003224E2" w:rsidRPr="001210BF" w:rsidRDefault="003224E2" w:rsidP="008C0EAC">
                      <w:pPr>
                        <w:pStyle w:val="Bullet-F8"/>
                        <w:rPr>
                          <w:color w:val="7F7F7F"/>
                          <w:sz w:val="28"/>
                          <w:szCs w:val="28"/>
                        </w:rPr>
                      </w:pPr>
                      <w:r w:rsidRPr="001210BF">
                        <w:rPr>
                          <w:noProof/>
                          <w:color w:val="7F7F7F"/>
                          <w:sz w:val="28"/>
                          <w:szCs w:val="28"/>
                        </w:rPr>
                        <w:t>Separate Utility Room</w:t>
                      </w:r>
                    </w:p>
                    <w:p w14:paraId="37B7FB92" w14:textId="77777777" w:rsidR="003224E2" w:rsidRPr="001210BF" w:rsidRDefault="003224E2" w:rsidP="008C0EAC">
                      <w:pPr>
                        <w:pStyle w:val="Bullet-F8"/>
                        <w:rPr>
                          <w:color w:val="7F7F7F"/>
                          <w:sz w:val="28"/>
                          <w:szCs w:val="28"/>
                        </w:rPr>
                      </w:pPr>
                      <w:r w:rsidRPr="001210BF">
                        <w:rPr>
                          <w:noProof/>
                          <w:color w:val="7F7F7F"/>
                          <w:sz w:val="28"/>
                          <w:szCs w:val="28"/>
                        </w:rPr>
                        <w:t>Secluded Garden Extending to 0.26 of an Acre</w:t>
                      </w:r>
                    </w:p>
                    <w:p w14:paraId="283ADD71" w14:textId="77777777" w:rsidR="003224E2" w:rsidRPr="001210BF" w:rsidRDefault="003224E2" w:rsidP="008C0EAC">
                      <w:pPr>
                        <w:pStyle w:val="Bullet-F8"/>
                        <w:rPr>
                          <w:color w:val="7F7F7F"/>
                          <w:sz w:val="28"/>
                          <w:szCs w:val="28"/>
                        </w:rPr>
                      </w:pPr>
                      <w:r w:rsidRPr="001210BF">
                        <w:rPr>
                          <w:noProof/>
                          <w:color w:val="7F7F7F"/>
                          <w:sz w:val="28"/>
                          <w:szCs w:val="28"/>
                        </w:rPr>
                        <w:t>Heated Swimming Pool</w:t>
                      </w:r>
                    </w:p>
                    <w:p w14:paraId="24DDFF02" w14:textId="02448E45" w:rsidR="003224E2" w:rsidRPr="001210BF" w:rsidRDefault="003224E2" w:rsidP="0003640C">
                      <w:pPr>
                        <w:pStyle w:val="Bullet-F8"/>
                        <w:rPr>
                          <w:color w:val="7F7F7F"/>
                          <w:sz w:val="28"/>
                          <w:szCs w:val="28"/>
                        </w:rPr>
                      </w:pPr>
                      <w:r w:rsidRPr="001210BF">
                        <w:rPr>
                          <w:noProof/>
                          <w:color w:val="7F7F7F"/>
                          <w:sz w:val="28"/>
                          <w:szCs w:val="28"/>
                        </w:rPr>
                        <w:t>Close to Local Amenities and Excellent Transport Links</w:t>
                      </w:r>
                      <w:bookmarkEnd w:id="1"/>
                    </w:p>
                  </w:txbxContent>
                </v:textbox>
                <w10:wrap anchorx="page" anchory="page"/>
              </v:shape>
            </w:pict>
          </mc:Fallback>
        </mc:AlternateContent>
      </w:r>
    </w:p>
    <w:p w14:paraId="4753C2A5" w14:textId="4192FA0C" w:rsidR="003224E2" w:rsidRPr="00D8647B" w:rsidRDefault="003224E2" w:rsidP="00D8647B"/>
    <w:p w14:paraId="735F0503" w14:textId="09163528" w:rsidR="003224E2" w:rsidRPr="00D8647B" w:rsidRDefault="001210BF" w:rsidP="00D8647B">
      <w:r>
        <w:rPr>
          <w:noProof/>
          <w:lang w:val="en-GB" w:eastAsia="en-GB"/>
        </w:rPr>
        <mc:AlternateContent>
          <mc:Choice Requires="wps">
            <w:drawing>
              <wp:anchor distT="0" distB="0" distL="114300" distR="114300" simplePos="0" relativeHeight="251646464" behindDoc="0" locked="0" layoutInCell="1" allowOverlap="1" wp14:anchorId="4FD9BDB8" wp14:editId="2C97EA3C">
                <wp:simplePos x="0" y="0"/>
                <wp:positionH relativeFrom="page">
                  <wp:posOffset>452120</wp:posOffset>
                </wp:positionH>
                <wp:positionV relativeFrom="page">
                  <wp:posOffset>452120</wp:posOffset>
                </wp:positionV>
                <wp:extent cx="9720580" cy="709930"/>
                <wp:effectExtent l="0" t="0" r="13970" b="13970"/>
                <wp:wrapNone/>
                <wp:docPr id="32"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0580" cy="709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765C7" w14:textId="77777777" w:rsidR="003224E2" w:rsidRPr="001210BF" w:rsidRDefault="003224E2" w:rsidP="0003640C">
                            <w:pPr>
                              <w:rPr>
                                <w:rFonts w:ascii="Arial" w:hAnsi="Arial" w:cs="Arial"/>
                                <w:color w:val="7F7F7F"/>
                                <w:sz w:val="28"/>
                                <w:szCs w:val="28"/>
                              </w:rPr>
                            </w:pPr>
                            <w:r w:rsidRPr="001210BF">
                              <w:rPr>
                                <w:rFonts w:ascii="Arial" w:hAnsi="Arial" w:cs="Arial"/>
                                <w:noProof/>
                                <w:color w:val="7F7F7F"/>
                                <w:sz w:val="28"/>
                                <w:szCs w:val="28"/>
                              </w:rPr>
                              <w:t>A discretely positioned elegant and immaculately presented Edwardian period property, with 4 double bedrooms, 3 reception rooms, a fabulous kitchen/diner,  beautiful secluded garden and heated swimming pool. Close to local shops and amenities, outstanding rated school and excellent transport links.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9BDB8" id="Text Box 141" o:spid="_x0000_s1030" type="#_x0000_t202" style="position:absolute;margin-left:35.6pt;margin-top:35.6pt;width:765.4pt;height:55.9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XBS2wEAAJgDAAAOAAAAZHJzL2Uyb0RvYy54bWysU9tu2zAMfR+wfxD0vtjJLm2MOEXXosOA&#10;7gJ0/QBalmNhtqhRSuzs60fJcbqtb8NeBIqUjs45pDZXY9+JgyZv0JZyucil0FZhbeyulI/f7l5d&#10;SuED2Bo6tLqUR+3l1fbli83gCr3CFrtak2AQ64vBlbINwRVZ5lWre/ALdNpysUHqIfCWdllNMDB6&#10;32WrPH+XDUi1I1Tae87eTkW5TfhNo1X40jReB9GVkrmFtFJaq7hm2w0UOwLXGnWiAf/Aogdj+dEz&#10;1C0EEHsyz6B6owg9NmGhsM+waYzSSQOrWeZ/qXlowemkhc3x7myT/3+w6vPhwX0lEcb3OHIDkwjv&#10;7lF998LiTQt2p6+JcGg11PzwMlqWDc4Xp6vRal/4CFINn7DmJsM+YAIaG+qjK6xTMDo34Hg2XY9B&#10;KE6uL1b520suKa5d5Ov169SVDIr5tiMfPmjsRQxKSdzUhA6Hex8iGyjmI/Exi3em61JjO/tHgg/G&#10;TGIfCU/Uw1iNwtSlfBOlRTEV1keWQziNC483By3STykGHpVS+h97IC1F99GyJXGu5oDmoJoDsIqv&#10;ljJIMYU3YZq/vSOzaxl5Mt3iNdvWmKToicWJLrc/CT2Napyv3/fp1NOH2v4CAAD//wMAUEsDBBQA&#10;BgAIAAAAIQBeIkUp3QAAAAoBAAAPAAAAZHJzL2Rvd25yZXYueG1sTI9BS8NAEIXvgv9hGcGb3W2E&#10;WGM2pYieBDGNB4+bZJoszc7G7LaN/94pCPU0M7zHm+/l69kN4ohTsJ40LBcKBFLjW0udhs/q9W4F&#10;IkRDrRk8oYYfDLAurq9yk7X+RCUet7ETHEIhMxr6GMdMytD06ExY+BGJtZ2fnIl8Tp1sJ3PicDfI&#10;RKlUOmOJP/RmxOcem/324DRsvqh8sd/v9Ue5K21VPSp6S/da397MmycQEed4McMZn9GhYKbaH6gN&#10;YtDwsEzY+TfPeqoSLlfztrpXIItc/q9Q/AIAAP//AwBQSwECLQAUAAYACAAAACEAtoM4kv4AAADh&#10;AQAAEwAAAAAAAAAAAAAAAAAAAAAAW0NvbnRlbnRfVHlwZXNdLnhtbFBLAQItABQABgAIAAAAIQA4&#10;/SH/1gAAAJQBAAALAAAAAAAAAAAAAAAAAC8BAABfcmVscy8ucmVsc1BLAQItABQABgAIAAAAIQBl&#10;PXBS2wEAAJgDAAAOAAAAAAAAAAAAAAAAAC4CAABkcnMvZTJvRG9jLnhtbFBLAQItABQABgAIAAAA&#10;IQBeIkUp3QAAAAoBAAAPAAAAAAAAAAAAAAAAADUEAABkcnMvZG93bnJldi54bWxQSwUGAAAAAAQA&#10;BADzAAAAPwUAAAAA&#10;" filled="f" stroked="f">
                <v:textbox inset="0,0,0,0">
                  <w:txbxContent>
                    <w:p w14:paraId="795765C7" w14:textId="77777777" w:rsidR="003224E2" w:rsidRPr="001210BF" w:rsidRDefault="003224E2" w:rsidP="0003640C">
                      <w:pPr>
                        <w:rPr>
                          <w:rFonts w:ascii="Arial" w:hAnsi="Arial" w:cs="Arial"/>
                          <w:color w:val="7F7F7F"/>
                          <w:sz w:val="28"/>
                          <w:szCs w:val="28"/>
                        </w:rPr>
                      </w:pPr>
                      <w:r w:rsidRPr="001210BF">
                        <w:rPr>
                          <w:rFonts w:ascii="Arial" w:hAnsi="Arial" w:cs="Arial"/>
                          <w:noProof/>
                          <w:color w:val="7F7F7F"/>
                          <w:sz w:val="28"/>
                          <w:szCs w:val="28"/>
                        </w:rPr>
                        <w:t>A discretely positioned elegant and immaculately presented Edwardian period property, with 4 double bedrooms, 3 reception rooms, a fabulous kitchen/diner,  beautiful secluded garden and heated swimming pool. Close to local shops and amenities, outstanding rated school and excellent transport links.</w:t>
                      </w:r>
                    </w:p>
                  </w:txbxContent>
                </v:textbox>
                <w10:wrap anchorx="page" anchory="page"/>
              </v:shape>
            </w:pict>
          </mc:Fallback>
        </mc:AlternateContent>
      </w:r>
    </w:p>
    <w:p w14:paraId="1F503276" w14:textId="5FFB7F7D" w:rsidR="003224E2" w:rsidRPr="00D8647B" w:rsidRDefault="003224E2" w:rsidP="00D8647B"/>
    <w:p w14:paraId="62ACA1C5" w14:textId="16027B31" w:rsidR="003224E2" w:rsidRPr="00D8647B" w:rsidRDefault="003224E2" w:rsidP="00D8647B"/>
    <w:p w14:paraId="13C6F8A8" w14:textId="0AE960BF" w:rsidR="003224E2" w:rsidRPr="00D8647B" w:rsidRDefault="003224E2" w:rsidP="00D8647B"/>
    <w:p w14:paraId="533E02B2" w14:textId="7F0E2F28" w:rsidR="003224E2" w:rsidRPr="00D8647B" w:rsidRDefault="003224E2" w:rsidP="00D8647B"/>
    <w:p w14:paraId="0CFA5350" w14:textId="2F405C8B" w:rsidR="003224E2" w:rsidRPr="00D8647B" w:rsidRDefault="001210BF" w:rsidP="00D8647B">
      <w:r>
        <w:rPr>
          <w:noProof/>
        </w:rPr>
        <w:drawing>
          <wp:anchor distT="0" distB="0" distL="114300" distR="114300" simplePos="0" relativeHeight="251667968" behindDoc="0" locked="0" layoutInCell="1" allowOverlap="1" wp14:anchorId="0F51DC4A" wp14:editId="46F1591E">
            <wp:simplePos x="0" y="0"/>
            <wp:positionH relativeFrom="page">
              <wp:posOffset>6150610</wp:posOffset>
            </wp:positionH>
            <wp:positionV relativeFrom="page">
              <wp:posOffset>1363980</wp:posOffset>
            </wp:positionV>
            <wp:extent cx="4019550" cy="3147060"/>
            <wp:effectExtent l="0" t="0" r="0" b="0"/>
            <wp:wrapNone/>
            <wp:docPr id="5122289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28952" name="Picture 1"/>
                    <pic:cNvPicPr/>
                  </pic:nvPicPr>
                  <pic:blipFill>
                    <a:blip r:embed="rId14" cstate="print">
                      <a:extLst>
                        <a:ext uri="{28A0092B-C50C-407E-A947-70E740481C1C}">
                          <a14:useLocalDpi xmlns:a14="http://schemas.microsoft.com/office/drawing/2010/main" val="0"/>
                        </a:ext>
                      </a:extLst>
                    </a:blip>
                    <a:srcRect l="4059" r="4059"/>
                    <a:stretch>
                      <a:fillRect/>
                    </a:stretch>
                  </pic:blipFill>
                  <pic:spPr>
                    <a:xfrm>
                      <a:off x="0" y="0"/>
                      <a:ext cx="4019550" cy="3147060"/>
                    </a:xfrm>
                    <a:prstGeom prst="rect">
                      <a:avLst/>
                    </a:prstGeom>
                  </pic:spPr>
                </pic:pic>
              </a:graphicData>
            </a:graphic>
            <wp14:sizeRelH relativeFrom="margin">
              <wp14:pctWidth>0</wp14:pctWidth>
            </wp14:sizeRelH>
            <wp14:sizeRelV relativeFrom="margin">
              <wp14:pctHeight>0</wp14:pctHeight>
            </wp14:sizeRelV>
          </wp:anchor>
        </w:drawing>
      </w:r>
    </w:p>
    <w:p w14:paraId="7A5AE612" w14:textId="02486B13" w:rsidR="003224E2" w:rsidRPr="00D8647B" w:rsidRDefault="003224E2" w:rsidP="00D8647B"/>
    <w:p w14:paraId="0C3941B8" w14:textId="77777777" w:rsidR="003224E2" w:rsidRPr="00D8647B" w:rsidRDefault="003224E2" w:rsidP="00D8647B"/>
    <w:p w14:paraId="0B9AE904" w14:textId="77777777" w:rsidR="003224E2" w:rsidRPr="00D8647B" w:rsidRDefault="003224E2" w:rsidP="00D8647B"/>
    <w:p w14:paraId="50EA08A2" w14:textId="77777777" w:rsidR="003224E2" w:rsidRPr="00D8647B" w:rsidRDefault="003224E2" w:rsidP="00D8647B"/>
    <w:p w14:paraId="3D5A01F3" w14:textId="77777777" w:rsidR="003224E2" w:rsidRPr="00D8647B" w:rsidRDefault="003224E2" w:rsidP="00D8647B"/>
    <w:p w14:paraId="41098B9D" w14:textId="77777777" w:rsidR="003224E2" w:rsidRPr="00D8647B" w:rsidRDefault="003224E2" w:rsidP="00D8647B"/>
    <w:p w14:paraId="263DD2B0" w14:textId="77777777" w:rsidR="003224E2" w:rsidRPr="00D8647B" w:rsidRDefault="003224E2" w:rsidP="00D8647B"/>
    <w:p w14:paraId="2CC87CCF" w14:textId="77777777" w:rsidR="003224E2" w:rsidRPr="00D8647B" w:rsidRDefault="003224E2" w:rsidP="00D8647B"/>
    <w:p w14:paraId="2268E6FF" w14:textId="77777777" w:rsidR="003224E2" w:rsidRPr="00D8647B" w:rsidRDefault="003224E2" w:rsidP="00D8647B"/>
    <w:p w14:paraId="2D72774A" w14:textId="77777777" w:rsidR="003224E2" w:rsidRPr="00D8647B" w:rsidRDefault="003224E2" w:rsidP="00D8647B"/>
    <w:p w14:paraId="1B5723A2" w14:textId="77777777" w:rsidR="003224E2" w:rsidRPr="00D8647B" w:rsidRDefault="003224E2" w:rsidP="00D8647B"/>
    <w:p w14:paraId="78FEB7D8" w14:textId="77777777" w:rsidR="003224E2" w:rsidRPr="00D8647B" w:rsidRDefault="003224E2" w:rsidP="00D8647B"/>
    <w:p w14:paraId="5EDFC9EF" w14:textId="77777777" w:rsidR="003224E2" w:rsidRPr="00D8647B" w:rsidRDefault="003224E2" w:rsidP="00D8647B"/>
    <w:p w14:paraId="4A52C864" w14:textId="77777777" w:rsidR="003224E2" w:rsidRPr="00D8647B" w:rsidRDefault="003224E2" w:rsidP="00D8647B"/>
    <w:p w14:paraId="64DE73C0" w14:textId="77777777" w:rsidR="003224E2" w:rsidRPr="00D8647B" w:rsidRDefault="003224E2" w:rsidP="00D8647B"/>
    <w:p w14:paraId="450B7B45" w14:textId="77777777" w:rsidR="003224E2" w:rsidRPr="00D8647B" w:rsidRDefault="003224E2" w:rsidP="00D8647B"/>
    <w:p w14:paraId="6484DCD5" w14:textId="77777777" w:rsidR="003224E2" w:rsidRPr="00D8647B" w:rsidRDefault="003224E2" w:rsidP="00D8647B"/>
    <w:p w14:paraId="5818BE41" w14:textId="77777777" w:rsidR="003224E2" w:rsidRPr="00D8647B" w:rsidRDefault="003224E2" w:rsidP="00D8647B"/>
    <w:p w14:paraId="4847AC83" w14:textId="77777777" w:rsidR="003224E2" w:rsidRPr="00D8647B" w:rsidRDefault="003224E2" w:rsidP="00D8647B"/>
    <w:p w14:paraId="00B202D2" w14:textId="77777777" w:rsidR="003224E2" w:rsidRPr="00D8647B" w:rsidRDefault="003224E2" w:rsidP="00D8647B"/>
    <w:p w14:paraId="4822F4FA" w14:textId="77777777" w:rsidR="003224E2" w:rsidRPr="00D8647B" w:rsidRDefault="003224E2" w:rsidP="00D8647B"/>
    <w:p w14:paraId="001CE7A1" w14:textId="77777777" w:rsidR="003224E2" w:rsidRPr="00D8647B" w:rsidRDefault="003224E2" w:rsidP="00D8647B"/>
    <w:p w14:paraId="6FEEAB08" w14:textId="77777777" w:rsidR="003224E2" w:rsidRPr="00D8647B" w:rsidRDefault="003224E2" w:rsidP="00D8647B"/>
    <w:p w14:paraId="32243DCE" w14:textId="77777777" w:rsidR="003224E2" w:rsidRPr="00D8647B" w:rsidRDefault="003224E2" w:rsidP="00D8647B"/>
    <w:p w14:paraId="3363DF47" w14:textId="77777777" w:rsidR="003224E2" w:rsidRPr="00D8647B" w:rsidRDefault="003224E2" w:rsidP="00D8647B"/>
    <w:p w14:paraId="19797FA9" w14:textId="77777777" w:rsidR="003224E2" w:rsidRPr="00D8647B" w:rsidRDefault="003224E2" w:rsidP="00D8647B"/>
    <w:p w14:paraId="65233A34" w14:textId="77777777" w:rsidR="003224E2" w:rsidRPr="00D8647B" w:rsidRDefault="003224E2" w:rsidP="00D8647B"/>
    <w:p w14:paraId="137CC57E" w14:textId="77777777" w:rsidR="003224E2" w:rsidRPr="00D8647B" w:rsidRDefault="003224E2" w:rsidP="00D8647B"/>
    <w:p w14:paraId="34B13C21" w14:textId="77777777" w:rsidR="003224E2" w:rsidRPr="00D8647B" w:rsidRDefault="003224E2" w:rsidP="00D8647B"/>
    <w:p w14:paraId="0E5C9129" w14:textId="77777777" w:rsidR="003224E2" w:rsidRPr="00D8647B" w:rsidRDefault="003224E2" w:rsidP="00D8647B"/>
    <w:p w14:paraId="10399D33" w14:textId="77777777" w:rsidR="003224E2" w:rsidRPr="00D8647B" w:rsidRDefault="003224E2" w:rsidP="00D8647B"/>
    <w:p w14:paraId="0D507610" w14:textId="77777777" w:rsidR="003224E2" w:rsidRDefault="003224E2" w:rsidP="00D8647B">
      <w:r>
        <w:rPr>
          <w:noProof/>
        </w:rPr>
        <w:drawing>
          <wp:anchor distT="0" distB="0" distL="114300" distR="114300" simplePos="0" relativeHeight="251672576" behindDoc="0" locked="0" layoutInCell="1" allowOverlap="1" wp14:anchorId="70C0F0B2" wp14:editId="34DEE110">
            <wp:simplePos x="0" y="0"/>
            <wp:positionH relativeFrom="column">
              <wp:posOffset>6333524</wp:posOffset>
            </wp:positionH>
            <wp:positionV relativeFrom="paragraph">
              <wp:posOffset>62230</wp:posOffset>
            </wp:positionV>
            <wp:extent cx="1102500" cy="360000"/>
            <wp:effectExtent l="0" t="0" r="2540" b="2540"/>
            <wp:wrapNone/>
            <wp:docPr id="12" name="Picture 1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lue and black logo&#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102500" cy="360000"/>
                    </a:xfrm>
                    <a:prstGeom prst="rect">
                      <a:avLst/>
                    </a:prstGeom>
                  </pic:spPr>
                </pic:pic>
              </a:graphicData>
            </a:graphic>
            <wp14:sizeRelH relativeFrom="margin">
              <wp14:pctWidth>0</wp14:pctWidth>
            </wp14:sizeRelH>
            <wp14:sizeRelV relativeFrom="margin">
              <wp14:pctHeight>0</wp14:pctHeight>
            </wp14:sizeRelV>
          </wp:anchor>
        </w:drawing>
      </w:r>
    </w:p>
    <w:p w14:paraId="62CDF0B1" w14:textId="77777777" w:rsidR="003224E2" w:rsidRDefault="003224E2" w:rsidP="00D8647B">
      <w:pPr>
        <w:tabs>
          <w:tab w:val="left" w:pos="10032"/>
        </w:tabs>
      </w:pPr>
      <w:r>
        <w:tab/>
      </w:r>
    </w:p>
    <w:p w14:paraId="1197AEF0" w14:textId="77777777" w:rsidR="003224E2" w:rsidRPr="00D8647B" w:rsidRDefault="003224E2" w:rsidP="00D8647B">
      <w:pPr>
        <w:tabs>
          <w:tab w:val="left" w:pos="10032"/>
        </w:tabs>
        <w:sectPr w:rsidR="003224E2" w:rsidRPr="00D8647B" w:rsidSect="003224E2">
          <w:headerReference w:type="default" r:id="rId16"/>
          <w:footerReference w:type="default" r:id="rId17"/>
          <w:pgSz w:w="16840" w:h="11907" w:orient="landscape" w:code="9"/>
          <w:pgMar w:top="0" w:right="0" w:bottom="0" w:left="0" w:header="0" w:footer="0" w:gutter="0"/>
          <w:cols w:space="567"/>
          <w:docGrid w:linePitch="360"/>
        </w:sectPr>
      </w:pPr>
      <w:r>
        <w:tab/>
      </w:r>
    </w:p>
    <w:p w14:paraId="031EF19A" w14:textId="58D2DDBD" w:rsidR="003224E2" w:rsidRDefault="00F44A3E">
      <w:pPr>
        <w:sectPr w:rsidR="003224E2" w:rsidSect="003224E2">
          <w:headerReference w:type="default" r:id="rId18"/>
          <w:footerReference w:type="default" r:id="rId19"/>
          <w:pgSz w:w="16840" w:h="11907" w:orient="landscape" w:code="9"/>
          <w:pgMar w:top="0" w:right="0" w:bottom="0" w:left="0" w:header="0" w:footer="0" w:gutter="0"/>
          <w:cols w:space="720"/>
          <w:docGrid w:linePitch="360"/>
        </w:sectPr>
      </w:pPr>
      <w:r>
        <w:rPr>
          <w:noProof/>
        </w:rPr>
        <w:lastRenderedPageBreak/>
        <w:drawing>
          <wp:anchor distT="0" distB="0" distL="114300" distR="114300" simplePos="0" relativeHeight="251677184" behindDoc="0" locked="0" layoutInCell="1" allowOverlap="1" wp14:anchorId="46E26C69" wp14:editId="75054623">
            <wp:simplePos x="0" y="0"/>
            <wp:positionH relativeFrom="page">
              <wp:posOffset>7322820</wp:posOffset>
            </wp:positionH>
            <wp:positionV relativeFrom="page">
              <wp:posOffset>4998720</wp:posOffset>
            </wp:positionV>
            <wp:extent cx="2914015" cy="2401570"/>
            <wp:effectExtent l="0" t="0" r="635" b="0"/>
            <wp:wrapNone/>
            <wp:docPr id="7486979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697979" name="Picture 8"/>
                    <pic:cNvPicPr/>
                  </pic:nvPicPr>
                  <pic:blipFill>
                    <a:blip r:embed="rId20" cstate="print">
                      <a:extLst>
                        <a:ext uri="{28A0092B-C50C-407E-A947-70E740481C1C}">
                          <a14:useLocalDpi xmlns:a14="http://schemas.microsoft.com/office/drawing/2010/main" val="0"/>
                        </a:ext>
                      </a:extLst>
                    </a:blip>
                    <a:srcRect l="335" r="335"/>
                    <a:stretch>
                      <a:fillRect/>
                    </a:stretch>
                  </pic:blipFill>
                  <pic:spPr>
                    <a:xfrm>
                      <a:off x="0" y="0"/>
                      <a:ext cx="2914015" cy="2401570"/>
                    </a:xfrm>
                    <a:prstGeom prst="rect">
                      <a:avLst/>
                    </a:prstGeom>
                  </pic:spPr>
                </pic:pic>
              </a:graphicData>
            </a:graphic>
            <wp14:sizeRelH relativeFrom="margin">
              <wp14:pctWidth>0</wp14:pctWidth>
            </wp14:sizeRelH>
            <wp14:sizeRelV relativeFrom="margin">
              <wp14:pctHeight>0</wp14:pctHeight>
            </wp14:sizeRelV>
          </wp:anchor>
        </w:drawing>
      </w:r>
      <w:r w:rsidR="001210BF">
        <w:rPr>
          <w:noProof/>
          <w:lang w:val="en-GB" w:eastAsia="en-GB"/>
        </w:rPr>
        <mc:AlternateContent>
          <mc:Choice Requires="wps">
            <w:drawing>
              <wp:anchor distT="0" distB="0" distL="114300" distR="114300" simplePos="0" relativeHeight="251623936" behindDoc="0" locked="0" layoutInCell="1" allowOverlap="1" wp14:anchorId="3E4E9337" wp14:editId="2C918755">
                <wp:simplePos x="0" y="0"/>
                <wp:positionH relativeFrom="page">
                  <wp:posOffset>144780</wp:posOffset>
                </wp:positionH>
                <wp:positionV relativeFrom="page">
                  <wp:posOffset>358140</wp:posOffset>
                </wp:positionV>
                <wp:extent cx="6888480" cy="2215515"/>
                <wp:effectExtent l="0" t="0" r="7620" b="13335"/>
                <wp:wrapNone/>
                <wp:docPr id="2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8480" cy="2215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6">
                        <w:txbxContent>
                          <w:p w14:paraId="7ACFF377" w14:textId="55B0BD6D" w:rsidR="003224E2" w:rsidRPr="001210BF" w:rsidRDefault="001210BF" w:rsidP="004378E6">
                            <w:pPr>
                              <w:pStyle w:val="headerF12"/>
                              <w:rPr>
                                <w:sz w:val="28"/>
                                <w:szCs w:val="28"/>
                              </w:rPr>
                            </w:pPr>
                            <w:r w:rsidRPr="001210BF">
                              <w:rPr>
                                <w:sz w:val="28"/>
                                <w:szCs w:val="28"/>
                              </w:rPr>
                              <w:t>Location</w:t>
                            </w:r>
                          </w:p>
                          <w:p w14:paraId="1177A16C" w14:textId="77777777" w:rsidR="001210BF" w:rsidRDefault="001210BF" w:rsidP="004378E6">
                            <w:pPr>
                              <w:pStyle w:val="headerF12"/>
                            </w:pPr>
                          </w:p>
                          <w:p w14:paraId="6F2F67E5" w14:textId="77777777" w:rsidR="001210BF" w:rsidRPr="001210BF" w:rsidRDefault="001210BF" w:rsidP="001210BF">
                            <w:pPr>
                              <w:autoSpaceDE w:val="0"/>
                              <w:autoSpaceDN w:val="0"/>
                              <w:adjustRightInd w:val="0"/>
                              <w:jc w:val="both"/>
                              <w:rPr>
                                <w:rFonts w:ascii="Arial" w:hAnsi="Arial" w:cs="Arial"/>
                                <w:noProof/>
                                <w:color w:val="7F7F7F"/>
                                <w:lang w:val="en-GB" w:eastAsia="en-GB"/>
                              </w:rPr>
                            </w:pPr>
                            <w:r w:rsidRPr="001210BF">
                              <w:rPr>
                                <w:rFonts w:ascii="Arial" w:hAnsi="Arial" w:cs="Arial"/>
                                <w:noProof/>
                                <w:color w:val="7F7F7F"/>
                                <w:lang w:val="en-GB" w:eastAsia="en-GB"/>
                              </w:rPr>
                              <w:t>Situated at the foot of the Chiltern Hills, Chinnor is a popular village conveniently situated on the Oxfordshire/Buckinghamshire borders. Within the village there are good local facilities including a variety of shops, churches, pubs and restaurants, post office, doctor`s surgery, a nursery and two combined schools. Chinnor lies within catchment for the highly regarded Lord Williams`s secondary</w:t>
                            </w:r>
                            <w:r w:rsidRPr="001210BF">
                              <w:rPr>
                                <w:noProof/>
                                <w:color w:val="7F7F7F"/>
                              </w:rPr>
                              <w:t xml:space="preserve"> </w:t>
                            </w:r>
                            <w:r w:rsidRPr="001210BF">
                              <w:rPr>
                                <w:rFonts w:ascii="Arial" w:hAnsi="Arial" w:cs="Arial"/>
                                <w:noProof/>
                                <w:color w:val="7F7F7F"/>
                                <w:lang w:val="en-GB" w:eastAsia="en-GB"/>
                              </w:rPr>
                              <w:t>school in Thame.</w:t>
                            </w:r>
                          </w:p>
                          <w:p w14:paraId="08B1AB3D" w14:textId="77777777" w:rsidR="001210BF" w:rsidRPr="001210BF" w:rsidRDefault="001210BF" w:rsidP="001210BF">
                            <w:pPr>
                              <w:autoSpaceDE w:val="0"/>
                              <w:autoSpaceDN w:val="0"/>
                              <w:adjustRightInd w:val="0"/>
                              <w:jc w:val="both"/>
                              <w:rPr>
                                <w:rFonts w:ascii="Arial" w:hAnsi="Arial" w:cs="Arial"/>
                                <w:noProof/>
                                <w:color w:val="7F7F7F"/>
                                <w:lang w:val="en-GB" w:eastAsia="en-GB"/>
                              </w:rPr>
                            </w:pPr>
                          </w:p>
                          <w:p w14:paraId="2302FE21" w14:textId="77777777" w:rsidR="001210BF" w:rsidRPr="001210BF" w:rsidRDefault="001210BF" w:rsidP="001210BF">
                            <w:pPr>
                              <w:autoSpaceDE w:val="0"/>
                              <w:autoSpaceDN w:val="0"/>
                              <w:adjustRightInd w:val="0"/>
                              <w:jc w:val="both"/>
                              <w:rPr>
                                <w:rFonts w:ascii="Arial" w:hAnsi="Arial" w:cs="Arial"/>
                                <w:noProof/>
                                <w:color w:val="7F7F7F"/>
                                <w:lang w:val="en-GB" w:eastAsia="en-GB"/>
                              </w:rPr>
                            </w:pPr>
                            <w:r w:rsidRPr="001210BF">
                              <w:rPr>
                                <w:rFonts w:ascii="Arial" w:hAnsi="Arial" w:cs="Arial"/>
                                <w:noProof/>
                                <w:color w:val="7F7F7F"/>
                                <w:lang w:val="en-GB" w:eastAsia="en-GB"/>
                              </w:rPr>
                              <w:t>M40(Junction 6) is within 3 miles giving access to Oxford(20 miles), High Wycombe(13 miles) and London(48 miles). Princes Risborough mainline station is within 5 miles (Marylebone 35 minutes).</w:t>
                            </w:r>
                          </w:p>
                          <w:p w14:paraId="6583E038" w14:textId="44DC0FF4" w:rsidR="001210BF" w:rsidRPr="004378E6" w:rsidRDefault="001210BF" w:rsidP="004378E6">
                            <w:pPr>
                              <w:pStyle w:val="headerF12"/>
                            </w:pPr>
                          </w:p>
                          <w:p w14:paraId="16BC28A6" w14:textId="77777777" w:rsidR="003224E2" w:rsidRPr="003F64CA" w:rsidRDefault="003224E2" w:rsidP="00634740">
                            <w:pPr>
                              <w:autoSpaceDE w:val="0"/>
                              <w:autoSpaceDN w:val="0"/>
                              <w:adjustRightInd w:val="0"/>
                              <w:jc w:val="both"/>
                              <w:rPr>
                                <w:rFonts w:ascii="Arial" w:hAnsi="Arial" w:cs="Arial"/>
                                <w:color w:val="000000"/>
                                <w:sz w:val="17"/>
                                <w:szCs w:val="17"/>
                                <w:lang w:val="en-GB" w:eastAsia="en-GB"/>
                              </w:rPr>
                            </w:pPr>
                          </w:p>
                          <w:p w14:paraId="4B702B11" w14:textId="079C2BC2" w:rsidR="003224E2" w:rsidRDefault="003224E2" w:rsidP="00634740">
                            <w:pPr>
                              <w:autoSpaceDE w:val="0"/>
                              <w:autoSpaceDN w:val="0"/>
                              <w:adjustRightInd w:val="0"/>
                              <w:jc w:val="both"/>
                              <w:rPr>
                                <w:rFonts w:ascii="Arial" w:hAnsi="Arial" w:cs="Arial"/>
                                <w:color w:val="EC008C"/>
                                <w:sz w:val="20"/>
                                <w:szCs w:val="17"/>
                                <w:lang w:val="en-GB" w:eastAsia="en-GB"/>
                              </w:rPr>
                            </w:pPr>
                          </w:p>
                          <w:p w14:paraId="2930FEF3" w14:textId="77777777" w:rsidR="003224E2" w:rsidRPr="00A13082" w:rsidRDefault="003224E2" w:rsidP="00634740">
                            <w:pPr>
                              <w:autoSpaceDE w:val="0"/>
                              <w:autoSpaceDN w:val="0"/>
                              <w:adjustRightInd w:val="0"/>
                              <w:jc w:val="both"/>
                              <w:rPr>
                                <w:rFonts w:ascii="Arial" w:hAnsi="Arial" w:cs="Arial"/>
                                <w:color w:val="7F7F7F"/>
                                <w:sz w:val="17"/>
                                <w:szCs w:val="17"/>
                                <w:lang w:val="en-GB" w:eastAsia="en-G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4E9337" id="Text Box 198" o:spid="_x0000_s1031" type="#_x0000_t202" style="position:absolute;margin-left:11.4pt;margin-top:28.2pt;width:542.4pt;height:174.45pt;z-index:25162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xTe2gEAAJkDAAAOAAAAZHJzL2Uyb0RvYy54bWysU9tu2zAMfR+wfxD0vjgOlsIw4hRdiw4D&#10;ugvQ7gNkWbKF2aJGKbGzrx8lx+nWvg17EWhSOjznkN5dT0PPjgq9AVvxfLXmTFkJjbFtxb8/3b8r&#10;OPNB2Eb0YFXFT8rz6/3bN7vRlWoDHfSNQkYg1pejq3gXgiuzzMtODcKvwClLRQ04iECf2GYNipHQ&#10;hz7brNdX2QjYOASpvKfs3Vzk+4SvtZLhq9ZeBdZXnLiFdGI663hm+50oWxSuM/JMQ/wDi0EYS00v&#10;UHciCHZA8wpqMBLBgw4rCUMGWhupkgZSk69fqHnshFNJC5nj3cUm//9g5Zfjo/uGLEwfYKIBJhHe&#10;PYD84ZmF207YVt0gwtgp0VDjPFqWjc6X56fRal/6CFKPn6GhIYtDgAQ0aRyiK6STEToN4HQxXU2B&#10;SUpeFUXxvqCSpNpmk2+3+Tb1EOXy3KEPHxUMLAYVR5pqghfHBx8iHVEuV2I3C/em79Nke/tXgi7G&#10;TKIfGc/cw1RPzDQVT32jmhqaE+lBmPeF9puCDvAXZyPtSsX9z4NAxVn/yZIncbGWAJegXgJhJT2t&#10;eOBsDm/DvIAHh6btCHl23cIN+aZNUvTM4kyX5p+Ennc1Ltif3+nW8x+1/w0AAP//AwBQSwMEFAAG&#10;AAgAAAAhADhbD5LgAAAACgEAAA8AAABkcnMvZG93bnJldi54bWxMjzFPwzAUhHck/oP1kNio3dCG&#10;NsSpKgQTEmoaBkYnfk2sxs8hdtvw73EnGE93uvsu30y2Z2ccvXEkYT4TwJAapw21Ej6rt4cVMB8U&#10;adU7Qgk/6GFT3N7kKtPuQiWe96FlsYR8piR0IQwZ577p0Co/cwNS9A5utCpEObZcj+oSy23PEyFS&#10;bpWhuNCpAV86bI77k5Ww/aLy1Xx/1LvyUJqqWgt6T49S3t9N22dgAafwF4YrfkSHIjLV7kTas15C&#10;kkTyIGGZLoBd/bl4SoHVEhZi+Qi8yPn/C8UvAAAA//8DAFBLAQItABQABgAIAAAAIQC2gziS/gAA&#10;AOEBAAATAAAAAAAAAAAAAAAAAAAAAABbQ29udGVudF9UeXBlc10ueG1sUEsBAi0AFAAGAAgAAAAh&#10;ADj9If/WAAAAlAEAAAsAAAAAAAAAAAAAAAAALwEAAF9yZWxzLy5yZWxzUEsBAi0AFAAGAAgAAAAh&#10;AG9bFN7aAQAAmQMAAA4AAAAAAAAAAAAAAAAALgIAAGRycy9lMm9Eb2MueG1sUEsBAi0AFAAGAAgA&#10;AAAhADhbD5LgAAAACgEAAA8AAAAAAAAAAAAAAAAANAQAAGRycy9kb3ducmV2LnhtbFBLBQYAAAAA&#10;BAAEAPMAAABBBQAAAAA=&#10;" filled="f" stroked="f">
                <v:textbox style="mso-next-textbox:#Text Box 202" inset="0,0,0,0">
                  <w:txbxContent>
                    <w:p w14:paraId="7ACFF377" w14:textId="55B0BD6D" w:rsidR="003224E2" w:rsidRPr="001210BF" w:rsidRDefault="001210BF" w:rsidP="004378E6">
                      <w:pPr>
                        <w:pStyle w:val="headerF12"/>
                        <w:rPr>
                          <w:sz w:val="28"/>
                          <w:szCs w:val="28"/>
                        </w:rPr>
                      </w:pPr>
                      <w:r w:rsidRPr="001210BF">
                        <w:rPr>
                          <w:sz w:val="28"/>
                          <w:szCs w:val="28"/>
                        </w:rPr>
                        <w:t>Location</w:t>
                      </w:r>
                    </w:p>
                    <w:p w14:paraId="1177A16C" w14:textId="77777777" w:rsidR="001210BF" w:rsidRDefault="001210BF" w:rsidP="004378E6">
                      <w:pPr>
                        <w:pStyle w:val="headerF12"/>
                      </w:pPr>
                    </w:p>
                    <w:p w14:paraId="6F2F67E5" w14:textId="77777777" w:rsidR="001210BF" w:rsidRPr="001210BF" w:rsidRDefault="001210BF" w:rsidP="001210BF">
                      <w:pPr>
                        <w:autoSpaceDE w:val="0"/>
                        <w:autoSpaceDN w:val="0"/>
                        <w:adjustRightInd w:val="0"/>
                        <w:jc w:val="both"/>
                        <w:rPr>
                          <w:rFonts w:ascii="Arial" w:hAnsi="Arial" w:cs="Arial"/>
                          <w:noProof/>
                          <w:color w:val="7F7F7F"/>
                          <w:lang w:val="en-GB" w:eastAsia="en-GB"/>
                        </w:rPr>
                      </w:pPr>
                      <w:r w:rsidRPr="001210BF">
                        <w:rPr>
                          <w:rFonts w:ascii="Arial" w:hAnsi="Arial" w:cs="Arial"/>
                          <w:noProof/>
                          <w:color w:val="7F7F7F"/>
                          <w:lang w:val="en-GB" w:eastAsia="en-GB"/>
                        </w:rPr>
                        <w:t>Situated at the foot of the Chiltern Hills, Chinnor is a popular village conveniently situated on the Oxfordshire/Buckinghamshire borders. Within the village there are good local facilities including a variety of shops, churches, pubs and restaurants, post office, doctor`s surgery, a nursery and two combined schools. Chinnor lies within catchment for the highly regarded Lord Williams`s secondary</w:t>
                      </w:r>
                      <w:r w:rsidRPr="001210BF">
                        <w:rPr>
                          <w:noProof/>
                          <w:color w:val="7F7F7F"/>
                        </w:rPr>
                        <w:t xml:space="preserve"> </w:t>
                      </w:r>
                      <w:r w:rsidRPr="001210BF">
                        <w:rPr>
                          <w:rFonts w:ascii="Arial" w:hAnsi="Arial" w:cs="Arial"/>
                          <w:noProof/>
                          <w:color w:val="7F7F7F"/>
                          <w:lang w:val="en-GB" w:eastAsia="en-GB"/>
                        </w:rPr>
                        <w:t>school in Thame.</w:t>
                      </w:r>
                    </w:p>
                    <w:p w14:paraId="08B1AB3D" w14:textId="77777777" w:rsidR="001210BF" w:rsidRPr="001210BF" w:rsidRDefault="001210BF" w:rsidP="001210BF">
                      <w:pPr>
                        <w:autoSpaceDE w:val="0"/>
                        <w:autoSpaceDN w:val="0"/>
                        <w:adjustRightInd w:val="0"/>
                        <w:jc w:val="both"/>
                        <w:rPr>
                          <w:rFonts w:ascii="Arial" w:hAnsi="Arial" w:cs="Arial"/>
                          <w:noProof/>
                          <w:color w:val="7F7F7F"/>
                          <w:lang w:val="en-GB" w:eastAsia="en-GB"/>
                        </w:rPr>
                      </w:pPr>
                    </w:p>
                    <w:p w14:paraId="2302FE21" w14:textId="77777777" w:rsidR="001210BF" w:rsidRPr="001210BF" w:rsidRDefault="001210BF" w:rsidP="001210BF">
                      <w:pPr>
                        <w:autoSpaceDE w:val="0"/>
                        <w:autoSpaceDN w:val="0"/>
                        <w:adjustRightInd w:val="0"/>
                        <w:jc w:val="both"/>
                        <w:rPr>
                          <w:rFonts w:ascii="Arial" w:hAnsi="Arial" w:cs="Arial"/>
                          <w:noProof/>
                          <w:color w:val="7F7F7F"/>
                          <w:lang w:val="en-GB" w:eastAsia="en-GB"/>
                        </w:rPr>
                      </w:pPr>
                      <w:r w:rsidRPr="001210BF">
                        <w:rPr>
                          <w:rFonts w:ascii="Arial" w:hAnsi="Arial" w:cs="Arial"/>
                          <w:noProof/>
                          <w:color w:val="7F7F7F"/>
                          <w:lang w:val="en-GB" w:eastAsia="en-GB"/>
                        </w:rPr>
                        <w:t>M40(Junction 6) is within 3 miles giving access to Oxford(20 miles), High Wycombe(13 miles) and London(48 miles). Princes Risborough mainline station is within 5 miles (Marylebone 35 minutes).</w:t>
                      </w:r>
                    </w:p>
                    <w:p w14:paraId="6583E038" w14:textId="44DC0FF4" w:rsidR="001210BF" w:rsidRPr="004378E6" w:rsidRDefault="001210BF" w:rsidP="004378E6">
                      <w:pPr>
                        <w:pStyle w:val="headerF12"/>
                      </w:pPr>
                    </w:p>
                    <w:p w14:paraId="16BC28A6" w14:textId="77777777" w:rsidR="003224E2" w:rsidRPr="003F64CA" w:rsidRDefault="003224E2" w:rsidP="00634740">
                      <w:pPr>
                        <w:autoSpaceDE w:val="0"/>
                        <w:autoSpaceDN w:val="0"/>
                        <w:adjustRightInd w:val="0"/>
                        <w:jc w:val="both"/>
                        <w:rPr>
                          <w:rFonts w:ascii="Arial" w:hAnsi="Arial" w:cs="Arial"/>
                          <w:color w:val="000000"/>
                          <w:sz w:val="17"/>
                          <w:szCs w:val="17"/>
                          <w:lang w:val="en-GB" w:eastAsia="en-GB"/>
                        </w:rPr>
                      </w:pPr>
                    </w:p>
                    <w:p w14:paraId="4B702B11" w14:textId="079C2BC2" w:rsidR="003224E2" w:rsidRDefault="003224E2" w:rsidP="00634740">
                      <w:pPr>
                        <w:autoSpaceDE w:val="0"/>
                        <w:autoSpaceDN w:val="0"/>
                        <w:adjustRightInd w:val="0"/>
                        <w:jc w:val="both"/>
                        <w:rPr>
                          <w:rFonts w:ascii="Arial" w:hAnsi="Arial" w:cs="Arial"/>
                          <w:color w:val="EC008C"/>
                          <w:sz w:val="20"/>
                          <w:szCs w:val="17"/>
                          <w:lang w:val="en-GB" w:eastAsia="en-GB"/>
                        </w:rPr>
                      </w:pPr>
                    </w:p>
                    <w:p w14:paraId="2930FEF3" w14:textId="77777777" w:rsidR="003224E2" w:rsidRPr="00A13082" w:rsidRDefault="003224E2" w:rsidP="00634740">
                      <w:pPr>
                        <w:autoSpaceDE w:val="0"/>
                        <w:autoSpaceDN w:val="0"/>
                        <w:adjustRightInd w:val="0"/>
                        <w:jc w:val="both"/>
                        <w:rPr>
                          <w:rFonts w:ascii="Arial" w:hAnsi="Arial" w:cs="Arial"/>
                          <w:color w:val="7F7F7F"/>
                          <w:sz w:val="17"/>
                          <w:szCs w:val="17"/>
                          <w:lang w:val="en-GB" w:eastAsia="en-GB"/>
                        </w:rPr>
                      </w:pPr>
                    </w:p>
                  </w:txbxContent>
                </v:textbox>
                <w10:wrap anchorx="page" anchory="page"/>
              </v:shape>
            </w:pict>
          </mc:Fallback>
        </mc:AlternateContent>
      </w:r>
      <w:r w:rsidR="003224E2">
        <w:rPr>
          <w:noProof/>
        </w:rPr>
        <w:drawing>
          <wp:anchor distT="0" distB="0" distL="114300" distR="114300" simplePos="0" relativeHeight="251674112" behindDoc="0" locked="0" layoutInCell="1" allowOverlap="1" wp14:anchorId="578A4CF8" wp14:editId="4142B120">
            <wp:simplePos x="0" y="0"/>
            <wp:positionH relativeFrom="page">
              <wp:posOffset>7314565</wp:posOffset>
            </wp:positionH>
            <wp:positionV relativeFrom="page">
              <wp:posOffset>2676525</wp:posOffset>
            </wp:positionV>
            <wp:extent cx="2923540" cy="2209800"/>
            <wp:effectExtent l="0" t="0" r="0" b="0"/>
            <wp:wrapNone/>
            <wp:docPr id="14594656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465669" name=""/>
                    <pic:cNvPicPr/>
                  </pic:nvPicPr>
                  <pic:blipFill>
                    <a:blip r:embed="rId21" cstate="print">
                      <a:extLst>
                        <a:ext uri="{28A0092B-C50C-407E-A947-70E740481C1C}">
                          <a14:useLocalDpi xmlns:a14="http://schemas.microsoft.com/office/drawing/2010/main" val="0"/>
                        </a:ext>
                      </a:extLst>
                    </a:blip>
                    <a:srcRect l="6059" r="6059"/>
                    <a:stretch>
                      <a:fillRect/>
                    </a:stretch>
                  </pic:blipFill>
                  <pic:spPr>
                    <a:xfrm>
                      <a:off x="0" y="0"/>
                      <a:ext cx="2923540" cy="2209800"/>
                    </a:xfrm>
                    <a:prstGeom prst="rect">
                      <a:avLst/>
                    </a:prstGeom>
                  </pic:spPr>
                </pic:pic>
              </a:graphicData>
            </a:graphic>
            <wp14:sizeRelH relativeFrom="margin">
              <wp14:pctWidth>0</wp14:pctWidth>
            </wp14:sizeRelH>
            <wp14:sizeRelV relativeFrom="margin">
              <wp14:pctHeight>0</wp14:pctHeight>
            </wp14:sizeRelV>
          </wp:anchor>
        </w:drawing>
      </w:r>
      <w:r w:rsidR="003224E2">
        <w:rPr>
          <w:noProof/>
        </w:rPr>
        <w:drawing>
          <wp:anchor distT="0" distB="0" distL="114300" distR="114300" simplePos="0" relativeHeight="251672064" behindDoc="0" locked="0" layoutInCell="1" allowOverlap="1" wp14:anchorId="79E9C220" wp14:editId="0DA2FFF9">
            <wp:simplePos x="0" y="0"/>
            <wp:positionH relativeFrom="page">
              <wp:posOffset>7286625</wp:posOffset>
            </wp:positionH>
            <wp:positionV relativeFrom="page">
              <wp:posOffset>323850</wp:posOffset>
            </wp:positionV>
            <wp:extent cx="2933700" cy="2209800"/>
            <wp:effectExtent l="0" t="0" r="0" b="0"/>
            <wp:wrapNone/>
            <wp:docPr id="4125086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508678" name=""/>
                    <pic:cNvPicPr/>
                  </pic:nvPicPr>
                  <pic:blipFill>
                    <a:blip r:embed="rId22" cstate="print">
                      <a:extLst>
                        <a:ext uri="{28A0092B-C50C-407E-A947-70E740481C1C}">
                          <a14:useLocalDpi xmlns:a14="http://schemas.microsoft.com/office/drawing/2010/main" val="0"/>
                        </a:ext>
                      </a:extLst>
                    </a:blip>
                    <a:srcRect l="216" r="216"/>
                    <a:stretch>
                      <a:fillRect/>
                    </a:stretch>
                  </pic:blipFill>
                  <pic:spPr>
                    <a:xfrm>
                      <a:off x="0" y="0"/>
                      <a:ext cx="2933700" cy="2209800"/>
                    </a:xfrm>
                    <a:prstGeom prst="rect">
                      <a:avLst/>
                    </a:prstGeom>
                  </pic:spPr>
                </pic:pic>
              </a:graphicData>
            </a:graphic>
            <wp14:sizeRelH relativeFrom="margin">
              <wp14:pctWidth>0</wp14:pctWidth>
            </wp14:sizeRelH>
            <wp14:sizeRelV relativeFrom="margin">
              <wp14:pctHeight>0</wp14:pctHeight>
            </wp14:sizeRelV>
          </wp:anchor>
        </w:drawing>
      </w:r>
      <w:r w:rsidR="003224E2">
        <w:rPr>
          <w:noProof/>
        </w:rPr>
        <w:drawing>
          <wp:anchor distT="0" distB="0" distL="114300" distR="114300" simplePos="0" relativeHeight="251670016" behindDoc="0" locked="0" layoutInCell="1" allowOverlap="1" wp14:anchorId="7F099856" wp14:editId="2FD7E96F">
            <wp:simplePos x="0" y="0"/>
            <wp:positionH relativeFrom="page">
              <wp:posOffset>142875</wp:posOffset>
            </wp:positionH>
            <wp:positionV relativeFrom="page">
              <wp:posOffset>2705100</wp:posOffset>
            </wp:positionV>
            <wp:extent cx="6934200" cy="4695190"/>
            <wp:effectExtent l="0" t="0" r="0" b="0"/>
            <wp:wrapNone/>
            <wp:docPr id="17462468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246847" name=""/>
                    <pic:cNvPicPr/>
                  </pic:nvPicPr>
                  <pic:blipFill>
                    <a:blip r:embed="rId23" cstate="print">
                      <a:extLst>
                        <a:ext uri="{28A0092B-C50C-407E-A947-70E740481C1C}">
                          <a14:useLocalDpi xmlns:a14="http://schemas.microsoft.com/office/drawing/2010/main" val="0"/>
                        </a:ext>
                      </a:extLst>
                    </a:blip>
                    <a:srcRect t="4853" b="4853"/>
                    <a:stretch>
                      <a:fillRect/>
                    </a:stretch>
                  </pic:blipFill>
                  <pic:spPr>
                    <a:xfrm>
                      <a:off x="0" y="0"/>
                      <a:ext cx="6934200" cy="4695190"/>
                    </a:xfrm>
                    <a:prstGeom prst="rect">
                      <a:avLst/>
                    </a:prstGeom>
                  </pic:spPr>
                </pic:pic>
              </a:graphicData>
            </a:graphic>
            <wp14:sizeRelH relativeFrom="margin">
              <wp14:pctWidth>0</wp14:pctWidth>
            </wp14:sizeRelH>
            <wp14:sizeRelV relativeFrom="margin">
              <wp14:pctHeight>0</wp14:pctHeight>
            </wp14:sizeRelV>
          </wp:anchor>
        </w:drawing>
      </w:r>
      <w:r w:rsidR="003224E2">
        <w:rPr>
          <w:noProof/>
          <w:lang w:val="en-GB" w:eastAsia="en-GB"/>
        </w:rPr>
        <mc:AlternateContent>
          <mc:Choice Requires="wps">
            <w:drawing>
              <wp:anchor distT="0" distB="0" distL="114300" distR="114300" simplePos="0" relativeHeight="251625984" behindDoc="0" locked="0" layoutInCell="1" allowOverlap="1" wp14:anchorId="548F9D7E" wp14:editId="2173A1EA">
                <wp:simplePos x="0" y="0"/>
                <wp:positionH relativeFrom="page">
                  <wp:posOffset>3743960</wp:posOffset>
                </wp:positionH>
                <wp:positionV relativeFrom="page">
                  <wp:posOffset>360045</wp:posOffset>
                </wp:positionV>
                <wp:extent cx="3204210" cy="2214245"/>
                <wp:effectExtent l="635" t="0" r="0" b="0"/>
                <wp:wrapNone/>
                <wp:docPr id="29"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4210" cy="2214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6"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8F9D7E" id="Text Box 202" o:spid="_x0000_s1032" type="#_x0000_t202" style="position:absolute;margin-left:294.8pt;margin-top:28.35pt;width:252.3pt;height:174.35pt;z-index:25162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52W5AEAAKcDAAAOAAAAZHJzL2Uyb0RvYy54bWysU8tu3DAMvBfoPwi6d/3opiiM9QZpghQF&#10;0geQ9ANkWbaF2KJCadfefn0p2d60ya3oRaBJaThDjneX09Czo0KnwZQ826ScKSOh1qYt+c+H23cf&#10;OXNemFr0YFTJT8rxy/3bN7vRFiqHDvpaISMQ44rRlrzz3hZJ4mSnBuE2YJWhYgM4CE+f2CY1ipHQ&#10;hz7J0/RDMgLWFkEq5yh7Mxf5PuI3jZL+e9M45VlfcuLm44nxrMKZ7HeiaFHYTsuFhvgHFoPQhpqe&#10;oW6EF+yA+hXUoCWCg8ZvJAwJNI2WKmogNVn6Qs19J6yKWmg4zp7H5P4frPx2vLc/kPnpE0y0wCjC&#10;2TuQj44ZuO6EadUVIoydEjU1zsLIktG6YnkaRu0KF0Cq8SvUtGRx8BCBpgaHMBXSyQidFnA6D11N&#10;nklKvs/TbZ5RSVItz7Ntvr2IPUSxPrfo/GcFAwtByZG2GuHF8c75QEcU65XQzcCt7vu42d78laCL&#10;IRPpB8Yz916bR1U/TNXEdF3yC3KselqUBm0V1CdShzC7h9xOQQf4i7ORnFNy93QQqDjrvxiaULDZ&#10;GuAaVGsgjKSnJfeczeG1n+14sKjbjpDnHRi4oik2Oup7ZrGQJzdE2Ytzg93+/I63nv+v/W8AAAD/&#10;/wMAUEsDBBQABgAIAAAAIQDs2xtz4AAAAAsBAAAPAAAAZHJzL2Rvd25yZXYueG1sTI/BTsMwDIbv&#10;SLxDZCRuLGHqylqaThOCExKiKweOaeO10RqnNNlW3p7sxG62/On39xeb2Q7shJM3jiQ8LgQwpNZp&#10;Q52Er/rtYQ3MB0VaDY5Qwi962JS3N4XKtTtThadd6FgMIZ8rCX0IY865b3u0yi/ciBRvezdZFeI6&#10;dVxP6hzD7cCXQqTcKkPxQ69GfOmxPeyOVsL2m6pX8/PRfFb7ytR1Jug9PUh5fzdvn4EFnMM/DBf9&#10;qA5ldGrckbRng4TVOksjGof0CdgFEFmyBNZISMQqAV4W/LpD+QcAAP//AwBQSwECLQAUAAYACAAA&#10;ACEAtoM4kv4AAADhAQAAEwAAAAAAAAAAAAAAAAAAAAAAW0NvbnRlbnRfVHlwZXNdLnhtbFBLAQIt&#10;ABQABgAIAAAAIQA4/SH/1gAAAJQBAAALAAAAAAAAAAAAAAAAAC8BAABfcmVscy8ucmVsc1BLAQIt&#10;ABQABgAIAAAAIQD3452W5AEAAKcDAAAOAAAAAAAAAAAAAAAAAC4CAABkcnMvZTJvRG9jLnhtbFBL&#10;AQItABQABgAIAAAAIQDs2xtz4AAAAAsBAAAPAAAAAAAAAAAAAAAAAD4EAABkcnMvZG93bnJldi54&#10;bWxQSwUGAAAAAAQABADzAAAASwUAAAAA&#10;" filled="f" stroked="f">
                <v:textbox inset="0,0,0,0">
                  <w:txbxContent/>
                </v:textbox>
                <w10:wrap anchorx="page" anchory="page"/>
              </v:shape>
            </w:pict>
          </mc:Fallback>
        </mc:AlternateContent>
      </w:r>
    </w:p>
    <w:p w14:paraId="55274E33" w14:textId="12A53B87" w:rsidR="003224E2" w:rsidRDefault="00F44A3E">
      <w:pPr>
        <w:sectPr w:rsidR="003224E2" w:rsidSect="003224E2">
          <w:headerReference w:type="default" r:id="rId24"/>
          <w:footerReference w:type="default" r:id="rId25"/>
          <w:pgSz w:w="16840" w:h="11907" w:orient="landscape" w:code="9"/>
          <w:pgMar w:top="0" w:right="0" w:bottom="0" w:left="0" w:header="0" w:footer="0" w:gutter="0"/>
          <w:cols w:space="720"/>
          <w:docGrid w:linePitch="360"/>
        </w:sectPr>
      </w:pPr>
      <w:r>
        <w:rPr>
          <w:noProof/>
          <w:lang w:val="en-GB" w:eastAsia="en-GB"/>
        </w:rPr>
        <w:lastRenderedPageBreak/>
        <mc:AlternateContent>
          <mc:Choice Requires="wps">
            <w:drawing>
              <wp:anchor distT="0" distB="0" distL="114300" distR="114300" simplePos="0" relativeHeight="251628032" behindDoc="0" locked="0" layoutInCell="1" allowOverlap="1" wp14:anchorId="75CFA78C" wp14:editId="132A77B5">
                <wp:simplePos x="0" y="0"/>
                <wp:positionH relativeFrom="page">
                  <wp:posOffset>220980</wp:posOffset>
                </wp:positionH>
                <wp:positionV relativeFrom="page">
                  <wp:posOffset>144780</wp:posOffset>
                </wp:positionV>
                <wp:extent cx="3604260" cy="7155180"/>
                <wp:effectExtent l="0" t="0" r="15240" b="7620"/>
                <wp:wrapNone/>
                <wp:docPr id="20"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4260" cy="7155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7">
                        <w:txbxContent>
                          <w:p w14:paraId="4BB9EFDF" w14:textId="77777777" w:rsidR="003224E2" w:rsidRPr="001210BF" w:rsidRDefault="003224E2" w:rsidP="004378E6">
                            <w:pPr>
                              <w:pStyle w:val="headerF12"/>
                              <w:rPr>
                                <w:sz w:val="28"/>
                                <w:szCs w:val="28"/>
                              </w:rPr>
                            </w:pPr>
                            <w:r w:rsidRPr="001210BF">
                              <w:rPr>
                                <w:sz w:val="28"/>
                                <w:szCs w:val="28"/>
                              </w:rPr>
                              <w:t>Description</w:t>
                            </w:r>
                          </w:p>
                          <w:p w14:paraId="63F9DE13" w14:textId="77777777" w:rsidR="003224E2" w:rsidRPr="00493388" w:rsidRDefault="003224E2" w:rsidP="00A240B8">
                            <w:pPr>
                              <w:autoSpaceDE w:val="0"/>
                              <w:autoSpaceDN w:val="0"/>
                              <w:adjustRightInd w:val="0"/>
                              <w:jc w:val="both"/>
                              <w:rPr>
                                <w:rFonts w:ascii="Arial" w:hAnsi="Arial" w:cs="Arial"/>
                                <w:noProof/>
                                <w:color w:val="7F7F7F"/>
                                <w:sz w:val="18"/>
                                <w:szCs w:val="17"/>
                                <w:lang w:val="en-GB" w:eastAsia="en-GB"/>
                              </w:rPr>
                            </w:pPr>
                          </w:p>
                          <w:p w14:paraId="03C95E4A"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r w:rsidRPr="00F44A3E">
                              <w:rPr>
                                <w:rFonts w:ascii="Arial" w:hAnsi="Arial" w:cs="Arial"/>
                                <w:noProof/>
                                <w:color w:val="7F7F7F"/>
                                <w:sz w:val="22"/>
                                <w:szCs w:val="22"/>
                                <w:lang w:val="en-GB" w:eastAsia="en-GB"/>
                              </w:rPr>
                              <w:t>The property is set back from the road and can be accessed through it own private driveway,  The grand stone pillared entrance porch leads you into the main hallway, with original tiled flooring where all rooms lead from.</w:t>
                            </w:r>
                          </w:p>
                          <w:p w14:paraId="5F32F920"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p>
                          <w:p w14:paraId="418C1BF6"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r w:rsidRPr="00F44A3E">
                              <w:rPr>
                                <w:rFonts w:ascii="Arial" w:hAnsi="Arial" w:cs="Arial"/>
                                <w:noProof/>
                                <w:color w:val="7F7F7F"/>
                                <w:sz w:val="22"/>
                                <w:szCs w:val="22"/>
                                <w:lang w:val="en-GB" w:eastAsia="en-GB"/>
                              </w:rPr>
                              <w:t xml:space="preserve">The downstairs accommodation consists of; Classic Edwardian high ceilings and picture rails throughout the property. The formal reception room is inviting and cosy with bespoke double glazed sash windows and a wood burning stove, ideal for those winter evenings in. </w:t>
                            </w:r>
                          </w:p>
                          <w:p w14:paraId="37199651"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r w:rsidRPr="00F44A3E">
                              <w:rPr>
                                <w:rFonts w:ascii="Arial" w:hAnsi="Arial" w:cs="Arial"/>
                                <w:noProof/>
                                <w:color w:val="7F7F7F"/>
                                <w:sz w:val="22"/>
                                <w:szCs w:val="22"/>
                                <w:lang w:val="en-GB" w:eastAsia="en-GB"/>
                              </w:rPr>
                              <w:t>The second reception/snug room also has a wood burner and overlooks the beautiful garden. The elegant dining room also with sash windows and open fireplace, is the perfect setting for entertaining in style.</w:t>
                            </w:r>
                          </w:p>
                          <w:p w14:paraId="6BA8751E"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p>
                          <w:p w14:paraId="38A1FBFB"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r w:rsidRPr="00F44A3E">
                              <w:rPr>
                                <w:rFonts w:ascii="Arial" w:hAnsi="Arial" w:cs="Arial"/>
                                <w:noProof/>
                                <w:color w:val="7F7F7F"/>
                                <w:sz w:val="22"/>
                                <w:szCs w:val="22"/>
                                <w:lang w:val="en-GB" w:eastAsia="en-GB"/>
                              </w:rPr>
                              <w:t xml:space="preserve">The modern two tone kitchen/diner is a light and sunny room with French doors opening onto the garden, Oak work tops, modern electric dual control, 3 oven Aga,  separate induction hob and cooker,  ample storage with waist and eye level units. There is also a separate utility room with plumbing for white goods and a sink, a wine cellar and downstairs cloakroom with shower.  </w:t>
                            </w:r>
                          </w:p>
                          <w:p w14:paraId="394C9E3B"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p>
                          <w:p w14:paraId="4B5F134D"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r w:rsidRPr="00F44A3E">
                              <w:rPr>
                                <w:rFonts w:ascii="Arial" w:hAnsi="Arial" w:cs="Arial"/>
                                <w:noProof/>
                                <w:color w:val="7F7F7F"/>
                                <w:sz w:val="22"/>
                                <w:szCs w:val="22"/>
                                <w:lang w:val="en-GB" w:eastAsia="en-GB"/>
                              </w:rPr>
                              <w:t>Upstairs from the spacious landing there are four double bedrooms and a luxury family bathroom with slipper bath,  separate walk in shower and built in storage. An ensuite can easily be created in the master bedroom if desired.</w:t>
                            </w:r>
                          </w:p>
                          <w:p w14:paraId="197450F5"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p>
                          <w:p w14:paraId="1E5294A2"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r w:rsidRPr="00F44A3E">
                              <w:rPr>
                                <w:rFonts w:ascii="Arial" w:hAnsi="Arial" w:cs="Arial"/>
                                <w:noProof/>
                                <w:color w:val="7F7F7F"/>
                                <w:sz w:val="22"/>
                                <w:szCs w:val="22"/>
                                <w:lang w:val="en-GB" w:eastAsia="en-GB"/>
                              </w:rPr>
                              <w:t>Outside</w:t>
                            </w:r>
                          </w:p>
                          <w:p w14:paraId="611CC538"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r w:rsidRPr="00F44A3E">
                              <w:rPr>
                                <w:rFonts w:ascii="Arial" w:hAnsi="Arial" w:cs="Arial"/>
                                <w:noProof/>
                                <w:color w:val="7F7F7F"/>
                                <w:sz w:val="22"/>
                                <w:szCs w:val="22"/>
                                <w:lang w:val="en-GB" w:eastAsia="en-GB"/>
                              </w:rPr>
                              <w:t>The beautifully landscaped garden which backs onto the village allotment, extends to 0.26 of an acre, with mature trees, shrubs, rose beds and hedging creating peace and privacy. There are various</w:t>
                            </w:r>
                            <w:r w:rsidRPr="00F44A3E">
                              <w:rPr>
                                <w:rFonts w:ascii="Arial" w:hAnsi="Arial" w:cs="Arial"/>
                                <w:noProof/>
                                <w:color w:val="7F7F7F"/>
                                <w:lang w:val="en-GB" w:eastAsia="en-GB"/>
                              </w:rPr>
                              <w:t xml:space="preserve"> </w:t>
                            </w:r>
                            <w:r w:rsidRPr="00F44A3E">
                              <w:rPr>
                                <w:rFonts w:ascii="Arial" w:hAnsi="Arial" w:cs="Arial"/>
                                <w:noProof/>
                                <w:color w:val="7F7F7F"/>
                                <w:sz w:val="22"/>
                                <w:szCs w:val="22"/>
                                <w:lang w:val="en-GB" w:eastAsia="en-GB"/>
                              </w:rPr>
                              <w:t>seating areas to capture the sun or shade and useful workshop for hobbies or a home office. The inviting crystal clear heated swimming pool is privately positioned at the end of the garden and cheaper to run than you would think!</w:t>
                            </w:r>
                          </w:p>
                          <w:p w14:paraId="27C6E24B"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p>
                          <w:p w14:paraId="13E40EC5"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r w:rsidRPr="00F44A3E">
                              <w:rPr>
                                <w:rFonts w:ascii="Arial" w:hAnsi="Arial" w:cs="Arial"/>
                                <w:noProof/>
                                <w:color w:val="7F7F7F"/>
                                <w:sz w:val="22"/>
                                <w:szCs w:val="22"/>
                                <w:lang w:val="en-GB" w:eastAsia="en-GB"/>
                              </w:rPr>
                              <w:t>Other notable features include; Double glazing sash windows throughout, modern boiler, gas central heating and ample off road parking.</w:t>
                            </w:r>
                          </w:p>
                          <w:p w14:paraId="6AB136F6" w14:textId="77777777" w:rsidR="003224E2" w:rsidRPr="007D5AE4" w:rsidRDefault="003224E2" w:rsidP="004378E6">
                            <w:pPr>
                              <w:pStyle w:val="headerF12"/>
                              <w:rPr>
                                <w:sz w:val="18"/>
                                <w:szCs w:val="18"/>
                              </w:rPr>
                            </w:pPr>
                            <w:r w:rsidRPr="007D5AE4">
                              <w:rPr>
                                <w:sz w:val="18"/>
                                <w:szCs w:val="18"/>
                              </w:rPr>
                              <w:t>General Remarks and Stipulations</w:t>
                            </w:r>
                          </w:p>
                          <w:p w14:paraId="2B967A13" w14:textId="77777777" w:rsidR="003224E2" w:rsidRPr="007D5AE4" w:rsidRDefault="003224E2" w:rsidP="004A6154">
                            <w:pPr>
                              <w:autoSpaceDE w:val="0"/>
                              <w:autoSpaceDN w:val="0"/>
                              <w:adjustRightInd w:val="0"/>
                              <w:jc w:val="both"/>
                              <w:rPr>
                                <w:rFonts w:ascii="Arial" w:hAnsi="Arial" w:cs="Arial"/>
                                <w:b/>
                                <w:color w:val="EC008C"/>
                                <w:sz w:val="18"/>
                                <w:szCs w:val="18"/>
                                <w:lang w:val="en-GB" w:eastAsia="en-GB"/>
                              </w:rPr>
                            </w:pPr>
                          </w:p>
                          <w:p w14:paraId="46D5E44C" w14:textId="77777777" w:rsidR="003224E2" w:rsidRPr="007D5AE4" w:rsidRDefault="003224E2" w:rsidP="004378E6">
                            <w:pPr>
                              <w:pStyle w:val="headerF12"/>
                              <w:rPr>
                                <w:sz w:val="18"/>
                                <w:szCs w:val="18"/>
                              </w:rPr>
                            </w:pPr>
                            <w:r w:rsidRPr="007D5AE4">
                              <w:rPr>
                                <w:sz w:val="18"/>
                                <w:szCs w:val="18"/>
                              </w:rPr>
                              <w:t>Tenure</w:t>
                            </w:r>
                          </w:p>
                          <w:p w14:paraId="16A416B2" w14:textId="77777777" w:rsidR="003224E2" w:rsidRPr="007D5AE4" w:rsidRDefault="003224E2" w:rsidP="004A6154">
                            <w:pPr>
                              <w:autoSpaceDE w:val="0"/>
                              <w:autoSpaceDN w:val="0"/>
                              <w:adjustRightInd w:val="0"/>
                              <w:jc w:val="both"/>
                              <w:rPr>
                                <w:rFonts w:ascii="Arial" w:hAnsi="Arial" w:cs="Arial"/>
                                <w:color w:val="7F7F7F"/>
                                <w:sz w:val="18"/>
                                <w:szCs w:val="18"/>
                                <w:lang w:val="en-GB" w:eastAsia="en-GB"/>
                              </w:rPr>
                            </w:pPr>
                            <w:r w:rsidRPr="007D5AE4">
                              <w:rPr>
                                <w:rFonts w:ascii="Arial" w:hAnsi="Arial" w:cs="Arial"/>
                                <w:noProof/>
                                <w:color w:val="7F7F7F"/>
                                <w:sz w:val="18"/>
                                <w:szCs w:val="18"/>
                                <w:lang w:val="en-GB" w:eastAsia="en-GB"/>
                              </w:rPr>
                              <w:t>Freehold</w:t>
                            </w:r>
                          </w:p>
                          <w:p w14:paraId="30077166" w14:textId="77777777" w:rsidR="003224E2" w:rsidRPr="007D5AE4" w:rsidRDefault="003224E2" w:rsidP="004A6154">
                            <w:pPr>
                              <w:autoSpaceDE w:val="0"/>
                              <w:autoSpaceDN w:val="0"/>
                              <w:adjustRightInd w:val="0"/>
                              <w:jc w:val="both"/>
                              <w:rPr>
                                <w:rFonts w:ascii="Arial" w:hAnsi="Arial" w:cs="Arial"/>
                                <w:color w:val="000000"/>
                                <w:sz w:val="18"/>
                                <w:szCs w:val="18"/>
                                <w:lang w:val="en-GB" w:eastAsia="en-GB"/>
                              </w:rPr>
                            </w:pPr>
                          </w:p>
                          <w:p w14:paraId="28961B84" w14:textId="77777777" w:rsidR="003224E2" w:rsidRPr="007D5AE4" w:rsidRDefault="003224E2" w:rsidP="004378E6">
                            <w:pPr>
                              <w:pStyle w:val="headerF12"/>
                              <w:rPr>
                                <w:sz w:val="18"/>
                                <w:szCs w:val="18"/>
                              </w:rPr>
                            </w:pPr>
                            <w:r w:rsidRPr="007D5AE4">
                              <w:rPr>
                                <w:sz w:val="18"/>
                                <w:szCs w:val="18"/>
                              </w:rPr>
                              <w:t xml:space="preserve">Services </w:t>
                            </w:r>
                          </w:p>
                          <w:p w14:paraId="21AA590B" w14:textId="137A8933" w:rsidR="003224E2" w:rsidRPr="007D5AE4" w:rsidRDefault="00F44A3E" w:rsidP="004A6154">
                            <w:pPr>
                              <w:autoSpaceDE w:val="0"/>
                              <w:autoSpaceDN w:val="0"/>
                              <w:adjustRightInd w:val="0"/>
                              <w:jc w:val="both"/>
                              <w:rPr>
                                <w:color w:val="7F7F7F"/>
                                <w:sz w:val="18"/>
                                <w:szCs w:val="18"/>
                              </w:rPr>
                            </w:pPr>
                            <w:r w:rsidRPr="007D5AE4">
                              <w:rPr>
                                <w:color w:val="7F7F7F"/>
                                <w:sz w:val="18"/>
                                <w:szCs w:val="18"/>
                              </w:rPr>
                              <w:t>Gas Central Heating &amp; Main Drains</w:t>
                            </w:r>
                          </w:p>
                          <w:p w14:paraId="6EE72C06" w14:textId="77777777" w:rsidR="00F44A3E" w:rsidRPr="007D5AE4" w:rsidRDefault="00F44A3E" w:rsidP="004A6154">
                            <w:pPr>
                              <w:autoSpaceDE w:val="0"/>
                              <w:autoSpaceDN w:val="0"/>
                              <w:adjustRightInd w:val="0"/>
                              <w:jc w:val="both"/>
                              <w:rPr>
                                <w:rFonts w:ascii="Arial" w:hAnsi="Arial" w:cs="Arial"/>
                                <w:color w:val="000000"/>
                                <w:sz w:val="18"/>
                                <w:szCs w:val="18"/>
                                <w:lang w:val="en-GB" w:eastAsia="en-GB"/>
                              </w:rPr>
                            </w:pPr>
                          </w:p>
                          <w:p w14:paraId="1F26B66B" w14:textId="77777777" w:rsidR="003224E2" w:rsidRPr="007D5AE4" w:rsidRDefault="003224E2" w:rsidP="004378E6">
                            <w:pPr>
                              <w:pStyle w:val="headerF12"/>
                              <w:rPr>
                                <w:sz w:val="18"/>
                                <w:szCs w:val="18"/>
                              </w:rPr>
                            </w:pPr>
                            <w:smartTag w:uri="urn:schemas-microsoft-com:office:smarttags" w:element="stockticker">
                              <w:r w:rsidRPr="007D5AE4">
                                <w:rPr>
                                  <w:sz w:val="18"/>
                                  <w:szCs w:val="18"/>
                                </w:rPr>
                                <w:t>EPC</w:t>
                              </w:r>
                            </w:smartTag>
                            <w:r w:rsidRPr="007D5AE4">
                              <w:rPr>
                                <w:sz w:val="18"/>
                                <w:szCs w:val="18"/>
                              </w:rPr>
                              <w:t xml:space="preserve"> Rating</w:t>
                            </w:r>
                          </w:p>
                          <w:p w14:paraId="2B30DBEC" w14:textId="4224AEF1" w:rsidR="003224E2" w:rsidRPr="007D5AE4" w:rsidRDefault="00F44A3E" w:rsidP="004378E6">
                            <w:pPr>
                              <w:pStyle w:val="headerF12"/>
                              <w:rPr>
                                <w:color w:val="7F7F7F"/>
                                <w:sz w:val="18"/>
                                <w:szCs w:val="18"/>
                              </w:rPr>
                            </w:pPr>
                            <w:r w:rsidRPr="007D5AE4">
                              <w:rPr>
                                <w:color w:val="7F7F7F"/>
                                <w:sz w:val="18"/>
                                <w:szCs w:val="18"/>
                              </w:rPr>
                              <w:t>C with B Potential</w:t>
                            </w:r>
                          </w:p>
                          <w:p w14:paraId="0C71B74B" w14:textId="77777777" w:rsidR="003224E2" w:rsidRPr="007D5AE4" w:rsidRDefault="003224E2" w:rsidP="004A6154">
                            <w:pPr>
                              <w:autoSpaceDE w:val="0"/>
                              <w:autoSpaceDN w:val="0"/>
                              <w:adjustRightInd w:val="0"/>
                              <w:jc w:val="both"/>
                              <w:rPr>
                                <w:rFonts w:ascii="Arial" w:hAnsi="Arial" w:cs="Arial"/>
                                <w:color w:val="000000"/>
                                <w:sz w:val="18"/>
                                <w:szCs w:val="18"/>
                                <w:lang w:val="en-GB" w:eastAsia="en-GB"/>
                              </w:rPr>
                            </w:pPr>
                          </w:p>
                          <w:p w14:paraId="01916176" w14:textId="77777777" w:rsidR="003224E2" w:rsidRPr="007D5AE4" w:rsidRDefault="003224E2" w:rsidP="004378E6">
                            <w:pPr>
                              <w:pStyle w:val="headerF12"/>
                              <w:rPr>
                                <w:sz w:val="18"/>
                                <w:szCs w:val="18"/>
                              </w:rPr>
                            </w:pPr>
                            <w:r w:rsidRPr="007D5AE4">
                              <w:rPr>
                                <w:sz w:val="18"/>
                                <w:szCs w:val="18"/>
                              </w:rPr>
                              <w:t>Local Authority</w:t>
                            </w:r>
                          </w:p>
                          <w:p w14:paraId="0BA93A66" w14:textId="20505178" w:rsidR="003224E2" w:rsidRPr="007D5AE4" w:rsidRDefault="003224E2" w:rsidP="00F44A3E">
                            <w:pPr>
                              <w:autoSpaceDE w:val="0"/>
                              <w:autoSpaceDN w:val="0"/>
                              <w:adjustRightInd w:val="0"/>
                              <w:jc w:val="both"/>
                              <w:rPr>
                                <w:rFonts w:ascii="Arial" w:hAnsi="Arial" w:cs="Arial"/>
                                <w:color w:val="7F7F7F"/>
                                <w:sz w:val="18"/>
                                <w:szCs w:val="18"/>
                                <w:lang w:val="en-GB" w:eastAsia="en-GB"/>
                              </w:rPr>
                            </w:pPr>
                            <w:r w:rsidRPr="007D5AE4">
                              <w:rPr>
                                <w:rFonts w:ascii="Arial" w:hAnsi="Arial" w:cs="Arial"/>
                                <w:noProof/>
                                <w:color w:val="7F7F7F"/>
                                <w:sz w:val="18"/>
                                <w:szCs w:val="18"/>
                                <w:lang w:val="en-GB" w:eastAsia="en-GB"/>
                              </w:rPr>
                              <w:t>South Oxfordshire District Council</w:t>
                            </w:r>
                          </w:p>
                          <w:p w14:paraId="7632065C" w14:textId="77777777" w:rsidR="003224E2" w:rsidRPr="007D5AE4" w:rsidRDefault="003224E2" w:rsidP="004A6154">
                            <w:pPr>
                              <w:autoSpaceDE w:val="0"/>
                              <w:autoSpaceDN w:val="0"/>
                              <w:adjustRightInd w:val="0"/>
                              <w:jc w:val="both"/>
                              <w:rPr>
                                <w:rFonts w:ascii="Arial" w:hAnsi="Arial" w:cs="Arial"/>
                                <w:color w:val="000000"/>
                                <w:sz w:val="18"/>
                                <w:szCs w:val="18"/>
                                <w:lang w:val="en-GB" w:eastAsia="en-GB"/>
                              </w:rPr>
                            </w:pPr>
                          </w:p>
                          <w:p w14:paraId="782AF72C" w14:textId="77777777" w:rsidR="003224E2" w:rsidRPr="007D5AE4" w:rsidRDefault="003224E2" w:rsidP="004378E6">
                            <w:pPr>
                              <w:pStyle w:val="headerF12"/>
                              <w:rPr>
                                <w:sz w:val="18"/>
                                <w:szCs w:val="18"/>
                              </w:rPr>
                            </w:pPr>
                            <w:r w:rsidRPr="007D5AE4">
                              <w:rPr>
                                <w:sz w:val="18"/>
                                <w:szCs w:val="18"/>
                              </w:rPr>
                              <w:t>Viewing</w:t>
                            </w:r>
                          </w:p>
                          <w:p w14:paraId="235947A6" w14:textId="77777777" w:rsidR="003224E2" w:rsidRPr="007D5AE4" w:rsidRDefault="003224E2" w:rsidP="004A6154">
                            <w:pPr>
                              <w:autoSpaceDE w:val="0"/>
                              <w:autoSpaceDN w:val="0"/>
                              <w:adjustRightInd w:val="0"/>
                              <w:jc w:val="both"/>
                              <w:rPr>
                                <w:rFonts w:ascii="Arial" w:hAnsi="Arial" w:cs="Arial"/>
                                <w:color w:val="7F7F7F"/>
                                <w:sz w:val="18"/>
                                <w:szCs w:val="18"/>
                                <w:lang w:val="en-GB" w:eastAsia="en-GB"/>
                              </w:rPr>
                            </w:pPr>
                            <w:r w:rsidRPr="007D5AE4">
                              <w:rPr>
                                <w:rFonts w:ascii="Arial" w:hAnsi="Arial" w:cs="Arial"/>
                                <w:color w:val="7F7F7F"/>
                                <w:sz w:val="18"/>
                                <w:szCs w:val="18"/>
                                <w:lang w:val="en-GB" w:eastAsia="en-GB"/>
                              </w:rPr>
                              <w:t>Strictly by appointment with Bonners &amp; Babingtons</w:t>
                            </w:r>
                          </w:p>
                          <w:p w14:paraId="63E1D038" w14:textId="77777777" w:rsidR="003224E2" w:rsidRPr="007D5AE4" w:rsidRDefault="003224E2" w:rsidP="004A6154">
                            <w:pPr>
                              <w:autoSpaceDE w:val="0"/>
                              <w:autoSpaceDN w:val="0"/>
                              <w:adjustRightInd w:val="0"/>
                              <w:jc w:val="both"/>
                              <w:rPr>
                                <w:rFonts w:ascii="Arial" w:hAnsi="Arial" w:cs="Arial"/>
                                <w:color w:val="000000"/>
                                <w:sz w:val="18"/>
                                <w:szCs w:val="18"/>
                                <w:lang w:val="en-GB" w:eastAsia="en-GB"/>
                              </w:rPr>
                            </w:pPr>
                          </w:p>
                          <w:p w14:paraId="68FDD320" w14:textId="77777777" w:rsidR="003224E2" w:rsidRPr="004A6154" w:rsidRDefault="003224E2" w:rsidP="004378E6">
                            <w:pPr>
                              <w:pStyle w:val="headerF12"/>
                            </w:pPr>
                            <w:r w:rsidRPr="004A6154">
                              <w:t>Important Notice</w:t>
                            </w:r>
                          </w:p>
                          <w:p w14:paraId="6C996A35" w14:textId="77777777" w:rsidR="003224E2" w:rsidRPr="00F44A3E" w:rsidRDefault="003224E2" w:rsidP="004A6154">
                            <w:pPr>
                              <w:autoSpaceDE w:val="0"/>
                              <w:autoSpaceDN w:val="0"/>
                              <w:adjustRightInd w:val="0"/>
                              <w:jc w:val="both"/>
                              <w:rPr>
                                <w:rFonts w:ascii="Arial" w:hAnsi="Arial" w:cs="Arial"/>
                                <w:color w:val="7F7F7F"/>
                                <w:sz w:val="16"/>
                                <w:szCs w:val="16"/>
                                <w:lang w:val="en-GB" w:eastAsia="en-GB"/>
                              </w:rPr>
                            </w:pPr>
                            <w:r w:rsidRPr="00F44A3E">
                              <w:rPr>
                                <w:rFonts w:ascii="Arial" w:hAnsi="Arial" w:cs="Arial"/>
                                <w:color w:val="7F7F7F"/>
                                <w:sz w:val="16"/>
                                <w:szCs w:val="16"/>
                                <w:lang w:val="en-GB" w:eastAsia="en-GB"/>
                              </w:rPr>
                              <w:t>Bonners &amp; Babingtons, their clients and any joint agents give notice that:</w:t>
                            </w:r>
                          </w:p>
                          <w:p w14:paraId="2AA0A7FA" w14:textId="77777777" w:rsidR="003224E2" w:rsidRPr="00A13082" w:rsidRDefault="003224E2" w:rsidP="008C0EAC">
                            <w:pPr>
                              <w:autoSpaceDE w:val="0"/>
                              <w:autoSpaceDN w:val="0"/>
                              <w:adjustRightInd w:val="0"/>
                              <w:jc w:val="both"/>
                              <w:rPr>
                                <w:rFonts w:ascii="Arial" w:hAnsi="Arial" w:cs="Arial"/>
                                <w:color w:val="7F7F7F"/>
                                <w:sz w:val="19"/>
                                <w:szCs w:val="19"/>
                                <w:lang w:val="en-GB" w:eastAsia="en-GB"/>
                              </w:rPr>
                            </w:pPr>
                            <w:r w:rsidRPr="00F44A3E">
                              <w:rPr>
                                <w:rFonts w:ascii="Arial" w:hAnsi="Arial" w:cs="Arial"/>
                                <w:color w:val="7F7F7F"/>
                                <w:sz w:val="16"/>
                                <w:szCs w:val="16"/>
                                <w:lang w:val="en-GB" w:eastAsia="en-GB"/>
                              </w:rPr>
                              <w:t>1. They are not authorised to make or give any representations or warranties in relation to the property either here or elsewhere, either on their own behalf or on behalf of their client or otherwise. They assume no responsibility for any statement that may be made in these particulars. These particulars do not form part of any offer or contract and must</w:t>
                            </w:r>
                            <w:r w:rsidRPr="00A13082">
                              <w:rPr>
                                <w:rFonts w:ascii="Arial" w:hAnsi="Arial" w:cs="Arial"/>
                                <w:color w:val="7F7F7F"/>
                                <w:sz w:val="19"/>
                                <w:szCs w:val="19"/>
                                <w:lang w:val="en-GB" w:eastAsia="en-GB"/>
                              </w:rPr>
                              <w:t xml:space="preserve"> </w:t>
                            </w:r>
                            <w:r w:rsidRPr="00F44A3E">
                              <w:rPr>
                                <w:rFonts w:ascii="Arial" w:hAnsi="Arial" w:cs="Arial"/>
                                <w:color w:val="7F7F7F"/>
                                <w:sz w:val="16"/>
                                <w:szCs w:val="16"/>
                                <w:lang w:val="en-GB" w:eastAsia="en-GB"/>
                              </w:rPr>
                              <w:t>not be relied upon as statements or representations of fact.</w:t>
                            </w:r>
                          </w:p>
                          <w:p w14:paraId="1F54043C" w14:textId="77777777" w:rsidR="003224E2" w:rsidRPr="00F44A3E" w:rsidRDefault="003224E2" w:rsidP="008C0EAC">
                            <w:pPr>
                              <w:autoSpaceDE w:val="0"/>
                              <w:autoSpaceDN w:val="0"/>
                              <w:adjustRightInd w:val="0"/>
                              <w:jc w:val="both"/>
                              <w:rPr>
                                <w:rFonts w:ascii="Arial" w:hAnsi="Arial" w:cs="Arial"/>
                                <w:color w:val="000000"/>
                                <w:sz w:val="16"/>
                                <w:szCs w:val="16"/>
                                <w:lang w:val="en-GB" w:eastAsia="en-GB"/>
                              </w:rPr>
                            </w:pPr>
                            <w:r w:rsidRPr="00A13082">
                              <w:rPr>
                                <w:rFonts w:ascii="Arial" w:hAnsi="Arial" w:cs="Arial"/>
                                <w:color w:val="7F7F7F"/>
                                <w:sz w:val="19"/>
                                <w:szCs w:val="19"/>
                                <w:lang w:val="en-GB" w:eastAsia="en-GB"/>
                              </w:rPr>
                              <w:t>2</w:t>
                            </w:r>
                            <w:r w:rsidRPr="00F44A3E">
                              <w:rPr>
                                <w:rFonts w:ascii="Arial" w:hAnsi="Arial" w:cs="Arial"/>
                                <w:color w:val="7F7F7F"/>
                                <w:sz w:val="16"/>
                                <w:szCs w:val="16"/>
                                <w:lang w:val="en-GB" w:eastAsia="en-GB"/>
                              </w:rPr>
                              <w:t>. Any areas, measurements or distances are approximate</w:t>
                            </w:r>
                            <w:r w:rsidRPr="00A13082">
                              <w:rPr>
                                <w:rFonts w:ascii="Arial" w:hAnsi="Arial" w:cs="Arial"/>
                                <w:color w:val="7F7F7F"/>
                                <w:sz w:val="19"/>
                                <w:szCs w:val="19"/>
                                <w:lang w:val="en-GB" w:eastAsia="en-GB"/>
                              </w:rPr>
                              <w:t xml:space="preserve">. </w:t>
                            </w:r>
                            <w:r w:rsidRPr="00F44A3E">
                              <w:rPr>
                                <w:rFonts w:ascii="Arial" w:hAnsi="Arial" w:cs="Arial"/>
                                <w:color w:val="7F7F7F"/>
                                <w:sz w:val="16"/>
                                <w:szCs w:val="16"/>
                                <w:lang w:val="en-GB" w:eastAsia="en-GB"/>
                              </w:rPr>
                              <w:t>The text, photographs and plans are for guidance only and are not necessarily comprehensive. It should not be assumed that the property has all necessary planning, building regulation or other consents and Bonners &amp; Bonners &amp; Babingtons have not tested any services, Babingtons have not tested any services, equipment or facilities. Purchasers must satisfy themselves by inspection or otherwise.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CFA78C" id="Text Box 303" o:spid="_x0000_s1033" type="#_x0000_t202" style="position:absolute;margin-left:17.4pt;margin-top:11.4pt;width:283.8pt;height:563.4pt;z-index:25162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FoJ2wEAAJkDAAAOAAAAZHJzL2Uyb0RvYy54bWysU8Fu1DAQvSPxD5bvbJKFLlW02aq0KkIq&#10;FKnwAY5jJxaJx4y9myxfz9jZbIHeKi7WeMZ+fu/NeHs1DT07KPQGbMWLVc6ZshIaY9uKf/929+aS&#10;Mx+EbUQPVlX8qDy/2r1+tR1dqdbQQd8oZARifTm6inchuDLLvOzUIPwKnLJU1ICDCLTFNmtQjIQ+&#10;9Nk6zzfZCNg4BKm8p+ztXOS7hK+1kuFBa68C6ytO3EJaMa11XLPdVpQtCtcZeaIhXsBiEMbSo2eo&#10;WxEE26N5BjUYieBBh5WEIQOtjVRJA6kp8n/UPHbCqaSFzPHubJP/f7Dyy+HRfUUWpg8wUQOTCO/u&#10;Qf7wzMJNJ2yrrhFh7JRo6OEiWpaNzpenq9FqX/oIUo+foaEmi32ABDRpHKIrpJMROjXgeDZdTYFJ&#10;Sr7d5O/WGypJqr0vLi6Ky9SWTJTLdYc+fFQwsBhUHKmrCV4c7n2IdES5HImvWbgzfZ8629u/EnQw&#10;ZhL9yHjmHqZ6Yqap+CZqi2pqaI6kB2GeF5pvCjrAX5yNNCsV9z/3AhVn/SdLnsTBWgJcgnoJhJV0&#10;teKBszm8CfMA7h2atiPk2XUL1+SbNknRE4sTXep/Enqa1Thgf+7TqacftfsNAAD//wMAUEsDBBQA&#10;BgAIAAAAIQDhZZ/Q3wAAAAoBAAAPAAAAZHJzL2Rvd25yZXYueG1sTI/BTsMwEETvSPyDtUjcqN0Q&#10;RTTEqSoEJyREGg4cnWSbWI3XIXbb8PcsJziNVjOaeVtsFzeKM87BetKwXikQSK3vLPUaPuqXuwcQ&#10;IRrqzOgJNXxjgG15fVWYvPMXqvC8j73gEgq50TDEOOVShnZAZ8LKT0jsHfzsTORz7mU3mwuXu1Em&#10;SmXSGUu8MJgJnwZsj/uT07D7pOrZfr0179WhsnW9UfSaHbW+vVl2jyAiLvEvDL/4jA4lMzX+RF0Q&#10;o4b7lMmjhiRhZT9TSQqi4eA63WQgy0L+f6H8AQAA//8DAFBLAQItABQABgAIAAAAIQC2gziS/gAA&#10;AOEBAAATAAAAAAAAAAAAAAAAAAAAAABbQ29udGVudF9UeXBlc10ueG1sUEsBAi0AFAAGAAgAAAAh&#10;ADj9If/WAAAAlAEAAAsAAAAAAAAAAAAAAAAALwEAAF9yZWxzLy5yZWxzUEsBAi0AFAAGAAgAAAAh&#10;AP3EWgnbAQAAmQMAAA4AAAAAAAAAAAAAAAAALgIAAGRycy9lMm9Eb2MueG1sUEsBAi0AFAAGAAgA&#10;AAAhAOFln9DfAAAACgEAAA8AAAAAAAAAAAAAAAAANQQAAGRycy9kb3ducmV2LnhtbFBLBQYAAAAA&#10;BAAEAPMAAABBBQAAAAA=&#10;" filled="f" stroked="f">
                <v:textbox style="mso-next-textbox:#Text Box 311" inset="0,0,0,0">
                  <w:txbxContent>
                    <w:p w14:paraId="4BB9EFDF" w14:textId="77777777" w:rsidR="003224E2" w:rsidRPr="001210BF" w:rsidRDefault="003224E2" w:rsidP="004378E6">
                      <w:pPr>
                        <w:pStyle w:val="headerF12"/>
                        <w:rPr>
                          <w:sz w:val="28"/>
                          <w:szCs w:val="28"/>
                        </w:rPr>
                      </w:pPr>
                      <w:r w:rsidRPr="001210BF">
                        <w:rPr>
                          <w:sz w:val="28"/>
                          <w:szCs w:val="28"/>
                        </w:rPr>
                        <w:t>Description</w:t>
                      </w:r>
                    </w:p>
                    <w:p w14:paraId="63F9DE13" w14:textId="77777777" w:rsidR="003224E2" w:rsidRPr="00493388" w:rsidRDefault="003224E2" w:rsidP="00A240B8">
                      <w:pPr>
                        <w:autoSpaceDE w:val="0"/>
                        <w:autoSpaceDN w:val="0"/>
                        <w:adjustRightInd w:val="0"/>
                        <w:jc w:val="both"/>
                        <w:rPr>
                          <w:rFonts w:ascii="Arial" w:hAnsi="Arial" w:cs="Arial"/>
                          <w:noProof/>
                          <w:color w:val="7F7F7F"/>
                          <w:sz w:val="18"/>
                          <w:szCs w:val="17"/>
                          <w:lang w:val="en-GB" w:eastAsia="en-GB"/>
                        </w:rPr>
                      </w:pPr>
                    </w:p>
                    <w:p w14:paraId="03C95E4A"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r w:rsidRPr="00F44A3E">
                        <w:rPr>
                          <w:rFonts w:ascii="Arial" w:hAnsi="Arial" w:cs="Arial"/>
                          <w:noProof/>
                          <w:color w:val="7F7F7F"/>
                          <w:sz w:val="22"/>
                          <w:szCs w:val="22"/>
                          <w:lang w:val="en-GB" w:eastAsia="en-GB"/>
                        </w:rPr>
                        <w:t>The property is set back from the road and can be accessed through it own private driveway,  The grand stone pillared entrance porch leads you into the main hallway, with original tiled flooring where all rooms lead from.</w:t>
                      </w:r>
                    </w:p>
                    <w:p w14:paraId="5F32F920"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p>
                    <w:p w14:paraId="418C1BF6"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r w:rsidRPr="00F44A3E">
                        <w:rPr>
                          <w:rFonts w:ascii="Arial" w:hAnsi="Arial" w:cs="Arial"/>
                          <w:noProof/>
                          <w:color w:val="7F7F7F"/>
                          <w:sz w:val="22"/>
                          <w:szCs w:val="22"/>
                          <w:lang w:val="en-GB" w:eastAsia="en-GB"/>
                        </w:rPr>
                        <w:t xml:space="preserve">The downstairs accommodation consists of; Classic Edwardian high ceilings and picture rails throughout the property. The formal reception room is inviting and cosy with bespoke double glazed sash windows and a wood burning stove, ideal for those winter evenings in. </w:t>
                      </w:r>
                    </w:p>
                    <w:p w14:paraId="37199651"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r w:rsidRPr="00F44A3E">
                        <w:rPr>
                          <w:rFonts w:ascii="Arial" w:hAnsi="Arial" w:cs="Arial"/>
                          <w:noProof/>
                          <w:color w:val="7F7F7F"/>
                          <w:sz w:val="22"/>
                          <w:szCs w:val="22"/>
                          <w:lang w:val="en-GB" w:eastAsia="en-GB"/>
                        </w:rPr>
                        <w:t>The second reception/snug room also has a wood burner and overlooks the beautiful garden. The elegant dining room also with sash windows and open fireplace, is the perfect setting for entertaining in style.</w:t>
                      </w:r>
                    </w:p>
                    <w:p w14:paraId="6BA8751E"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p>
                    <w:p w14:paraId="38A1FBFB"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r w:rsidRPr="00F44A3E">
                        <w:rPr>
                          <w:rFonts w:ascii="Arial" w:hAnsi="Arial" w:cs="Arial"/>
                          <w:noProof/>
                          <w:color w:val="7F7F7F"/>
                          <w:sz w:val="22"/>
                          <w:szCs w:val="22"/>
                          <w:lang w:val="en-GB" w:eastAsia="en-GB"/>
                        </w:rPr>
                        <w:t xml:space="preserve">The modern two tone kitchen/diner is a light and sunny room with French doors opening onto the garden, Oak work tops, modern electric dual control, 3 oven Aga,  separate induction hob and cooker,  ample storage with waist and eye level units. There is also a separate utility room with plumbing for white goods and a sink, a wine cellar and downstairs cloakroom with shower.  </w:t>
                      </w:r>
                    </w:p>
                    <w:p w14:paraId="394C9E3B"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p>
                    <w:p w14:paraId="4B5F134D"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r w:rsidRPr="00F44A3E">
                        <w:rPr>
                          <w:rFonts w:ascii="Arial" w:hAnsi="Arial" w:cs="Arial"/>
                          <w:noProof/>
                          <w:color w:val="7F7F7F"/>
                          <w:sz w:val="22"/>
                          <w:szCs w:val="22"/>
                          <w:lang w:val="en-GB" w:eastAsia="en-GB"/>
                        </w:rPr>
                        <w:t>Upstairs from the spacious landing there are four double bedrooms and a luxury family bathroom with slipper bath,  separate walk in shower and built in storage. An ensuite can easily be created in the master bedroom if desired.</w:t>
                      </w:r>
                    </w:p>
                    <w:p w14:paraId="197450F5"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p>
                    <w:p w14:paraId="1E5294A2"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r w:rsidRPr="00F44A3E">
                        <w:rPr>
                          <w:rFonts w:ascii="Arial" w:hAnsi="Arial" w:cs="Arial"/>
                          <w:noProof/>
                          <w:color w:val="7F7F7F"/>
                          <w:sz w:val="22"/>
                          <w:szCs w:val="22"/>
                          <w:lang w:val="en-GB" w:eastAsia="en-GB"/>
                        </w:rPr>
                        <w:t>Outside</w:t>
                      </w:r>
                    </w:p>
                    <w:p w14:paraId="611CC538"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r w:rsidRPr="00F44A3E">
                        <w:rPr>
                          <w:rFonts w:ascii="Arial" w:hAnsi="Arial" w:cs="Arial"/>
                          <w:noProof/>
                          <w:color w:val="7F7F7F"/>
                          <w:sz w:val="22"/>
                          <w:szCs w:val="22"/>
                          <w:lang w:val="en-GB" w:eastAsia="en-GB"/>
                        </w:rPr>
                        <w:t>The beautifully landscaped garden which backs onto the village allotment, extends to 0.26 of an acre, with mature trees, shrubs, rose beds and hedging creating peace and privacy. There are various</w:t>
                      </w:r>
                      <w:r w:rsidRPr="00F44A3E">
                        <w:rPr>
                          <w:rFonts w:ascii="Arial" w:hAnsi="Arial" w:cs="Arial"/>
                          <w:noProof/>
                          <w:color w:val="7F7F7F"/>
                          <w:lang w:val="en-GB" w:eastAsia="en-GB"/>
                        </w:rPr>
                        <w:t xml:space="preserve"> </w:t>
                      </w:r>
                      <w:r w:rsidRPr="00F44A3E">
                        <w:rPr>
                          <w:rFonts w:ascii="Arial" w:hAnsi="Arial" w:cs="Arial"/>
                          <w:noProof/>
                          <w:color w:val="7F7F7F"/>
                          <w:sz w:val="22"/>
                          <w:szCs w:val="22"/>
                          <w:lang w:val="en-GB" w:eastAsia="en-GB"/>
                        </w:rPr>
                        <w:t>seating areas to capture the sun or shade and useful workshop for hobbies or a home office. The inviting crystal clear heated swimming pool is privately positioned at the end of the garden and cheaper to run than you would think!</w:t>
                      </w:r>
                    </w:p>
                    <w:p w14:paraId="27C6E24B"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p>
                    <w:p w14:paraId="13E40EC5" w14:textId="77777777" w:rsidR="003224E2" w:rsidRPr="00F44A3E" w:rsidRDefault="003224E2" w:rsidP="00A240B8">
                      <w:pPr>
                        <w:autoSpaceDE w:val="0"/>
                        <w:autoSpaceDN w:val="0"/>
                        <w:adjustRightInd w:val="0"/>
                        <w:jc w:val="both"/>
                        <w:rPr>
                          <w:rFonts w:ascii="Arial" w:hAnsi="Arial" w:cs="Arial"/>
                          <w:noProof/>
                          <w:color w:val="7F7F7F"/>
                          <w:sz w:val="22"/>
                          <w:szCs w:val="22"/>
                          <w:lang w:val="en-GB" w:eastAsia="en-GB"/>
                        </w:rPr>
                      </w:pPr>
                      <w:r w:rsidRPr="00F44A3E">
                        <w:rPr>
                          <w:rFonts w:ascii="Arial" w:hAnsi="Arial" w:cs="Arial"/>
                          <w:noProof/>
                          <w:color w:val="7F7F7F"/>
                          <w:sz w:val="22"/>
                          <w:szCs w:val="22"/>
                          <w:lang w:val="en-GB" w:eastAsia="en-GB"/>
                        </w:rPr>
                        <w:t>Other notable features include; Double glazing sash windows throughout, modern boiler, gas central heating and ample off road parking.</w:t>
                      </w:r>
                    </w:p>
                    <w:p w14:paraId="6AB136F6" w14:textId="77777777" w:rsidR="003224E2" w:rsidRPr="007D5AE4" w:rsidRDefault="003224E2" w:rsidP="004378E6">
                      <w:pPr>
                        <w:pStyle w:val="headerF12"/>
                        <w:rPr>
                          <w:sz w:val="18"/>
                          <w:szCs w:val="18"/>
                        </w:rPr>
                      </w:pPr>
                      <w:r w:rsidRPr="007D5AE4">
                        <w:rPr>
                          <w:sz w:val="18"/>
                          <w:szCs w:val="18"/>
                        </w:rPr>
                        <w:t>General Remarks and Stipulations</w:t>
                      </w:r>
                    </w:p>
                    <w:p w14:paraId="2B967A13" w14:textId="77777777" w:rsidR="003224E2" w:rsidRPr="007D5AE4" w:rsidRDefault="003224E2" w:rsidP="004A6154">
                      <w:pPr>
                        <w:autoSpaceDE w:val="0"/>
                        <w:autoSpaceDN w:val="0"/>
                        <w:adjustRightInd w:val="0"/>
                        <w:jc w:val="both"/>
                        <w:rPr>
                          <w:rFonts w:ascii="Arial" w:hAnsi="Arial" w:cs="Arial"/>
                          <w:b/>
                          <w:color w:val="EC008C"/>
                          <w:sz w:val="18"/>
                          <w:szCs w:val="18"/>
                          <w:lang w:val="en-GB" w:eastAsia="en-GB"/>
                        </w:rPr>
                      </w:pPr>
                    </w:p>
                    <w:p w14:paraId="46D5E44C" w14:textId="77777777" w:rsidR="003224E2" w:rsidRPr="007D5AE4" w:rsidRDefault="003224E2" w:rsidP="004378E6">
                      <w:pPr>
                        <w:pStyle w:val="headerF12"/>
                        <w:rPr>
                          <w:sz w:val="18"/>
                          <w:szCs w:val="18"/>
                        </w:rPr>
                      </w:pPr>
                      <w:r w:rsidRPr="007D5AE4">
                        <w:rPr>
                          <w:sz w:val="18"/>
                          <w:szCs w:val="18"/>
                        </w:rPr>
                        <w:t>Tenure</w:t>
                      </w:r>
                    </w:p>
                    <w:p w14:paraId="16A416B2" w14:textId="77777777" w:rsidR="003224E2" w:rsidRPr="007D5AE4" w:rsidRDefault="003224E2" w:rsidP="004A6154">
                      <w:pPr>
                        <w:autoSpaceDE w:val="0"/>
                        <w:autoSpaceDN w:val="0"/>
                        <w:adjustRightInd w:val="0"/>
                        <w:jc w:val="both"/>
                        <w:rPr>
                          <w:rFonts w:ascii="Arial" w:hAnsi="Arial" w:cs="Arial"/>
                          <w:color w:val="7F7F7F"/>
                          <w:sz w:val="18"/>
                          <w:szCs w:val="18"/>
                          <w:lang w:val="en-GB" w:eastAsia="en-GB"/>
                        </w:rPr>
                      </w:pPr>
                      <w:r w:rsidRPr="007D5AE4">
                        <w:rPr>
                          <w:rFonts w:ascii="Arial" w:hAnsi="Arial" w:cs="Arial"/>
                          <w:noProof/>
                          <w:color w:val="7F7F7F"/>
                          <w:sz w:val="18"/>
                          <w:szCs w:val="18"/>
                          <w:lang w:val="en-GB" w:eastAsia="en-GB"/>
                        </w:rPr>
                        <w:t>Freehold</w:t>
                      </w:r>
                    </w:p>
                    <w:p w14:paraId="30077166" w14:textId="77777777" w:rsidR="003224E2" w:rsidRPr="007D5AE4" w:rsidRDefault="003224E2" w:rsidP="004A6154">
                      <w:pPr>
                        <w:autoSpaceDE w:val="0"/>
                        <w:autoSpaceDN w:val="0"/>
                        <w:adjustRightInd w:val="0"/>
                        <w:jc w:val="both"/>
                        <w:rPr>
                          <w:rFonts w:ascii="Arial" w:hAnsi="Arial" w:cs="Arial"/>
                          <w:color w:val="000000"/>
                          <w:sz w:val="18"/>
                          <w:szCs w:val="18"/>
                          <w:lang w:val="en-GB" w:eastAsia="en-GB"/>
                        </w:rPr>
                      </w:pPr>
                    </w:p>
                    <w:p w14:paraId="28961B84" w14:textId="77777777" w:rsidR="003224E2" w:rsidRPr="007D5AE4" w:rsidRDefault="003224E2" w:rsidP="004378E6">
                      <w:pPr>
                        <w:pStyle w:val="headerF12"/>
                        <w:rPr>
                          <w:sz w:val="18"/>
                          <w:szCs w:val="18"/>
                        </w:rPr>
                      </w:pPr>
                      <w:r w:rsidRPr="007D5AE4">
                        <w:rPr>
                          <w:sz w:val="18"/>
                          <w:szCs w:val="18"/>
                        </w:rPr>
                        <w:t xml:space="preserve">Services </w:t>
                      </w:r>
                    </w:p>
                    <w:p w14:paraId="21AA590B" w14:textId="137A8933" w:rsidR="003224E2" w:rsidRPr="007D5AE4" w:rsidRDefault="00F44A3E" w:rsidP="004A6154">
                      <w:pPr>
                        <w:autoSpaceDE w:val="0"/>
                        <w:autoSpaceDN w:val="0"/>
                        <w:adjustRightInd w:val="0"/>
                        <w:jc w:val="both"/>
                        <w:rPr>
                          <w:color w:val="7F7F7F"/>
                          <w:sz w:val="18"/>
                          <w:szCs w:val="18"/>
                        </w:rPr>
                      </w:pPr>
                      <w:r w:rsidRPr="007D5AE4">
                        <w:rPr>
                          <w:color w:val="7F7F7F"/>
                          <w:sz w:val="18"/>
                          <w:szCs w:val="18"/>
                        </w:rPr>
                        <w:t>Gas Central Heating &amp; Main Drains</w:t>
                      </w:r>
                    </w:p>
                    <w:p w14:paraId="6EE72C06" w14:textId="77777777" w:rsidR="00F44A3E" w:rsidRPr="007D5AE4" w:rsidRDefault="00F44A3E" w:rsidP="004A6154">
                      <w:pPr>
                        <w:autoSpaceDE w:val="0"/>
                        <w:autoSpaceDN w:val="0"/>
                        <w:adjustRightInd w:val="0"/>
                        <w:jc w:val="both"/>
                        <w:rPr>
                          <w:rFonts w:ascii="Arial" w:hAnsi="Arial" w:cs="Arial"/>
                          <w:color w:val="000000"/>
                          <w:sz w:val="18"/>
                          <w:szCs w:val="18"/>
                          <w:lang w:val="en-GB" w:eastAsia="en-GB"/>
                        </w:rPr>
                      </w:pPr>
                    </w:p>
                    <w:p w14:paraId="1F26B66B" w14:textId="77777777" w:rsidR="003224E2" w:rsidRPr="007D5AE4" w:rsidRDefault="003224E2" w:rsidP="004378E6">
                      <w:pPr>
                        <w:pStyle w:val="headerF12"/>
                        <w:rPr>
                          <w:sz w:val="18"/>
                          <w:szCs w:val="18"/>
                        </w:rPr>
                      </w:pPr>
                      <w:smartTag w:uri="urn:schemas-microsoft-com:office:smarttags" w:element="stockticker">
                        <w:r w:rsidRPr="007D5AE4">
                          <w:rPr>
                            <w:sz w:val="18"/>
                            <w:szCs w:val="18"/>
                          </w:rPr>
                          <w:t>EPC</w:t>
                        </w:r>
                      </w:smartTag>
                      <w:r w:rsidRPr="007D5AE4">
                        <w:rPr>
                          <w:sz w:val="18"/>
                          <w:szCs w:val="18"/>
                        </w:rPr>
                        <w:t xml:space="preserve"> Rating</w:t>
                      </w:r>
                    </w:p>
                    <w:p w14:paraId="2B30DBEC" w14:textId="4224AEF1" w:rsidR="003224E2" w:rsidRPr="007D5AE4" w:rsidRDefault="00F44A3E" w:rsidP="004378E6">
                      <w:pPr>
                        <w:pStyle w:val="headerF12"/>
                        <w:rPr>
                          <w:color w:val="7F7F7F"/>
                          <w:sz w:val="18"/>
                          <w:szCs w:val="18"/>
                        </w:rPr>
                      </w:pPr>
                      <w:r w:rsidRPr="007D5AE4">
                        <w:rPr>
                          <w:color w:val="7F7F7F"/>
                          <w:sz w:val="18"/>
                          <w:szCs w:val="18"/>
                        </w:rPr>
                        <w:t>C with B Potential</w:t>
                      </w:r>
                    </w:p>
                    <w:p w14:paraId="0C71B74B" w14:textId="77777777" w:rsidR="003224E2" w:rsidRPr="007D5AE4" w:rsidRDefault="003224E2" w:rsidP="004A6154">
                      <w:pPr>
                        <w:autoSpaceDE w:val="0"/>
                        <w:autoSpaceDN w:val="0"/>
                        <w:adjustRightInd w:val="0"/>
                        <w:jc w:val="both"/>
                        <w:rPr>
                          <w:rFonts w:ascii="Arial" w:hAnsi="Arial" w:cs="Arial"/>
                          <w:color w:val="000000"/>
                          <w:sz w:val="18"/>
                          <w:szCs w:val="18"/>
                          <w:lang w:val="en-GB" w:eastAsia="en-GB"/>
                        </w:rPr>
                      </w:pPr>
                    </w:p>
                    <w:p w14:paraId="01916176" w14:textId="77777777" w:rsidR="003224E2" w:rsidRPr="007D5AE4" w:rsidRDefault="003224E2" w:rsidP="004378E6">
                      <w:pPr>
                        <w:pStyle w:val="headerF12"/>
                        <w:rPr>
                          <w:sz w:val="18"/>
                          <w:szCs w:val="18"/>
                        </w:rPr>
                      </w:pPr>
                      <w:r w:rsidRPr="007D5AE4">
                        <w:rPr>
                          <w:sz w:val="18"/>
                          <w:szCs w:val="18"/>
                        </w:rPr>
                        <w:t>Local Authority</w:t>
                      </w:r>
                    </w:p>
                    <w:p w14:paraId="0BA93A66" w14:textId="20505178" w:rsidR="003224E2" w:rsidRPr="007D5AE4" w:rsidRDefault="003224E2" w:rsidP="00F44A3E">
                      <w:pPr>
                        <w:autoSpaceDE w:val="0"/>
                        <w:autoSpaceDN w:val="0"/>
                        <w:adjustRightInd w:val="0"/>
                        <w:jc w:val="both"/>
                        <w:rPr>
                          <w:rFonts w:ascii="Arial" w:hAnsi="Arial" w:cs="Arial"/>
                          <w:color w:val="7F7F7F"/>
                          <w:sz w:val="18"/>
                          <w:szCs w:val="18"/>
                          <w:lang w:val="en-GB" w:eastAsia="en-GB"/>
                        </w:rPr>
                      </w:pPr>
                      <w:r w:rsidRPr="007D5AE4">
                        <w:rPr>
                          <w:rFonts w:ascii="Arial" w:hAnsi="Arial" w:cs="Arial"/>
                          <w:noProof/>
                          <w:color w:val="7F7F7F"/>
                          <w:sz w:val="18"/>
                          <w:szCs w:val="18"/>
                          <w:lang w:val="en-GB" w:eastAsia="en-GB"/>
                        </w:rPr>
                        <w:t>South Oxfordshire District Council</w:t>
                      </w:r>
                    </w:p>
                    <w:p w14:paraId="7632065C" w14:textId="77777777" w:rsidR="003224E2" w:rsidRPr="007D5AE4" w:rsidRDefault="003224E2" w:rsidP="004A6154">
                      <w:pPr>
                        <w:autoSpaceDE w:val="0"/>
                        <w:autoSpaceDN w:val="0"/>
                        <w:adjustRightInd w:val="0"/>
                        <w:jc w:val="both"/>
                        <w:rPr>
                          <w:rFonts w:ascii="Arial" w:hAnsi="Arial" w:cs="Arial"/>
                          <w:color w:val="000000"/>
                          <w:sz w:val="18"/>
                          <w:szCs w:val="18"/>
                          <w:lang w:val="en-GB" w:eastAsia="en-GB"/>
                        </w:rPr>
                      </w:pPr>
                    </w:p>
                    <w:p w14:paraId="782AF72C" w14:textId="77777777" w:rsidR="003224E2" w:rsidRPr="007D5AE4" w:rsidRDefault="003224E2" w:rsidP="004378E6">
                      <w:pPr>
                        <w:pStyle w:val="headerF12"/>
                        <w:rPr>
                          <w:sz w:val="18"/>
                          <w:szCs w:val="18"/>
                        </w:rPr>
                      </w:pPr>
                      <w:r w:rsidRPr="007D5AE4">
                        <w:rPr>
                          <w:sz w:val="18"/>
                          <w:szCs w:val="18"/>
                        </w:rPr>
                        <w:t>Viewing</w:t>
                      </w:r>
                    </w:p>
                    <w:p w14:paraId="235947A6" w14:textId="77777777" w:rsidR="003224E2" w:rsidRPr="007D5AE4" w:rsidRDefault="003224E2" w:rsidP="004A6154">
                      <w:pPr>
                        <w:autoSpaceDE w:val="0"/>
                        <w:autoSpaceDN w:val="0"/>
                        <w:adjustRightInd w:val="0"/>
                        <w:jc w:val="both"/>
                        <w:rPr>
                          <w:rFonts w:ascii="Arial" w:hAnsi="Arial" w:cs="Arial"/>
                          <w:color w:val="7F7F7F"/>
                          <w:sz w:val="18"/>
                          <w:szCs w:val="18"/>
                          <w:lang w:val="en-GB" w:eastAsia="en-GB"/>
                        </w:rPr>
                      </w:pPr>
                      <w:r w:rsidRPr="007D5AE4">
                        <w:rPr>
                          <w:rFonts w:ascii="Arial" w:hAnsi="Arial" w:cs="Arial"/>
                          <w:color w:val="7F7F7F"/>
                          <w:sz w:val="18"/>
                          <w:szCs w:val="18"/>
                          <w:lang w:val="en-GB" w:eastAsia="en-GB"/>
                        </w:rPr>
                        <w:t>Strictly by appointment with Bonners &amp; Babingtons</w:t>
                      </w:r>
                    </w:p>
                    <w:p w14:paraId="63E1D038" w14:textId="77777777" w:rsidR="003224E2" w:rsidRPr="007D5AE4" w:rsidRDefault="003224E2" w:rsidP="004A6154">
                      <w:pPr>
                        <w:autoSpaceDE w:val="0"/>
                        <w:autoSpaceDN w:val="0"/>
                        <w:adjustRightInd w:val="0"/>
                        <w:jc w:val="both"/>
                        <w:rPr>
                          <w:rFonts w:ascii="Arial" w:hAnsi="Arial" w:cs="Arial"/>
                          <w:color w:val="000000"/>
                          <w:sz w:val="18"/>
                          <w:szCs w:val="18"/>
                          <w:lang w:val="en-GB" w:eastAsia="en-GB"/>
                        </w:rPr>
                      </w:pPr>
                    </w:p>
                    <w:p w14:paraId="68FDD320" w14:textId="77777777" w:rsidR="003224E2" w:rsidRPr="004A6154" w:rsidRDefault="003224E2" w:rsidP="004378E6">
                      <w:pPr>
                        <w:pStyle w:val="headerF12"/>
                      </w:pPr>
                      <w:r w:rsidRPr="004A6154">
                        <w:t>Important Notice</w:t>
                      </w:r>
                    </w:p>
                    <w:p w14:paraId="6C996A35" w14:textId="77777777" w:rsidR="003224E2" w:rsidRPr="00F44A3E" w:rsidRDefault="003224E2" w:rsidP="004A6154">
                      <w:pPr>
                        <w:autoSpaceDE w:val="0"/>
                        <w:autoSpaceDN w:val="0"/>
                        <w:adjustRightInd w:val="0"/>
                        <w:jc w:val="both"/>
                        <w:rPr>
                          <w:rFonts w:ascii="Arial" w:hAnsi="Arial" w:cs="Arial"/>
                          <w:color w:val="7F7F7F"/>
                          <w:sz w:val="16"/>
                          <w:szCs w:val="16"/>
                          <w:lang w:val="en-GB" w:eastAsia="en-GB"/>
                        </w:rPr>
                      </w:pPr>
                      <w:r w:rsidRPr="00F44A3E">
                        <w:rPr>
                          <w:rFonts w:ascii="Arial" w:hAnsi="Arial" w:cs="Arial"/>
                          <w:color w:val="7F7F7F"/>
                          <w:sz w:val="16"/>
                          <w:szCs w:val="16"/>
                          <w:lang w:val="en-GB" w:eastAsia="en-GB"/>
                        </w:rPr>
                        <w:t>Bonners &amp; Babingtons, their clients and any joint agents give notice that:</w:t>
                      </w:r>
                    </w:p>
                    <w:p w14:paraId="2AA0A7FA" w14:textId="77777777" w:rsidR="003224E2" w:rsidRPr="00A13082" w:rsidRDefault="003224E2" w:rsidP="008C0EAC">
                      <w:pPr>
                        <w:autoSpaceDE w:val="0"/>
                        <w:autoSpaceDN w:val="0"/>
                        <w:adjustRightInd w:val="0"/>
                        <w:jc w:val="both"/>
                        <w:rPr>
                          <w:rFonts w:ascii="Arial" w:hAnsi="Arial" w:cs="Arial"/>
                          <w:color w:val="7F7F7F"/>
                          <w:sz w:val="19"/>
                          <w:szCs w:val="19"/>
                          <w:lang w:val="en-GB" w:eastAsia="en-GB"/>
                        </w:rPr>
                      </w:pPr>
                      <w:r w:rsidRPr="00F44A3E">
                        <w:rPr>
                          <w:rFonts w:ascii="Arial" w:hAnsi="Arial" w:cs="Arial"/>
                          <w:color w:val="7F7F7F"/>
                          <w:sz w:val="16"/>
                          <w:szCs w:val="16"/>
                          <w:lang w:val="en-GB" w:eastAsia="en-GB"/>
                        </w:rPr>
                        <w:t>1. They are not authorised to make or give any representations or warranties in relation to the property either here or elsewhere, either on their own behalf or on behalf of their client or otherwise. They assume no responsibility for any statement that may be made in these particulars. These particulars do not form part of any offer or contract and must</w:t>
                      </w:r>
                      <w:r w:rsidRPr="00A13082">
                        <w:rPr>
                          <w:rFonts w:ascii="Arial" w:hAnsi="Arial" w:cs="Arial"/>
                          <w:color w:val="7F7F7F"/>
                          <w:sz w:val="19"/>
                          <w:szCs w:val="19"/>
                          <w:lang w:val="en-GB" w:eastAsia="en-GB"/>
                        </w:rPr>
                        <w:t xml:space="preserve"> </w:t>
                      </w:r>
                      <w:r w:rsidRPr="00F44A3E">
                        <w:rPr>
                          <w:rFonts w:ascii="Arial" w:hAnsi="Arial" w:cs="Arial"/>
                          <w:color w:val="7F7F7F"/>
                          <w:sz w:val="16"/>
                          <w:szCs w:val="16"/>
                          <w:lang w:val="en-GB" w:eastAsia="en-GB"/>
                        </w:rPr>
                        <w:t>not be relied upon as statements or representations of fact.</w:t>
                      </w:r>
                    </w:p>
                    <w:p w14:paraId="1F54043C" w14:textId="77777777" w:rsidR="003224E2" w:rsidRPr="00F44A3E" w:rsidRDefault="003224E2" w:rsidP="008C0EAC">
                      <w:pPr>
                        <w:autoSpaceDE w:val="0"/>
                        <w:autoSpaceDN w:val="0"/>
                        <w:adjustRightInd w:val="0"/>
                        <w:jc w:val="both"/>
                        <w:rPr>
                          <w:rFonts w:ascii="Arial" w:hAnsi="Arial" w:cs="Arial"/>
                          <w:color w:val="000000"/>
                          <w:sz w:val="16"/>
                          <w:szCs w:val="16"/>
                          <w:lang w:val="en-GB" w:eastAsia="en-GB"/>
                        </w:rPr>
                      </w:pPr>
                      <w:r w:rsidRPr="00A13082">
                        <w:rPr>
                          <w:rFonts w:ascii="Arial" w:hAnsi="Arial" w:cs="Arial"/>
                          <w:color w:val="7F7F7F"/>
                          <w:sz w:val="19"/>
                          <w:szCs w:val="19"/>
                          <w:lang w:val="en-GB" w:eastAsia="en-GB"/>
                        </w:rPr>
                        <w:t>2</w:t>
                      </w:r>
                      <w:r w:rsidRPr="00F44A3E">
                        <w:rPr>
                          <w:rFonts w:ascii="Arial" w:hAnsi="Arial" w:cs="Arial"/>
                          <w:color w:val="7F7F7F"/>
                          <w:sz w:val="16"/>
                          <w:szCs w:val="16"/>
                          <w:lang w:val="en-GB" w:eastAsia="en-GB"/>
                        </w:rPr>
                        <w:t>. Any areas, measurements or distances are approximate</w:t>
                      </w:r>
                      <w:r w:rsidRPr="00A13082">
                        <w:rPr>
                          <w:rFonts w:ascii="Arial" w:hAnsi="Arial" w:cs="Arial"/>
                          <w:color w:val="7F7F7F"/>
                          <w:sz w:val="19"/>
                          <w:szCs w:val="19"/>
                          <w:lang w:val="en-GB" w:eastAsia="en-GB"/>
                        </w:rPr>
                        <w:t xml:space="preserve">. </w:t>
                      </w:r>
                      <w:r w:rsidRPr="00F44A3E">
                        <w:rPr>
                          <w:rFonts w:ascii="Arial" w:hAnsi="Arial" w:cs="Arial"/>
                          <w:color w:val="7F7F7F"/>
                          <w:sz w:val="16"/>
                          <w:szCs w:val="16"/>
                          <w:lang w:val="en-GB" w:eastAsia="en-GB"/>
                        </w:rPr>
                        <w:t>The text, photographs and plans are for guidance only and are not necessarily comprehensive. It should not be assumed that the property has all necessary planning, building regulation or other consents and Bonners &amp; Bonners &amp; Babingtons have not tested any services, Babingtons have not tested any services, equipment or facilities. Purchasers must satisfy themselves by inspection or otherwise.</w:t>
                      </w:r>
                    </w:p>
                  </w:txbxContent>
                </v:textbox>
                <w10:wrap anchorx="page" anchory="page"/>
              </v:shape>
            </w:pict>
          </mc:Fallback>
        </mc:AlternateContent>
      </w:r>
      <w:r w:rsidR="003224E2">
        <w:rPr>
          <w:noProof/>
          <w:lang w:val="en-GB" w:eastAsia="en-GB"/>
        </w:rPr>
        <w:drawing>
          <wp:anchor distT="0" distB="0" distL="114300" distR="114300" simplePos="0" relativeHeight="251683328" behindDoc="0" locked="0" layoutInCell="1" allowOverlap="1" wp14:anchorId="2B65E11B" wp14:editId="444853BF">
            <wp:simplePos x="0" y="0"/>
            <wp:positionH relativeFrom="page">
              <wp:posOffset>7277100</wp:posOffset>
            </wp:positionH>
            <wp:positionV relativeFrom="page">
              <wp:posOffset>5076190</wp:posOffset>
            </wp:positionV>
            <wp:extent cx="3095625" cy="2180590"/>
            <wp:effectExtent l="0" t="0" r="9525" b="0"/>
            <wp:wrapNone/>
            <wp:docPr id="4765334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33459" name=""/>
                    <pic:cNvPicPr/>
                  </pic:nvPicPr>
                  <pic:blipFill>
                    <a:blip r:embed="rId26" cstate="print">
                      <a:extLst>
                        <a:ext uri="{28A0092B-C50C-407E-A947-70E740481C1C}">
                          <a14:useLocalDpi xmlns:a14="http://schemas.microsoft.com/office/drawing/2010/main" val="0"/>
                        </a:ext>
                      </a:extLst>
                    </a:blip>
                    <a:srcRect t="3022" b="3022"/>
                    <a:stretch>
                      <a:fillRect/>
                    </a:stretch>
                  </pic:blipFill>
                  <pic:spPr>
                    <a:xfrm>
                      <a:off x="0" y="0"/>
                      <a:ext cx="3095625" cy="2180590"/>
                    </a:xfrm>
                    <a:prstGeom prst="rect">
                      <a:avLst/>
                    </a:prstGeom>
                  </pic:spPr>
                </pic:pic>
              </a:graphicData>
            </a:graphic>
            <wp14:sizeRelH relativeFrom="margin">
              <wp14:pctWidth>0</wp14:pctWidth>
            </wp14:sizeRelH>
            <wp14:sizeRelV relativeFrom="margin">
              <wp14:pctHeight>0</wp14:pctHeight>
            </wp14:sizeRelV>
          </wp:anchor>
        </w:drawing>
      </w:r>
      <w:r w:rsidR="003224E2">
        <w:rPr>
          <w:noProof/>
          <w:lang w:val="en-GB" w:eastAsia="en-GB"/>
        </w:rPr>
        <w:drawing>
          <wp:anchor distT="0" distB="0" distL="114300" distR="114300" simplePos="0" relativeHeight="251681280" behindDoc="0" locked="0" layoutInCell="1" allowOverlap="1" wp14:anchorId="08E924DF" wp14:editId="75BBE4E0">
            <wp:simplePos x="0" y="0"/>
            <wp:positionH relativeFrom="page">
              <wp:posOffset>4029075</wp:posOffset>
            </wp:positionH>
            <wp:positionV relativeFrom="page">
              <wp:posOffset>5076190</wp:posOffset>
            </wp:positionV>
            <wp:extent cx="3114675" cy="2180590"/>
            <wp:effectExtent l="0" t="0" r="9525" b="0"/>
            <wp:wrapNone/>
            <wp:docPr id="9707555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755522" name=""/>
                    <pic:cNvPicPr/>
                  </pic:nvPicPr>
                  <pic:blipFill>
                    <a:blip r:embed="rId27" cstate="print">
                      <a:extLst>
                        <a:ext uri="{28A0092B-C50C-407E-A947-70E740481C1C}">
                          <a14:useLocalDpi xmlns:a14="http://schemas.microsoft.com/office/drawing/2010/main" val="0"/>
                        </a:ext>
                      </a:extLst>
                    </a:blip>
                    <a:srcRect t="3303" b="3303"/>
                    <a:stretch>
                      <a:fillRect/>
                    </a:stretch>
                  </pic:blipFill>
                  <pic:spPr>
                    <a:xfrm>
                      <a:off x="0" y="0"/>
                      <a:ext cx="3114675" cy="2180590"/>
                    </a:xfrm>
                    <a:prstGeom prst="rect">
                      <a:avLst/>
                    </a:prstGeom>
                  </pic:spPr>
                </pic:pic>
              </a:graphicData>
            </a:graphic>
            <wp14:sizeRelH relativeFrom="margin">
              <wp14:pctWidth>0</wp14:pctWidth>
            </wp14:sizeRelH>
            <wp14:sizeRelV relativeFrom="margin">
              <wp14:pctHeight>0</wp14:pctHeight>
            </wp14:sizeRelV>
          </wp:anchor>
        </w:drawing>
      </w:r>
      <w:r w:rsidR="003224E2">
        <w:rPr>
          <w:noProof/>
          <w:lang w:val="en-GB" w:eastAsia="en-GB"/>
        </w:rPr>
        <w:drawing>
          <wp:anchor distT="0" distB="0" distL="114300" distR="114300" simplePos="0" relativeHeight="251679232" behindDoc="0" locked="0" layoutInCell="1" allowOverlap="1" wp14:anchorId="74DF4C70" wp14:editId="53AA0F2F">
            <wp:simplePos x="0" y="0"/>
            <wp:positionH relativeFrom="page">
              <wp:posOffset>4000500</wp:posOffset>
            </wp:positionH>
            <wp:positionV relativeFrom="page">
              <wp:posOffset>180975</wp:posOffset>
            </wp:positionV>
            <wp:extent cx="6372225" cy="4686300"/>
            <wp:effectExtent l="0" t="0" r="9525" b="0"/>
            <wp:wrapNone/>
            <wp:docPr id="7427116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711688" name=""/>
                    <pic:cNvPicPr/>
                  </pic:nvPicPr>
                  <pic:blipFill>
                    <a:blip r:embed="rId28" cstate="print">
                      <a:extLst>
                        <a:ext uri="{28A0092B-C50C-407E-A947-70E740481C1C}">
                          <a14:useLocalDpi xmlns:a14="http://schemas.microsoft.com/office/drawing/2010/main" val="0"/>
                        </a:ext>
                      </a:extLst>
                    </a:blip>
                    <a:srcRect t="970" b="970"/>
                    <a:stretch>
                      <a:fillRect/>
                    </a:stretch>
                  </pic:blipFill>
                  <pic:spPr>
                    <a:xfrm>
                      <a:off x="0" y="0"/>
                      <a:ext cx="6372225" cy="4686300"/>
                    </a:xfrm>
                    <a:prstGeom prst="rect">
                      <a:avLst/>
                    </a:prstGeom>
                  </pic:spPr>
                </pic:pic>
              </a:graphicData>
            </a:graphic>
            <wp14:sizeRelH relativeFrom="margin">
              <wp14:pctWidth>0</wp14:pctWidth>
            </wp14:sizeRelH>
            <wp14:sizeRelV relativeFrom="margin">
              <wp14:pctHeight>0</wp14:pctHeight>
            </wp14:sizeRelV>
          </wp:anchor>
        </w:drawing>
      </w:r>
    </w:p>
    <w:p w14:paraId="5FEFEFA4" w14:textId="4E8CDEAE" w:rsidR="003224E2" w:rsidRDefault="007D5AE4">
      <w:pPr>
        <w:sectPr w:rsidR="003224E2" w:rsidSect="003224E2">
          <w:headerReference w:type="default" r:id="rId29"/>
          <w:footerReference w:type="default" r:id="rId30"/>
          <w:pgSz w:w="16840" w:h="11907" w:orient="landscape" w:code="9"/>
          <w:pgMar w:top="0" w:right="0" w:bottom="0" w:left="0" w:header="0" w:footer="0" w:gutter="0"/>
          <w:cols w:space="720"/>
          <w:docGrid w:linePitch="360"/>
        </w:sectPr>
      </w:pPr>
      <w:r>
        <w:rPr>
          <w:noProof/>
        </w:rPr>
        <w:lastRenderedPageBreak/>
        <mc:AlternateContent>
          <mc:Choice Requires="wps">
            <w:drawing>
              <wp:anchor distT="45720" distB="45720" distL="114300" distR="114300" simplePos="0" relativeHeight="251693568" behindDoc="0" locked="0" layoutInCell="1" allowOverlap="1" wp14:anchorId="0D47AA6E" wp14:editId="23F0CD18">
                <wp:simplePos x="0" y="0"/>
                <wp:positionH relativeFrom="column">
                  <wp:posOffset>5448300</wp:posOffset>
                </wp:positionH>
                <wp:positionV relativeFrom="paragraph">
                  <wp:posOffset>3741420</wp:posOffset>
                </wp:positionV>
                <wp:extent cx="4709160" cy="32385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9160" cy="3238500"/>
                        </a:xfrm>
                        <a:prstGeom prst="rect">
                          <a:avLst/>
                        </a:prstGeom>
                        <a:noFill/>
                        <a:ln w="9525">
                          <a:noFill/>
                          <a:miter lim="800000"/>
                          <a:headEnd/>
                          <a:tailEnd/>
                        </a:ln>
                      </wps:spPr>
                      <wps:txbx>
                        <w:txbxContent>
                          <w:p w14:paraId="690FA10E" w14:textId="41F16D31" w:rsidR="007D5AE4" w:rsidRDefault="007D5AE4">
                            <w:r>
                              <w:rPr>
                                <w:noProof/>
                              </w:rPr>
                              <w:drawing>
                                <wp:inline distT="0" distB="0" distL="0" distR="0" wp14:anchorId="65F6CB03" wp14:editId="50806993">
                                  <wp:extent cx="4587240" cy="3360420"/>
                                  <wp:effectExtent l="0" t="0" r="3810" b="0"/>
                                  <wp:docPr id="1256080280" name="Picture 16" descr="A bedroom with a bed and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080280" name="Picture 16" descr="A bedroom with a bed and a plan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4587240" cy="33604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47AA6E" id="Text Box 2" o:spid="_x0000_s1034" type="#_x0000_t202" style="position:absolute;margin-left:429pt;margin-top:294.6pt;width:370.8pt;height:255pt;z-index:251693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u5Z/gEAANUDAAAOAAAAZHJzL2Uyb0RvYy54bWysU11v2yAUfZ+0/4B4X+ykSZNYIVXXrtOk&#10;7kPq9gMIxjEacBmQ2Nmv7wW7abS9TfMD4nJ9D/ece9jc9EaTo/RBgWV0OikpkVZAreye0R/fH96t&#10;KAmR25prsJLRkwz0Zvv2zaZzlZxBC7qWniCIDVXnGG1jdFVRBNFKw8MEnLSYbMAbHjH0+6L2vEN0&#10;o4tZWV4XHfjaeRAyBDy9H5J0m/GbRor4tWmCjEQzir3FvPq87tJabDe82nvuWiXGNvg/dGG4snjp&#10;GeqeR04OXv0FZZTwEKCJEwGmgKZRQmYOyGZa/sHmqeVOZi4oTnBnmcL/gxVfjk/umyexfw89DjCT&#10;CO4RxM9ALNy13O7lrffQtZLXePE0SVZ0LlRjaZI6VCGB7LrPUOOQ+SFCBuobb5IqyJMgOg7gdBZd&#10;9pEIPJwvy/X0GlMCc1ezq9WizGMpePVS7nyIHyUYkjaMepxqhufHxxBTO7x6+SXdZuFBaZ0nqy3p&#10;GF0vZotccJExKqLxtDKMrsr0DVZILD/YOhdHrvSwxwu0HWknpgPn2O96ompGl6k2qbCD+oQ6eBh8&#10;hu8CNy3435R06DFGw68D95IS/cmiluvpfJ5MmYP5YjnDwF9mdpcZbgVCMRopGbZ3MRt5oHyLmjcq&#10;q/HaydgyeieLNPo8mfMyzn+9vsbtMwAAAP//AwBQSwMEFAAGAAgAAAAhAPhDU/LfAAAADQEAAA8A&#10;AABkcnMvZG93bnJldi54bWxMj0FPwzAMhe9I/IfISNxYwkSnpms6IRBXEBsgccsar63WOFWTreXf&#10;453gZvs9PX+v3My+F2ccYxfIwP1CgUCqg+uoMfCxe7nLQcRkydk+EBr4wQib6vqqtIULE73jeZsa&#10;wSEUC2ugTWkopIx1i97GRRiQWDuE0dvE69hIN9qJw30vl0qtpLcd8YfWDvjUYn3cnryBz9fD99eD&#10;emuefTZMYVaSvJbG3N7Mj2sQCef0Z4YLPqNDxUz7cCIXRW8gz3LukgxkuV6CuDgyrVcg9jwpzTdZ&#10;lfJ/i+oXAAD//wMAUEsBAi0AFAAGAAgAAAAhALaDOJL+AAAA4QEAABMAAAAAAAAAAAAAAAAAAAAA&#10;AFtDb250ZW50X1R5cGVzXS54bWxQSwECLQAUAAYACAAAACEAOP0h/9YAAACUAQAACwAAAAAAAAAA&#10;AAAAAAAvAQAAX3JlbHMvLnJlbHNQSwECLQAUAAYACAAAACEAGNbuWf4BAADVAwAADgAAAAAAAAAA&#10;AAAAAAAuAgAAZHJzL2Uyb0RvYy54bWxQSwECLQAUAAYACAAAACEA+ENT8t8AAAANAQAADwAAAAAA&#10;AAAAAAAAAABYBAAAZHJzL2Rvd25yZXYueG1sUEsFBgAAAAAEAAQA8wAAAGQFAAAAAA==&#10;" filled="f" stroked="f">
                <v:textbox>
                  <w:txbxContent>
                    <w:p w14:paraId="690FA10E" w14:textId="41F16D31" w:rsidR="007D5AE4" w:rsidRDefault="007D5AE4">
                      <w:r>
                        <w:rPr>
                          <w:noProof/>
                        </w:rPr>
                        <w:drawing>
                          <wp:inline distT="0" distB="0" distL="0" distR="0" wp14:anchorId="65F6CB03" wp14:editId="50806993">
                            <wp:extent cx="4587240" cy="3360420"/>
                            <wp:effectExtent l="0" t="0" r="3810" b="0"/>
                            <wp:docPr id="1256080280" name="Picture 16" descr="A bedroom with a bed and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080280" name="Picture 16" descr="A bedroom with a bed and a plan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4587240" cy="3360420"/>
                                    </a:xfrm>
                                    <a:prstGeom prst="rect">
                                      <a:avLst/>
                                    </a:prstGeom>
                                  </pic:spPr>
                                </pic:pic>
                              </a:graphicData>
                            </a:graphic>
                          </wp:inline>
                        </w:drawing>
                      </w:r>
                    </w:p>
                  </w:txbxContent>
                </v:textbox>
                <w10:wrap type="square"/>
              </v:shape>
            </w:pict>
          </mc:Fallback>
        </mc:AlternateContent>
      </w:r>
      <w:r>
        <w:rPr>
          <w:noProof/>
        </w:rPr>
        <w:drawing>
          <wp:anchor distT="0" distB="0" distL="114300" distR="114300" simplePos="0" relativeHeight="251692544" behindDoc="0" locked="0" layoutInCell="1" allowOverlap="1" wp14:anchorId="247EDD2E" wp14:editId="695F1467">
            <wp:simplePos x="0" y="0"/>
            <wp:positionH relativeFrom="page">
              <wp:posOffset>5486400</wp:posOffset>
            </wp:positionH>
            <wp:positionV relativeFrom="page">
              <wp:posOffset>350520</wp:posOffset>
            </wp:positionV>
            <wp:extent cx="4724400" cy="3276600"/>
            <wp:effectExtent l="0" t="0" r="0" b="0"/>
            <wp:wrapNone/>
            <wp:docPr id="13901707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170774" name="Picture 13"/>
                    <pic:cNvPicPr/>
                  </pic:nvPicPr>
                  <pic:blipFill>
                    <a:blip r:embed="rId32" cstate="print">
                      <a:extLst>
                        <a:ext uri="{28A0092B-C50C-407E-A947-70E740481C1C}">
                          <a14:useLocalDpi xmlns:a14="http://schemas.microsoft.com/office/drawing/2010/main" val="0"/>
                        </a:ext>
                      </a:extLst>
                    </a:blip>
                    <a:srcRect t="3763" b="3763"/>
                    <a:stretch>
                      <a:fillRect/>
                    </a:stretch>
                  </pic:blipFill>
                  <pic:spPr>
                    <a:xfrm>
                      <a:off x="0" y="0"/>
                      <a:ext cx="4724400" cy="3276600"/>
                    </a:xfrm>
                    <a:prstGeom prst="rect">
                      <a:avLst/>
                    </a:prstGeom>
                  </pic:spPr>
                </pic:pic>
              </a:graphicData>
            </a:graphic>
            <wp14:sizeRelH relativeFrom="margin">
              <wp14:pctWidth>0</wp14:pctWidth>
            </wp14:sizeRelH>
            <wp14:sizeRelV relativeFrom="margin">
              <wp14:pctHeight>0</wp14:pctHeight>
            </wp14:sizeRelV>
          </wp:anchor>
        </w:drawing>
      </w:r>
      <w:r w:rsidR="00F44A3E">
        <w:rPr>
          <w:noProof/>
          <w:lang w:val="en-GB" w:eastAsia="en-GB"/>
        </w:rPr>
        <mc:AlternateContent>
          <mc:Choice Requires="wps">
            <w:drawing>
              <wp:anchor distT="0" distB="0" distL="114300" distR="114300" simplePos="0" relativeHeight="251635200" behindDoc="0" locked="0" layoutInCell="1" allowOverlap="1" wp14:anchorId="52B5CDF7" wp14:editId="0C448772">
                <wp:simplePos x="0" y="0"/>
                <wp:positionH relativeFrom="page">
                  <wp:posOffset>243840</wp:posOffset>
                </wp:positionH>
                <wp:positionV relativeFrom="page">
                  <wp:posOffset>3710940</wp:posOffset>
                </wp:positionV>
                <wp:extent cx="4868545" cy="3733800"/>
                <wp:effectExtent l="0" t="0" r="8255" b="0"/>
                <wp:wrapNone/>
                <wp:docPr id="18"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8545" cy="373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7"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5CDF7" id="Text Box 311" o:spid="_x0000_s1035" type="#_x0000_t202" style="position:absolute;margin-left:19.2pt;margin-top:292.2pt;width:383.35pt;height:294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roF5QEAAKcDAAAOAAAAZHJzL2Uyb0RvYy54bWysU8tu2zAQvBfoPxC815LjxDUEy0GaIEWB&#10;9AEk/QCKpCQiEpdZ0pbcr++Sspw+bkUvxGpJDmdmR9vrse/YQaM3YEu+XOScaStBGduU/PvT/bsN&#10;Zz4Iq0QHVpf8qD2/3r19sx1coS+ghU5pZARifTG4krchuCLLvGx1L/wCnLa0WQP2ItAnNplCMRB6&#10;32UXeb7OBkDlEKT2nrp30ybfJfy61jJ8rWuvA+tKTtxCWjGtVVyz3VYUDQrXGnmiIf6BRS+MpUfP&#10;UHciCLZH8xdUbySChzosJPQZ1LWROmkgNcv8DzWPrXA6aSFzvDvb5P8frPxyeHTfkIXxA4w0wCTC&#10;uweQz55ZuG2FbfQNIgytFooeXkbLssH54nQ1Wu0LH0Gq4TMoGrLYB0hAY419dIV0MkKnARzPpusx&#10;MEnNy816c3V5xZmkvdX71WqTp7FkopivO/Tho4aexaLkSFNN8OLw4EOkI4r5SHzNwr3pujTZzv7W&#10;oIOxk+hHxhP3zthnrZ7GamRGlXxNidUvJ6VRWwXqSOoQpvRQ2qloAX9wNlBySu5f9gI1Z90nSw7F&#10;mM0FzkU1F8JKulrywNlU3oYpjnuHpmkJeZqBhRtysTZJ3yuLE3lKQ5J9Sm6M26/f6dTr/7X7CQAA&#10;//8DAFBLAwQUAAYACAAAACEAbXLNf+AAAAALAQAADwAAAGRycy9kb3ducmV2LnhtbEyPwU7DMAyG&#10;70i8Q2Qkbizp6EYpTacJwQkJrSsHjmmTtdEapzTZVt4ec4KbLX/6/f3FZnYDO5spWI8SkoUAZrD1&#10;2mIn4aN+vcuAhahQq8GjkfBtAmzK66tC5dpfsDLnfewYhWDIlYQ+xjHnPLS9cSos/GiQbgc/ORVp&#10;nTquJ3WhcDfwpRBr7pRF+tCr0Tz3pj3uT07C9hOrF/v13uyqQ2Xr+lHg2/oo5e3NvH0CFs0c/2D4&#10;1Sd1KMmp8SfUgQ0S7rOUSAmrLKWBgEysEmANkcnDMgVeFvx/h/IHAAD//wMAUEsBAi0AFAAGAAgA&#10;AAAhALaDOJL+AAAA4QEAABMAAAAAAAAAAAAAAAAAAAAAAFtDb250ZW50X1R5cGVzXS54bWxQSwEC&#10;LQAUAAYACAAAACEAOP0h/9YAAACUAQAACwAAAAAAAAAAAAAAAAAvAQAAX3JlbHMvLnJlbHNQSwEC&#10;LQAUAAYACAAAACEAqe66BeUBAACnAwAADgAAAAAAAAAAAAAAAAAuAgAAZHJzL2Uyb0RvYy54bWxQ&#10;SwECLQAUAAYACAAAACEAbXLNf+AAAAALAQAADwAAAAAAAAAAAAAAAAA/BAAAZHJzL2Rvd25yZXYu&#10;eG1sUEsFBgAAAAAEAAQA8wAAAEwFAAAAAA==&#10;" filled="f" stroked="f">
                <v:textbox style="mso-next-textbox:#Text Box 312" inset="0,0,0,0">
                  <w:txbxContent/>
                </v:textbox>
                <w10:wrap anchorx="page" anchory="page"/>
              </v:shape>
            </w:pict>
          </mc:Fallback>
        </mc:AlternateContent>
      </w:r>
      <w:r w:rsidR="00F44A3E">
        <w:rPr>
          <w:noProof/>
          <w:lang w:val="en-GB" w:eastAsia="en-GB"/>
        </w:rPr>
        <mc:AlternateContent>
          <mc:Choice Requires="wps">
            <w:drawing>
              <wp:anchor distT="0" distB="0" distL="114300" distR="114300" simplePos="0" relativeHeight="251642368" behindDoc="0" locked="0" layoutInCell="1" allowOverlap="1" wp14:anchorId="64A38FDF" wp14:editId="30DA79D2">
                <wp:simplePos x="0" y="0"/>
                <wp:positionH relativeFrom="page">
                  <wp:posOffset>5676899</wp:posOffset>
                </wp:positionH>
                <wp:positionV relativeFrom="page">
                  <wp:posOffset>3779520</wp:posOffset>
                </wp:positionV>
                <wp:extent cx="1269365" cy="3420110"/>
                <wp:effectExtent l="0" t="0" r="6985" b="8890"/>
                <wp:wrapNone/>
                <wp:docPr id="19"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342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7" seq="2"/>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A38FDF" id="Text Box 312" o:spid="_x0000_s1036" type="#_x0000_t202" style="position:absolute;margin-left:447pt;margin-top:297.6pt;width:99.95pt;height:269.3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ajO5QEAAKcDAAAOAAAAZHJzL2Uyb0RvYy54bWysU8tu2zAQvBfoPxC817Kd1mgFy0GaIEWB&#10;tCmQ9AMoipSIUFxmSVtyv75LynL6uBW9ECs+ZmdmR9vLsbfsoDAYcBVfLZacKSehMa6t+PfH2zfv&#10;OQtRuEZYcKriRxX45e71q+3gS7WGDmyjkBGIC+XgK97F6MuiCLJTvQgL8MrRoQbsRaRPbIsGxUDo&#10;vS3Wy+WmGAAbjyBVCLR7Mx3yXcbXWsl4r3VQkdmKE7eYV8xrndZitxVli8J3Rp5oiH9g0QvjqOkZ&#10;6kZEwfZo/oLqjUQIoONCQl+A1kaqrIHUrJZ/qHnohFdZC5kT/Nmm8P9g5dfDg/+GLI4fYaQBZhHB&#10;34F8CszBdSdcq64QYeiUaKjxKllWDD6Up6fJ6lCGBFIPX6ChIYt9hAw0auyTK6STEToN4Hg2XY2R&#10;ydRyvflwsXnHmaSzi7dkwyqPpRDl/NxjiJ8U9CwVFUeaaoYXh7sQEx1RzldSNwe3xto8Wet+26CL&#10;aSfTT4wn7ta4J9U8jvXITFPxDSVWPVd8nZQmbTU0R1KHMKWH0k5FB/iDs4GSU/HwvBeoOLOfHTmU&#10;YjYXOBf1XAgn6WnFI2dTeR2nOO49mrYj5GkGDq7IRW2yvhcWJ/KUhiz7lNwUt1+/862X/2v3EwAA&#10;//8DAFBLAwQUAAYACAAAACEAunWqneIAAAANAQAADwAAAGRycy9kb3ducmV2LnhtbEyPwU7DMBBE&#10;70j8g7VI3KjThlZxiFNVCE5IiDQcODrxNrEar0PstuHvcU9wm9WMZt8U29kO7IyTN44kLBcJMKTW&#10;aUOdhM/69SED5oMirQZHKOEHPWzL25tC5dpdqMLzPnQslpDPlYQ+hDHn3Lc9WuUXbkSK3sFNVoV4&#10;Th3Xk7rEcjvwVZJsuFWG4odejfjcY3vcn6yE3RdVL+b7vfmoDpWpa5HQ2+Yo5f3dvHsCFnAOf2G4&#10;4kd0KCNT406kPRskZOIxbgkS1mK9AnZNJCIVwJqolmmaAS8L/n9F+QsAAP//AwBQSwECLQAUAAYA&#10;CAAAACEAtoM4kv4AAADhAQAAEwAAAAAAAAAAAAAAAAAAAAAAW0NvbnRlbnRfVHlwZXNdLnhtbFBL&#10;AQItABQABgAIAAAAIQA4/SH/1gAAAJQBAAALAAAAAAAAAAAAAAAAAC8BAABfcmVscy8ucmVsc1BL&#10;AQItABQABgAIAAAAIQAmRajO5QEAAKcDAAAOAAAAAAAAAAAAAAAAAC4CAABkcnMvZTJvRG9jLnht&#10;bFBLAQItABQABgAIAAAAIQC6daqd4gAAAA0BAAAPAAAAAAAAAAAAAAAAAD8EAABkcnMvZG93bnJl&#10;di54bWxQSwUGAAAAAAQABADzAAAATgUAAAAA&#10;" filled="f" stroked="f">
                <v:textbox style="mso-next-textbox:#Text Box 313" inset="0,0,0,0">
                  <w:txbxContent/>
                </v:textbox>
                <w10:wrap anchorx="page" anchory="page"/>
              </v:shape>
            </w:pict>
          </mc:Fallback>
        </mc:AlternateContent>
      </w:r>
      <w:r w:rsidR="003224E2">
        <w:rPr>
          <w:noProof/>
        </w:rPr>
        <w:drawing>
          <wp:anchor distT="0" distB="0" distL="114300" distR="114300" simplePos="0" relativeHeight="251687424" behindDoc="0" locked="0" layoutInCell="1" allowOverlap="1" wp14:anchorId="260013D1" wp14:editId="6801773B">
            <wp:simplePos x="0" y="0"/>
            <wp:positionH relativeFrom="page">
              <wp:posOffset>390525</wp:posOffset>
            </wp:positionH>
            <wp:positionV relativeFrom="page">
              <wp:posOffset>352425</wp:posOffset>
            </wp:positionV>
            <wp:extent cx="4723765" cy="3267075"/>
            <wp:effectExtent l="0" t="0" r="635" b="9525"/>
            <wp:wrapNone/>
            <wp:docPr id="15914638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463854" name=""/>
                    <pic:cNvPicPr/>
                  </pic:nvPicPr>
                  <pic:blipFill>
                    <a:blip r:embed="rId33" cstate="print">
                      <a:extLst>
                        <a:ext uri="{28A0092B-C50C-407E-A947-70E740481C1C}">
                          <a14:useLocalDpi xmlns:a14="http://schemas.microsoft.com/office/drawing/2010/main" val="0"/>
                        </a:ext>
                      </a:extLst>
                    </a:blip>
                    <a:srcRect l="2055" r="2055"/>
                    <a:stretch>
                      <a:fillRect/>
                    </a:stretch>
                  </pic:blipFill>
                  <pic:spPr>
                    <a:xfrm>
                      <a:off x="0" y="0"/>
                      <a:ext cx="4723765" cy="3267075"/>
                    </a:xfrm>
                    <a:prstGeom prst="rect">
                      <a:avLst/>
                    </a:prstGeom>
                  </pic:spPr>
                </pic:pic>
              </a:graphicData>
            </a:graphic>
            <wp14:sizeRelH relativeFrom="margin">
              <wp14:pctWidth>0</wp14:pctWidth>
            </wp14:sizeRelH>
            <wp14:sizeRelV relativeFrom="margin">
              <wp14:pctHeight>0</wp14:pctHeight>
            </wp14:sizeRelV>
          </wp:anchor>
        </w:drawing>
      </w:r>
      <w:r w:rsidR="003224E2">
        <w:rPr>
          <w:noProof/>
          <w:lang w:val="en-GB" w:eastAsia="en-GB"/>
        </w:rPr>
        <mc:AlternateContent>
          <mc:Choice Requires="wps">
            <w:drawing>
              <wp:anchor distT="0" distB="0" distL="114300" distR="114300" simplePos="0" relativeHeight="251666432" behindDoc="0" locked="0" layoutInCell="1" allowOverlap="1" wp14:anchorId="0038E44D" wp14:editId="219B0503">
                <wp:simplePos x="0" y="0"/>
                <wp:positionH relativeFrom="page">
                  <wp:posOffset>7128510</wp:posOffset>
                </wp:positionH>
                <wp:positionV relativeFrom="page">
                  <wp:posOffset>3780790</wp:posOffset>
                </wp:positionV>
                <wp:extent cx="3204210" cy="3420110"/>
                <wp:effectExtent l="3810" t="0" r="1905" b="0"/>
                <wp:wrapNone/>
                <wp:docPr id="17"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4210" cy="3420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7" seq="3"/>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8E44D" id="Text Box 313" o:spid="_x0000_s1037" type="#_x0000_t202" style="position:absolute;margin-left:561.3pt;margin-top:297.7pt;width:252.3pt;height:269.3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A244QEAAKcDAAAOAAAAZHJzL2Uyb0RvYy54bWysU9lu2zAQfC/QfyD4Xkt2gqAQLAdpghQF&#10;0gNI+gEUD4mIxGWWtCX367ukLKfHW9EXYnkNZ2aH2+tp6NlBY7Dgar5elZxpJ0FZ19b8+9P9u/ec&#10;hSicEj04XfOjDvx69/bNdvSV3kAHvdLICMSFavQ172L0VVEE2elBhBV47WjTAA4i0hTbQqEYCX3o&#10;i01ZXhUjoPIIUodAq3fzJt9lfGO0jF+NCTqyvubELeYR89iksdhtRdWi8J2VJxriH1gMwjp69Ax1&#10;J6Jge7R/QQ1WIgQwcSVhKMAYK3XWQGrW5R9qHjvhddZC5gR/tin8P1j55fDovyGL0weYqIFZRPAP&#10;IJ8Dc3DbCdfqG0QYOy0UPbxOlhWjD9XparI6VCGBNONnUNRksY+QgSaDQ3KFdDJCpwYcz6brKTJJ&#10;ixeb8nKzpi1JexeXZANN0huiWq57DPGjhoGlouZIXc3w4vAQ4nx0OZJec3Bv+z53tne/LRBmWsn0&#10;E+OZe2/ds1ZPUzMxq2p+RYnVL8QlsUjaGlBHUocwp4fSTkUH+IOzkZJT8/CyF6g56z85cijFbClw&#10;KZqlEE7S1ZpHzubyNs5x3Hu0bUfIcw8c3JCLxmZ9ryxO5CkN2aFTclPcfp3nU6//a/cTAAD//wMA&#10;UEsDBBQABgAIAAAAIQBY62iq4QAAAA4BAAAPAAAAZHJzL2Rvd25yZXYueG1sTI/BTsMwEETvSPyD&#10;tUjcqN3QBhriVBWCExIiDQeOTrxNrMbrELtt+HucExxH8zT7Nt9OtmdnHL1xJGG5EMCQGqcNtRI+&#10;q9e7R2A+KNKqd4QSftDDtri+ylWm3YVKPO9Dy+II+UxJ6EIYMs5906FVfuEGpNgd3GhViHFsuR7V&#10;JY7bnidCpNwqQ/FCpwZ87rA57k9Wwu6Lyhfz/V5/lIfSVNVG0Ft6lPL2Zto9AQs4hT8YZv2oDkV0&#10;qt2JtGd9zMskSSMrYb1Zr4DNSJo8JMDqubxfCeBFzv+/UfwCAAD//wMAUEsBAi0AFAAGAAgAAAAh&#10;ALaDOJL+AAAA4QEAABMAAAAAAAAAAAAAAAAAAAAAAFtDb250ZW50X1R5cGVzXS54bWxQSwECLQAU&#10;AAYACAAAACEAOP0h/9YAAACUAQAACwAAAAAAAAAAAAAAAAAvAQAAX3JlbHMvLnJlbHNQSwECLQAU&#10;AAYACAAAACEAbNQNuOEBAACnAwAADgAAAAAAAAAAAAAAAAAuAgAAZHJzL2Uyb0RvYy54bWxQSwEC&#10;LQAUAAYACAAAACEAWOtoquEAAAAOAQAADwAAAAAAAAAAAAAAAAA7BAAAZHJzL2Rvd25yZXYueG1s&#10;UEsFBgAAAAAEAAQA8wAAAEkFAAAAAA==&#10;" filled="f" stroked="f">
                <v:textbox inset="0,0,0,0">
                  <w:txbxContent/>
                </v:textbox>
                <w10:wrap anchorx="page" anchory="page"/>
              </v:shape>
            </w:pict>
          </mc:Fallback>
        </mc:AlternateContent>
      </w:r>
    </w:p>
    <w:p w14:paraId="12C953C0" w14:textId="77777777" w:rsidR="003224E2" w:rsidRDefault="003224E2" w:rsidP="00CF31BC"/>
    <w:p w14:paraId="509EB92D" w14:textId="1AF7C8A3" w:rsidR="003224E2" w:rsidRDefault="003224E2">
      <w:r>
        <w:rPr>
          <w:noProof/>
        </w:rPr>
        <w:drawing>
          <wp:anchor distT="0" distB="0" distL="114300" distR="114300" simplePos="0" relativeHeight="251700224" behindDoc="0" locked="0" layoutInCell="1" allowOverlap="1" wp14:anchorId="13FC4538" wp14:editId="2ED8D25C">
            <wp:simplePos x="0" y="0"/>
            <wp:positionH relativeFrom="page">
              <wp:posOffset>247650</wp:posOffset>
            </wp:positionH>
            <wp:positionV relativeFrom="page">
              <wp:posOffset>285115</wp:posOffset>
            </wp:positionV>
            <wp:extent cx="9599930" cy="6981825"/>
            <wp:effectExtent l="0" t="0" r="1270" b="9525"/>
            <wp:wrapNone/>
            <wp:docPr id="9257894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89416"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599930" cy="698182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7432D7AC" w14:textId="09B0570D" w:rsidR="003224E2" w:rsidRDefault="003224E2" w:rsidP="00CF31BC">
      <w:pPr>
        <w:sectPr w:rsidR="003224E2" w:rsidSect="003224E2">
          <w:headerReference w:type="default" r:id="rId35"/>
          <w:footerReference w:type="default" r:id="rId36"/>
          <w:pgSz w:w="16840" w:h="11907" w:orient="landscape" w:code="9"/>
          <w:pgMar w:top="0" w:right="0" w:bottom="0" w:left="0" w:header="0" w:footer="0" w:gutter="0"/>
          <w:cols w:space="720"/>
          <w:titlePg/>
          <w:docGrid w:linePitch="360"/>
        </w:sectPr>
      </w:pPr>
      <w:r>
        <w:rPr>
          <w:noProof/>
        </w:rPr>
        <w:lastRenderedPageBreak/>
        <w:drawing>
          <wp:anchor distT="0" distB="0" distL="114300" distR="114300" simplePos="0" relativeHeight="251693056" behindDoc="0" locked="0" layoutInCell="1" allowOverlap="1" wp14:anchorId="53CB2B95" wp14:editId="09D24094">
            <wp:simplePos x="0" y="0"/>
            <wp:positionH relativeFrom="page">
              <wp:posOffset>0</wp:posOffset>
            </wp:positionH>
            <wp:positionV relativeFrom="page">
              <wp:posOffset>0</wp:posOffset>
            </wp:positionV>
            <wp:extent cx="10686415" cy="7543800"/>
            <wp:effectExtent l="0" t="0" r="635" b="0"/>
            <wp:wrapNone/>
            <wp:docPr id="11157115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711506" name="Picture 7"/>
                    <pic:cNvPicPr/>
                  </pic:nvPicPr>
                  <pic:blipFill>
                    <a:blip r:embed="rId37">
                      <a:extLst>
                        <a:ext uri="{28A0092B-C50C-407E-A947-70E740481C1C}">
                          <a14:useLocalDpi xmlns:a14="http://schemas.microsoft.com/office/drawing/2010/main" val="0"/>
                        </a:ext>
                      </a:extLst>
                    </a:blip>
                    <a:srcRect t="2938" b="2938"/>
                    <a:stretch>
                      <a:fillRect/>
                    </a:stretch>
                  </pic:blipFill>
                  <pic:spPr>
                    <a:xfrm>
                      <a:off x="0" y="0"/>
                      <a:ext cx="10686415" cy="7543800"/>
                    </a:xfrm>
                    <a:prstGeom prst="rect">
                      <a:avLst/>
                    </a:prstGeom>
                  </pic:spPr>
                </pic:pic>
              </a:graphicData>
            </a:graphic>
            <wp14:sizeRelH relativeFrom="margin">
              <wp14:pctWidth>0</wp14:pctWidth>
            </wp14:sizeRelH>
            <wp14:sizeRelV relativeFrom="margin">
              <wp14:pctHeight>0</wp14:pctHeight>
            </wp14:sizeRelV>
          </wp:anchor>
        </w:drawing>
      </w:r>
    </w:p>
    <w:p w14:paraId="5D88EA01" w14:textId="77777777" w:rsidR="003224E2" w:rsidRDefault="003224E2" w:rsidP="00CF31BC"/>
    <w:sectPr w:rsidR="003224E2" w:rsidSect="003224E2">
      <w:headerReference w:type="default" r:id="rId38"/>
      <w:footerReference w:type="default" r:id="rId39"/>
      <w:type w:val="continuous"/>
      <w:pgSz w:w="16840" w:h="11907" w:orient="landscape" w:code="9"/>
      <w:pgMar w:top="0" w:right="0" w:bottom="0" w:left="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B12BDA" w14:textId="77777777" w:rsidR="003224E2" w:rsidRDefault="003224E2">
      <w:r>
        <w:separator/>
      </w:r>
    </w:p>
  </w:endnote>
  <w:endnote w:type="continuationSeparator" w:id="0">
    <w:p w14:paraId="69FEE3AB" w14:textId="77777777" w:rsidR="003224E2" w:rsidRDefault="003224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Times-Roman">
    <w:altName w:val="Times"/>
    <w:panose1 w:val="00000000000000000000"/>
    <w:charset w:val="4D"/>
    <w:family w:val="auto"/>
    <w:notTrueType/>
    <w:pitch w:val="default"/>
    <w:sig w:usb0="00000003" w:usb1="00000000" w:usb2="00000000" w:usb3="00000000" w:csb0="00000001" w:csb1="00000000"/>
  </w:font>
  <w:font w:name="Helvetica 45 Light">
    <w:altName w:val="Arial"/>
    <w:charset w:val="00"/>
    <w:family w:val="swiss"/>
    <w:pitch w:val="variable"/>
    <w:sig w:usb0="00000003" w:usb1="00000000" w:usb2="00000000" w:usb3="00000000" w:csb0="00000001" w:csb1="00000000"/>
  </w:font>
  <w:font w:name="HelveticaNeue-Medium">
    <w:altName w:val="Arial"/>
    <w:panose1 w:val="00000000000000000000"/>
    <w:charset w:val="00"/>
    <w:family w:val="swiss"/>
    <w:notTrueType/>
    <w:pitch w:val="default"/>
    <w:sig w:usb0="00000003" w:usb1="00000000" w:usb2="00000000" w:usb3="00000000" w:csb0="00000001" w:csb1="00000000"/>
  </w:font>
  <w:font w:name="HelveticaNeue-Light">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2FE30" w14:textId="77777777" w:rsidR="003224E2" w:rsidRDefault="003224E2">
    <w:pPr>
      <w:pStyle w:val="Footer"/>
    </w:pPr>
    <w:r>
      <w:rPr>
        <w:noProof/>
        <w:lang w:eastAsia="en-GB"/>
      </w:rPr>
      <mc:AlternateContent>
        <mc:Choice Requires="wps">
          <w:drawing>
            <wp:anchor distT="0" distB="0" distL="114300" distR="114300" simplePos="0" relativeHeight="251660288" behindDoc="1" locked="0" layoutInCell="1" allowOverlap="1" wp14:anchorId="1F9986A7" wp14:editId="5FCF7F5F">
              <wp:simplePos x="0" y="0"/>
              <wp:positionH relativeFrom="page">
                <wp:posOffset>-36195</wp:posOffset>
              </wp:positionH>
              <wp:positionV relativeFrom="page">
                <wp:posOffset>-36195</wp:posOffset>
              </wp:positionV>
              <wp:extent cx="11008995" cy="7875905"/>
              <wp:effectExtent l="0" t="0" r="1905" b="0"/>
              <wp:wrapNone/>
              <wp:docPr id="13"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08995" cy="7875905"/>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98036F" w14:textId="77777777" w:rsidR="003224E2" w:rsidRDefault="003224E2" w:rsidP="00BB568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9986A7" id="Rectangle 97" o:spid="_x0000_s1038" style="position:absolute;margin-left:-2.85pt;margin-top:-2.85pt;width:866.85pt;height:620.1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L8A7wEAAMIDAAAOAAAAZHJzL2Uyb0RvYy54bWysU9uK2zAQfS/0H4TeG9sh6SYmzrIkbCls&#10;L7DtB8iybIvKGnWkxE6/viMlmw3tWykGMaMZHc05Ot7cT4NhR4Veg614Mcs5U1ZCo21X8e/fHt+t&#10;OPNB2EYYsKriJ+X5/fbtm83oSjWHHkyjkBGI9eXoKt6H4Mos87JXg/AzcMpSsQUcRKAUu6xBMRL6&#10;YLJ5nr/PRsDGIUjlPe3uz0W+Tfhtq2T40rZeBWYqTrOFtGJa67hm240oOxSu1/IyhviHKQahLV16&#10;hdqLINgB9V9Qg5YIHtowkzBk0LZaqsSB2BT5H2yee+FU4kLieHeVyf8/WPn5+Oy+YhzduyeQPzyz&#10;sOuF7dQDIoy9Eg1dV0ShstH58nogJp6Osnr8BA09rTgESBpMLQ4RkNixKUl9ukqtpsAkbRZFnq/W&#10;6yVnkop3q7vlOl+mS0T5ct6hDx8UDCwGFUd6zIQvjk8+xHlE+dKS5gejm0dtTEqwq3cG2VHQw+9X&#10;8bug+9s2Y2OzhXjsjBh3EtHILdrIl2GqJyrGsIbmRJQRzkYi41PQA/7ibCQTVdz/PAhUnJmPlmRb&#10;F4tFdF1KFsu7OSV4W6lvK8JKgqp44Owc7sLZqQeHuuvppiLxt/BAUrc6afA61WVuMkqS5mLq6MTb&#10;PHW9/nrb3wAAAP//AwBQSwMEFAAGAAgAAAAhABjdHtHgAAAACwEAAA8AAABkcnMvZG93bnJldi54&#10;bWxMj09Lw0AQxe+C32EZwVu7MWpaYjZFiuLFP1gLxds0O02C2dmQ3bbx2zsFQU8zw3u8+b1iMbpO&#10;HWgIrWcDV9MEFHHlbcu1gfXH42QOKkRki51nMvBNARbl+VmBufVHfqfDKtZKQjjkaKCJsc+1DlVD&#10;DsPU98Si7fzgMMo51NoOeJRw1+k0STLtsGX50GBPy4aqr9XeGQjjrtq84Uv9nIWnvt0sH14/s7Ux&#10;lxfj/R2oSGP8M8MJX9ChFKat37MNqjMwuZ2J83ee9Fk6l3Jb2dLrmwx0Wej/HcofAAAA//8DAFBL&#10;AQItABQABgAIAAAAIQC2gziS/gAAAOEBAAATAAAAAAAAAAAAAAAAAAAAAABbQ29udGVudF9UeXBl&#10;c10ueG1sUEsBAi0AFAAGAAgAAAAhADj9If/WAAAAlAEAAAsAAAAAAAAAAAAAAAAALwEAAF9yZWxz&#10;Ly5yZWxzUEsBAi0AFAAGAAgAAAAhABFwvwDvAQAAwgMAAA4AAAAAAAAAAAAAAAAALgIAAGRycy9l&#10;Mm9Eb2MueG1sUEsBAi0AFAAGAAgAAAAhABjdHtHgAAAACwEAAA8AAAAAAAAAAAAAAAAASQQAAGRy&#10;cy9kb3ducmV2LnhtbFBLBQYAAAAABAAEAPMAAABWBQAAAAA=&#10;" fillcolor="#d8d8d8" stroked="f">
              <v:textbox>
                <w:txbxContent>
                  <w:p w14:paraId="7998036F" w14:textId="77777777" w:rsidR="003224E2" w:rsidRDefault="003224E2" w:rsidP="00BB5684">
                    <w:pPr>
                      <w:jc w:val="center"/>
                    </w:pPr>
                  </w:p>
                </w:txbxContent>
              </v:textbox>
              <w10:wrap anchorx="page" anchory="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D07CE0" w14:textId="77777777" w:rsidR="003224E2" w:rsidRDefault="003224E2"/>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48DA7" w14:textId="77777777" w:rsidR="003224E2" w:rsidRDefault="003224E2">
    <w:r>
      <w:rPr>
        <w:noProof/>
        <w:lang w:val="en-GB" w:eastAsia="en-GB"/>
      </w:rPr>
      <mc:AlternateContent>
        <mc:Choice Requires="wpg">
          <w:drawing>
            <wp:anchor distT="0" distB="0" distL="114300" distR="114300" simplePos="0" relativeHeight="251659264" behindDoc="0" locked="0" layoutInCell="1" allowOverlap="1" wp14:anchorId="36563D06" wp14:editId="256FDD08">
              <wp:simplePos x="0" y="0"/>
              <wp:positionH relativeFrom="column">
                <wp:posOffset>5095981</wp:posOffset>
              </wp:positionH>
              <wp:positionV relativeFrom="paragraph">
                <wp:posOffset>-423031</wp:posOffset>
              </wp:positionV>
              <wp:extent cx="3476823" cy="197485"/>
              <wp:effectExtent l="0" t="0" r="9525" b="0"/>
              <wp:wrapNone/>
              <wp:docPr id="5"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6823" cy="197485"/>
                        <a:chOff x="5049" y="10785"/>
                        <a:chExt cx="4589" cy="311"/>
                      </a:xfrm>
                    </wpg:grpSpPr>
                    <pic:pic xmlns:pic="http://schemas.openxmlformats.org/drawingml/2006/picture">
                      <pic:nvPicPr>
                        <pic:cNvPr id="6" name="Picture 85" descr="Right Move RE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049" y="10830"/>
                          <a:ext cx="1272"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86" descr="Primelocation lscap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6712" y="10785"/>
                          <a:ext cx="1421"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Picture 87" descr="Zoopla Logo"/>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8525" y="10857"/>
                          <a:ext cx="1113"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90FBEEC" id="Group 84" o:spid="_x0000_s1026" style="position:absolute;margin-left:401.25pt;margin-top:-33.3pt;width:273.75pt;height:15.55pt;z-index:251659264" coordorigin="5049,10785" coordsize="4589,311"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0t2jZPcCAAD5CgAADgAAAGRycy9lMm9Eb2MueG1s7FbJbtswEL0X6D8Q&#10;vCey5E0RbAdBs6CA0xpue+mNpiiJiLiApC3n7zukZMd2AqTIIUCDHiwMZ8ThmzdP9Ewut6JGG2Ys&#10;V3KK4/MeRkxSlXNZTvGvn7dnKUbWEZmTWkk2xY/M4svZ50+TRmcsUZWqc2YQJJE2a/QUV87pLIos&#10;rZgg9lxpJiFYKCOIg6Upo9yQBrKLOkp6vVHUKJNroyizFrzXbRDPQv6iYNR9LwrLHKqnGLC58DTh&#10;ufLPaDYhWWmIrjjtYJA3oBCESzh0n+qaOILWhj9LJTg1yqrCnVMlIlUUnLJQA1QT906quTNqrUMt&#10;ZdaUek8TUHvC05vT0m+bO6N/6IVp0YM5V/TBAi9Ro8vsMO7XZfsyWjX3Kod+krVTofBtYYRPASWh&#10;beD3cc8v2zpEwdkfjEdp0seIQiy+GA/SYdsAWkGX/LZhb3CBkY/2xk/Bm27/YJhC1G/ux7HfGZGs&#10;PTdg7bDNJprTDH4dX2A94+t1XcEutzYMd0nEX+UQxDys9Rm0VhPHV7zm7jHIFCjyoORmwamn2i+A&#10;2oVBPJ/iEUaSCGATov5QBKWjnFkKQl3ysnLoXm0YWt5czX3Vu81tKuJLDT1DUn2piCzZldUgfCAR&#10;8u5cxqimYiS33u2pO84SlkfwVjXXt7yufVO93REBkE609wKXra6vFV0LJl37oRpWAydK2opri5HJ&#10;mFgxKN58zQMgkllDl4AbwIHtDHO08mYBIDo/9HsfCIifQPpyLMj4VWUeSCztdxfATqBxMk5agSWj&#10;0ZHAgGVj3R1TAnkDYAPSIHyymVuPGbDtXvGopfLkhVpqeeSAF70n4PeIOxMK+PeUO36mXNByp9yF&#10;4YLVioauo9pSotmHlG/iq3ov+Y7GMUj0+Ibcy3eQwCf/0v34pM3/8j24eGE4Obl4QdCdfH8rpWuC&#10;5qpUH1K1/fdUbTpM4C8tqDYdjtuT96qN424kSPoXPrT/V38n1YbhAearcHI3C/oB7nAN9uHEOvsD&#10;AAD//wMAUEsDBBQABgAIAAAAIQC5bYBk6hsAAGBEAAAUAAAAZHJzL21lZGlhL2ltYWdlMS53bWbs&#10;nAd4VkW6x0+Sb07/QLHgslKEBSxYYQWkiUtCEEHpVYq4iiiCmAQChFRCwpIEggEkhJZQEkgCSUii&#10;i4UeBZEmTXRBKYIUFSkzL+X+53znI3t3417u491dH+/6PD9nztvmnffMnHO+gYd9n2yeqyjZAcN5&#10;mvcY1QtQ8N/0vgGKoShBDevjf0q5I/NAHhSgKwytFTicZwfInh0YFXjakjo1IFDR0F4JVJSo9U+h&#10;J6UPwldHKwKlte8/nzzgJ+SBjt93AQFKY5i3YAHKrcqhoAFCUhDUElTw8KB83iZoLTiB/i0iPOhL&#10;vixoh0trsSyotdge1A+2Q8Fwx/enspDZfHcjd2eqkPhy9OeiKI0gaxj0f5OJjP3X1Xpr78EbI/pG&#10;lvlUna8/owDlDvjI6uhKm6Cm4tvATFEtaAZ4k14L6g/GielBrwupqzpSgFtn/137qZnf7sz8fx7l&#10;b2elPNSvill1dLO+RxnpqeAjPZdvEO75lkd5DvNEzz6e5vmUz/V8xJd6NvESzwa+wbMefOtQhjbf&#10;c5rneM7yeZ7v+VueH3mKh/Mpnms8zhMkojymiPTcKiI8d4k3PfeINzz3i9GepmKUJxQUik4OcuwK&#10;7s+5lpNVINY2U45AfgQ2GpPIvmQUmM81JpH9UTd8q65u5X0agcK2YIFKayVC2ceaC8le1ljsZneJ&#10;7cwSW5lHVLBrfCO7zD9g5/k77BwvZpgj+4YvYcd5FjvKM1ymoU2AbCJ0EbAZxc7yEfD5I3yHsKt8&#10;IAsS/ZgperNbRU/E78buFc+xFg7dWKjowfqIvuwlMYCNFINYmHiBjRcvs2jxGksQY1iSiGTTRCxL&#10;Fclsukh3yUSbDdkK6IpgUw7b9+GzAb5bEGMrYm1HzJ1sMObUB3Pr6MxRzvMKy3TJFcRKBWfrxUX2&#10;ifiB7RNn2WHxDTspvmLfic/ZJfheFR+zQPqQqVTKDMpjFs1nXprhEsNsGs1MGsIY9YNdN3ZNdGZC&#10;BLMLoh07J1ohVnP2lWjGDorH2C7xKPtI9HHpy7ajLrsx732Y9+fiRXYEcz4uItgpEc3OYL5nxUzE&#10;kMxDPweylexbUcy+Ee+wY+ID2G9kh3Cf9optbIfYgbi7MJfP2J8x1zyxn80GSTfYxdJRl7mo0SLx&#10;LlsmVrGVYgnW01y2WqSxIod49MdC9hp0L7DlyC8b9ylLdGKzxFMsTbRmiZhPFOYSJh5mr4gmqO/9&#10;rKe4F/fxXtba5TFxH+7xA6y2eJDVwJx18XuspSfYj7wd1kcI+4p3ZQd5H7aHD2Xb+avsIz6WbeKT&#10;2QY+k613mI/+csiKsNb/zLZhHe7kW9l+vosd5vvZyb+igl+BjbynVa/5m32iTHSeKK3/3+2G75x5&#10;Ryj/2RW/zl3hf5v4v4KqfgNOcN41AUorJVQdxUPVU7yTy7PqYd5b3c8HqTv5cHUbH6Nu4VHqRj5F&#10;3cDT1fUOWegvg2yVupmXqxX8Q9htVnfwbepnfKd6kH+GGAfU4/yQeoZ/qV7gh9Wr/IjKxFdqTVAo&#10;1jrUQFtD/FnVRbl6nZeol3ih+h1frn7LF6on+Gz1GE9RjzokoJ2I63DIR6knkddpPgy2g9QfeT/1&#10;Mu+lXuPd1SDxrGqIZ9TqopNaW4SqTUChqO8g51j5tuzszr6BMkar4GO0k7yDQ6TooEmiRbAWL0K0&#10;KaKTNlV00aaJ7lqKGALGOBSKXpqPjmhbafniMS1PPKQtF/drS0VjLVs01BaI+lqmuEebJepofwIT&#10;wUl+EdlfRMXqYNw6WhzGlcgcKr8DtrrZDVPKIC3TTvFyl/e1w3yztp9v13bxfdo2fgT609omfknb&#10;wAP19Q5efQOvqW/k9fQt/D59K39U38lb6Pt5W/0wf0o/5RCqH+HP6Qd4X30XH6p/wl/V8TWrb+Ix&#10;8J2KOJJM9PP0zXw1dGWI856+na+H/RZ9L9+qf84/RYxd+gm+Rz/D9+oX+D79KmBin14oVjvURCvx&#10;ilV6kMjXBc/Vz/Ol+jmeDZ+FyCVT/4bP1o/zGfoxPlk/6jAO/dcgHwqbfvqPvJd+mXfXr/BndE10&#10;0muIUL0uwH11qIlWYot6GKM2xviN/gO/TT/NbcQIRKxL2lGHc2hPaMf5Ye0bflD7lu/RzvJPtR/4&#10;Vu0i36IRX6cxsVarJt7Vaop3tLqgUMx0kPeg8u5U/dap/NK62/3SClGClZeNmULyupEuwo0ZYqIx&#10;XcQbKSLZmCrSjESRYcSKucZEMd+IEIuN0WKp8YrINYaKlUZfkW88KwqMEFFotHYoMB6F7F7o6sLm&#10;TthWg48GXwUxiGcYF3ia8T1PNs7weOMUn2jgV4lxjL9uHOUvuwxG2xeybtB1hk0H2LaFT0v4NkOM&#10;hxHrAcRsjNi/wxj1MVY9jFkXY9dFHj5CIHsWur6wGQrbV+AzWjyMOTTDXFpiTm0xtw6YY2fMtRvm&#10;3BdzH4wa+OvxsrEeOa3nYcYGHmts4tOMCj7b2MYXGTt5nrGPFxtf8neR5zrjLN9iXOLbjACxw7DF&#10;bqOm+MxoIPYZD4PWLqGQ9YRuCGxeFduQxxYjRqwzksW7GLfYeFvkGQvFImOpmG2sENOMQhFrFIkw&#10;owT5+OiHtgtk7aF7HDZNYNsAPrXgexti2IilImYgYl/TXxVCHyIu6z3FJT1UXNRbO1zSH4asAXQ1&#10;YWPDNgA+l7iNOdyGudTCnBpgbk0wx8cx1/aYcxfMvR9qIGtR9bq62a+Z6XhmNAwK+c+K+4kVl+rU&#10;R+7I/6y8v115N/fFUNN9KxnKI2ahOIjV6zEreLCZLELAZPTzQT/opN4fs+pVXfm0VNynZW1liDLA&#10;aih81BH9rLtEL8sWz1oBoqN1if/BOs/bWud4C+s0b2qd5E2sE7yRdYzXtY7y37jcitaEzAPdNfMk&#10;v2ye5ufNc/yseZ6fNC/xr8wAcci0xX7zLrHX9I0VY70kJJOsUWKCNU6MtWLEm9YUMcpKEyOsDPGi&#10;lSkGWQtFH2uJeM7KFZ2slaK9VShaWkXiEatYNLZKRG2XW9AGQX4Z8z9jrhBfm0vFQXOR2GXOFVvN&#10;dLHRnCo+MGPEu2aEKDVfE8XmELHK7CkKzVBRYLZyeQiy+tDdCRsLtor40LzIN5tn+CfmUb7H/IJ/&#10;Ye7lx80d/Jy5lXNzC+a7iVe3NvDfWusd7kO/ubUZNfuYd7U+5X2tvXyo9QUfbh3no1DDMEvwSMsj&#10;oqzqmHstEWc1EvHWoyLBag06ojY+9pm9UavnMYcXUbcR4i/mG5hThDhhThSnzVjxvTlZXMK9v2am&#10;CIZ6ea0Z4g4rXdSxZjrcj34za7poY00TIahpFytW9LAiUcvRor9b96rXx80+9do6u7r2v2XlbHTG&#10;HqL8ZwX9e1eQ/0nzj3/vVHefXkxJtt4WydjBCxxk/+0bT6ss1+oZ5bo1XEiuWcPEFWuw4NZAcdHq&#10;J85bvcU5q5c4ZfUUx6weDofQ/8zqI3ZYA8RWa4iowNrebI0Um6wwsdGa6LDJiodsKnQzxDZrFmwz&#10;4bNAfG4tEl9bix1Ooj2L6/PWfHEJemHNEVexl65bqUKxk8WtLtXtdGHbc4VuLxJB9jLkt0JcwGzO&#10;WKsRx8d+a5XYbhVgzFzxAeK+g3hrsB+LsQ+LkJOk2HoDspegex42PZFvV/iEit14Buy3gsVRq4PD&#10;afR/tEIwTicRaHfBuN0xfl9R3R6MnHx18t+Fqvdz5fN+nlPhQJxkN1S624uFpC8YZC8UL9pZ4hV7&#10;jhiJ+Y22p4kxNs4D7QkuYyAbAd0w2AyCbT/49IZvT8To4dAZ/WDI2kHXCjbNYdsMPo/ZY8SjiCN5&#10;DDGbIXZzjNEKY7XDmMEYu7Obiy+nDojXQTxvB4vhdijG7SLGInaUPVDE2n8UCfZoMMElEbLp0M2F&#10;zWLYLodPPnxXIcZqhxD0W0PWFLomsGkE2/rwqWcnirqII6mHmPURuxHGaIKxmmLM1hg7BDnIXKqu&#10;680+J59D1RsGNfrFVryrk59cEb+8yvtX9s0+X9Ltt0W6XShyHWS/8vky1Fn9AcpDCvMWCuadf4NA&#10;b7a4hr1Mdp64hLXyA7zPYN18gzX0tcsBtDsh32qvEJthuwH7/0M7U3xgzwR/Ah3FDocUtJJ02M8S&#10;u7He9mKdH7AXiEPwOYw1eMzlNNrzWP+Xob+CTBXvWyLQmyY83iQQBzqKOxxkvpXfdXXdmXiVNt66&#10;oo03TIyEVQIY4B0ppsDyDdDFOw66KaBQNHGQtnVvPG8rvynHeYbQOE8ZjXAYQqG4DvX0oEwHqRtC&#10;/jvRxR37d0qJZxJJyj3j6T1PBK33hNMWT5jDNrQ7INvjGUf7PBPoIOwOeeLpC08SfelJA2W00yEV&#10;bSpsk+gT6Ld6YukjTzRiRNNG+Eg+RH+tJwbjxFMx7Irht9ShB/oSXx7+DKverZVPwURnBoFKdeVR&#10;5bcsjSS1WDLVZAl0B4ujGiyGqrNosl0YrgMhV1g8XcH4AvlLn8ZslcM9rATXpXQ7KyevC2NldN2z&#10;hriniC54Cuh7z3I651lMZzzzQIZLKmRJ9IMnDjZRiBsJnwhiLIwslxpoa7IIuptFUj0WRb9DHo1Y&#10;EsZNo3vZHPj4IE8WcltE1zw5FMCWkYflksZWIM4KuoWtdLgT/d+yPLoH+sYsx8m96lrd7JMNfzSM&#10;J1v1n1XFl5wYjyq/hmr6V+A/floNdnfQg0oJm04+5lARW0gFuDO5LJ+yWRHNY2soHaspySUGbSRW&#10;2RhWTK+yQnoJd/gFlk2DWSYNYjNADxrpkIpWkkGvQzeaLaA3YScZy5bSRPjFYSUkuUzHipgF2Tzo&#10;FsJGkg2fJWwuLWVvgRTQA3lKpt94DtR2Z2ErhlpG+1giKKMKhx7oS2IpQO1BNcAJrNvasJO2/iq1&#10;dyPUURqpb5LkPnUUPaC+Sk3U4WCYw33qC9ANpYbqIPqdOsChodqHGqs9Yd+dHnR5FKM0U3vT42p/&#10;aq4OdnhcfRmyEfSYOpIeUUfDdgzdr4YhXoQznj+TNDeTYGWomkiSgWo89VFjqbsaQ13VaIen0Q+F&#10;LAS6YHWyQ4iaRJ3UqdRLTXcYqM6G/zwapi6kF9UlLrm4zod8FQ1Si2mAugaxy6iHWo64Pjqh/QNk&#10;baFroRaBHIe26nLqoK7AGCupC2JIuqHfE7Le0PXBGJLesO+tLka+C6ij+jY9pWZQG3UGtVSnIU4y&#10;SHSJoyfUSdRKnYCxIqm9OhbzCEf8MOTiozvaPpANhV7Wwl+lyid/LiJI8tXxVIRalsH6PXhJ1oFN&#10;uP4IkbdB/ynsdqJiu1Gp3WoqKKPNDqloU2GbROuhX4fKvo9KrwXvwEeyBv3VqHo+9Lmwy4XfPIdw&#10;9CW+PPwZdnLvY33FqxWSxNCKyaOV0nXUV7hcQPu9Wkpn1BI6pa6mE2oBHVNz6Shq+LU6H4TTdw4L&#10;0C6A7RL6Uc2ji6j5ZdT+Gu6BJFDLJ1VbQaa2HGPlgHCq5VCGvqTwRu0i3cyeUFpqk0jSVoukP2gR&#10;FKqFUReXHvDuq42lgdoEGqLFOPwR/RGQjYYuAnaSCSAavvHaOEqEPlmLpqlaPE3TkkAqKINekury&#10;J5oEXZQ2Gb7xNBax34CP5HUwQoull7QEGqZNAWXU2yEVbSr1gqy7Fkdd4fM0bCXBoD182iBWS+hb&#10;wr6JQzj6kkk3Zl71G6bybew7g/Iodyv1nDdynpZHktWobJm20mEt2g8h24BKb9aWUoWWTR9rC2ir&#10;lknbtNkOW7V0yFLoIy2ZtmiJtBG5rUOO7yHvd1zWoC2CrAC6PNj4xhqPdjwVosbFyL0ctV3rsh5t&#10;Ber8Ce7VTi2K9qAO+1DH/ajLAS3DYb+WRXtx9/cgvx244x9jxW3EintfK6dSl0K0uahPtraGsqDP&#10;0npgTMl4qqGnOdyqJ1M1PYFsPY4MPYZUPZqCXK4gb46xLyHv8xj/e83nU0dfRZK79BLEKCVLLyeP&#10;y1WMdxHjfa8V0WmtgE6idse1xXRUmwcyXFIhS4IuDjZRsI2ETwRdwbyDdB8G2mp6BN2mR1JNPYp+&#10;i/xq60lUF3nX1efAx8cPqMN5bRFdQC0ua8uItFy6jnsYpK8gTV/p4EX/Nj0P+S5D3jlO7lWvj5v9&#10;AmmNfdUw6G7lX71qOjjj1sO4/97V4/8C+zmryP8F9mtYTf43wT/+AvuD+zSuq7TCjvPzJFZ3sD6O&#10;ntbDqStWvaQ76I3V3x/yQfoE6qNPceiGXdBVj6XO2KmSUPSDIXsK8Z7UE6ktdnNrPQWxp4MMUEYP&#10;OYSjL0m48YSsfK+e1SeR5Ad9PF3CqFdgGWCEOahoTSOcqhlj6VZjPN1uTKI7jXiqaSTRXUYqKCPL&#10;IRVtKmyTSIOeGbEUZEQjRjRdQ2yJwHPlIrL+QY+nM9jLZ5DZYYdw9CW+PPzVrKzXd0YC+blg4DeL&#10;MY6uI6sgE08LoAHLjKDq5ji6zZxAtjnFQTXjoI8lxYxxuIqshIEnGuJdMBLpvJFM3xspiD0dZIAy&#10;+toB72LEl2P+fTaqlUCai21F0S3WOLrDwlvYCnOog7a+FUENIb/PmkANrCkOd1tx9Bsrlu60Yhxu&#10;Q/8WyLyIZVmJZFjJpFspiD2dVCsDlBE3JeHoSyqzucddS9WUe+xwehjUsMupGhDWVDphldPXYDO8&#10;9oBjVhZdRHsd3GJnkfTxz6vyK/RbO5Ekx+14OmLH0iE7hvbb0Q570N8F2Q7oPrUnO+yw8W1lT6W/&#10;2OkOx+3Z8McvTXshnbWXuOTSaTufTtmr6Bu7mI7ZaxC7jL5ApvtddqP9BLIK6NbbRSDHocJeTtvt&#10;FRhjJe1DDMnn6H8J2WHojmAMyWHY/8VejHwX0E77bdpmZ9AWewZtsKchTjJIdImDbBJtsidgrEja&#10;ao/FPMIRPwy5+DiE9ghk30Iva+GvUuVabO8Np/beWGrikI02mx70LqNHvHnU1LuSHvfmO7TxrqBg&#10;73JQ4tDGW0a/95Y7PIL2AVzf611DDb1FVN9bSPfAtx7s63pzQCzd7hCN+PhV4oxZec+qfntVft3I&#10;vzfdgunOl438wmH4O7vy3GGonUaSwajKQDuB+ttx1Ad3thfucjeXp3EdCnkw7vRTuMNPuj6v4Q5K&#10;XrJLaIhdCt9y6u7SGXevA+5eO9y9J+wCao670wx3pClWw2O4G5KmdipkSdDFUSs7CraR8Imgp1Hx&#10;bi590D4P2QvQvQSbV2D7KnxGIoeR9hz4+HgSa/gpexH8cyjEXkad7FzqglXRDfTCCpEMQH+onUcv&#10;Q/8a7GTuSbiWpEGXARvJ2yALskXIOcdeSkvtbFqOlZRrZ4LZLumQ4Rcp6paDVbEYtZmP3ZCJWs12&#10;mYk2DbJp0CXBxjfWeLTjIRtLM7CqMjC/uS4L0S7BXPMw1wLMtQhzLcFcS1GnMtRLUop5liD31cgv&#10;3y5EDsUYuxTjltNMlxS0iah/DOo/AfoJdg+MKRlPVzHmVehMrDUTa0hee7yvOARgXV23X4bsRbpi&#10;D3W4ag+CbCAFePvDxoeG1vAOJMs7iGzvUAfL+yJkL5OGGDJepDfNYZw3mcK9CfSmN45Ge2NopBdf&#10;+S7DcD0E8kHeeOrvTaK+rs9k7yqSRGOfRHpx0oC98arLMOT9vHcNbIuoh7eAnvUupy7exdTZOw9k&#10;uKRClkTPIXYPbxRsI+ETQcO8YfSKy2i04ZCNh24SbOJgmwCfROSQ6J0DHx/9vFnIbRENxB4cjD39&#10;gjeX/oh9/Ap4HftTEoZ+JPZ6NPSTYSdzr3o/3uzXpP9r6ufsTv/X1K9hl/q/rv/Vu7WD+3Utd86/&#10;c9dWc/JgSlW79yFHd4fyz9jF/nX4c3azfx3+Gna1/91/s1/1/axw6odvumCHbLTZFGIto1Arjzpb&#10;K6mrle/Qy1pBz1vLQYlDL3zndcHXmiQUdMD1k9YaamMVUSurkFrCtwXsW1g4nUPsJg44D7GGAzlm&#10;5ZdB5Z+uDLEOUISVixHC6TUQZc2lVLRZYBR0Uu+fYdXPr8rviQTne0J1viHkn+LepdRSvjTx5yng&#10;kJlMB8wE2odv7T34zt5pRtN2ly243gT5ejOePjCTaK3rc9JcRZKvzRL6wiyFbzl96lKBL9515hrY&#10;FlGZWUAl5nJabS6mVeY8KjQzHFaZqZAlQRdH5WYUbCPhE0Fb8Dtgu8setAch+wt0X8PmOGy/gc8p&#10;5HDKnAMfH++ZWchtEfxzaIO5jDabufSxuQJxVtAuc6XDfvS/NPPoKPQnYSdzr49cfMylBuYCamhm&#10;073mUnoA/g/B/jH4NjfzHVqj/yRkHaDrCJunYfsMfLqYmWCWywzIUqBLhk0ibOPhE0utUcPmLk3R&#10;PgTZA9DdC5uGsG0An/rmjBv5DEBekv6YV1/k2gt5dzMLEbuYQlDrdqhzc5dH0N4HWQPo6qDWtZBf&#10;TeR2B3xvRwzJHahXTdStFupXx5wE20j4RNAjZjjihDm0Qz8Yss7QdUOte8G2L3z64z7JXMKRg2QC&#10;6hCHmkgS0Z+KmqRizBmoyUyMm4GazEJNZqMmkllmOmQp9JY5FTZTYJtAf0LsRNQgFoQ7yNgHaLhD&#10;OEUjF8kU5JNmjoX/eJqLvOfDbxFyysZ8cszZDtnmfMhyoMujTNRoFuowHfWYirrEuUxEG471KMeo&#10;ep/8b9/zP2fn+J+vv4Yd9JzzLmuk/FJ3kv9vKPwSd1Qzp3Z3Kf/sndXCGacWxvnX7DD/G+kfv3Or&#10;3od//76S7yr5u1e+r97GeZhkrj6XMvUFlKVn0wJ9KS3Wc2kpTojzcFpcqOc7FKNfDtla6D6AzTrY&#10;boDPJj0TzHLYqOOEAWdt63Dm9gHO3v6MU61ynMcV44Sr0CUP7VLIFkO3ADZZsM2Ez1z4+vPZhZx8&#10;ZNEOnE5/gpPqCr0QsYvpPZyul+JkvdBlGdpFkGVCN0svoHTkl4bcUvQsmoY4khSckKfhdC0d54Kz&#10;cKKWiRP0RTjVW44TtkKcK0pK0X8Psg3QVeD8cRtsd8Bnl57q5NLLSCNJTyOZuuEM7FmcmT1jxFAn&#10;nOaFuLTDdWvIn8Bp3+M49Wvm+gw1VpFkgFGCGKXU1Sinji7tcLbW0lgD2yJ62CigB4zldJ+xmBob&#10;80CGSypkSdQEsR/GWV8zIxI+EdQOJ5HBLs+g7QZZb+j6w2YQbIfA5wXk8IIxBz4+fm9kIbdF1MLI&#10;oVbGMmpr5FJ7A+cy4GljpcNz6Pcy8pDvMuSd4+S+BNeSFbBZbeQ7lKL/LmzfQ4wPjaW0wcimTcYC&#10;2mxkglku6ZClQDeV1hlT6H3U7l3kVopzx9VgiYOMfYDmOIRTAc4ZJWWYz/s4Zd2EU9aPccq6HX47&#10;MafdmNMeY7bDbmM+ZDnQ5cGmELbFyKWU3kF9i1xWol2CGssxqt4nN/u+8j+f/Sv1l7Zz/M/nX+IO&#10;8v+W+jk7yf+u/zXsKP/76p+9s/zvq3/VDvu791XuIrwxpVT++xOyvZl/UeFW2Ml/UUFVsgJXiwMB&#10;3cEttC0wEeQIKft5O/kWxG8Y9NPR/3YW//1f0bjZWVR3Z8GUToFv8LyAVk7mbYKOc3n982bgPxOp&#10;KrIvv8qnWhDykP/9FwAAAP//AwBQSwMEFAAGAAgAAAAhAJFGRzlOkgAAngcCABQAAABkcnMvbWVk&#10;aWEvaW1hZ2UyLndtZtybB1xUV9r/R6bPkGTf3X2zebdkU4wlJsbEJDZQQUCkSrVgFyxg7ylGU42m&#10;aIybaIzGjtIRsIAivXes9GpFyswA6zya/H/n3DsIaBJNNPnv+nl+3Dvn3jn3nO/9neece8FzuWnf&#10;SCSPS9putJin3XyqhwT/Lk7tIVFLJNIUaQ+JVDJpJyuTQdIeKokcW61Z243H+Z65WYFZqTk7pujR&#10;Q6LE9qYZzrP+HHus9EXUp8LWaMa+J/wTyntI3pNKJIPlKsn/SiZL1kj+KuklGSL5i2SoJFI+n2aJ&#10;mi33I3/5ZFogH0dL5G60Su5Ia+T29JHcljbKbbi+wv4O+Wjai2MH5a4ULPeiMLkPRchnUKR8LjSf&#10;yuRroDe5SuWzqUQ+lc7JvemM3IUK5XaUIx9BafLBXInygXRC/hIdkfejcHkf1NmLdst70jb5s/SF&#10;/Bmuddh/B2XLcWyevC/5yl+kyfKXyVv+OrnKLchBPops5Q5khTZbyifSULRlsDyABsmXQ2tEbUDZ&#10;lzi2A+ccoJHyMLKRH6Ex8pOoI5m85Jk0SZ5HM+VFFCA/S8vkF2i1vJTWyctos7ycazf2I+UllIjj&#10;+fJCrtP4zhl5LpTNdVqehvJorjz5YcqVR6C/EZQlD+dKwz5THM6JkB+l/fLj6KugjfJj9CHatBrf&#10;Wy4PoYXy/bgfO2i2fAv5yTdQgaiz8vV0Qf4xlco/EFmvob7yfGgpVx/0vzfuS0/cu6fkw7n+Ad7/&#10;B9Z/ButHwVop700/yJ6jdtmzdF32DFc99stkPem0rBflyPpQiuwFOiEbQDGy1yhcNpQrGPuBspdp&#10;D47tkPWlr3DuJnznY3x3LephegP7S1AWgPp9Uc9kWT/ylvWnsbKB5CAbBPXnGoPy0ajDVtabrKC+&#10;onrhO8+i/Glc4ylc/ylZPtfTsmKUn6VesvP0PGQjyh5bB5Q74bgzznWW+XB5yzxomsyF/GUOtEg2&#10;hpbL7LlWY/99mSOtw7FPZO70mWw8bZRNhnyhACifaxPq24x6/4X6t0GRomKwPYby4zgei3NjZZu5&#10;jsuWo3wCVxLqzZE50zlcuwzXq8G1ma5gvwnXNuDa/8Y5Rtk4uolr38K1b+Hat1Af0/eo+wdcw0x+&#10;HvfqPO6hoJ7Y9ob/+siLxXueT4/i/EfBiekRMNWCnQosZdA1qaBL0j5UJ+1LNdIXqFo6AMrnqpEW&#10;o/wsXZKex7nn8R1BKmy1uP4jaIdQfz79QXbDyPSYzGB8VNZk1MquGVWyy0aZrN4okdUab0prjO2i&#10;dNg2SmuNV6X1xovSy8Za6TVjlbTJWCk1GCukN7gqpd8bq6VSqpUq6aJUQ1el5tQofZT00seoXfoH&#10;rpvYl8geRbvM0ScN2qRAe8zoMdn3vC2sPcXoF1OR9DnKl/bkypI+S6nSZ7jisX8U5ZHSXhSC8wLB&#10;YA8YbJMOhfpzbZX2o69w7Evw2gStErUM3JagfBG+sxDfWSidDOVzLQK7xWC3DNxWQV+K+grbbSjf&#10;juPbce52qQ/XXqknru9CMVJHipeO4crAPlO21IFyUZYntUf77dCfF0QJfXtV+iIxDZQOpgFSK3oB&#10;5/aWjqWnpF70F+l4elQ6kcxwnetmTBLCVMKllfag/5Wa0ZNSOfUC4xfAdYD0CdTzNK+P1TkTfRfU&#10;k2ZI/0HTpY/TFHCfJFXRBHzXS3rL6CZt53KQNhutpVeNg3Ff++MePyutNP5FWm7USMuMN81Kjemi&#10;ks3KjAlmFcZ4s2qoHsojQcWUYHaWks3OUzpUJ+oyttdQ3mBWjPbnQ+9wSaVriOkR6HHpO+jvauor&#10;fZNelq6kIdJlNFK6kEZLA8hZ6kce0qk0HiwmgctUcJwuHYF+vdbRP2HmNOuYOV025mCSFGZIM75t&#10;xgwahbLB8h6ScZLzqiRiOqdKoNOqU1xF2DKlozxRlUxxoqKxDVclUhCOBapOcO1VHaU9qgjarToE&#10;7YKGU7aoPGzzVZZUoBpGhaoh0ItcBarnUd6X8lR9KAfazUXG3Soy7lL92/idqs24Q9Vq3K4yGL+B&#10;Pla1c32IY++rbhjfw3nvqb6H+tB8UQHYzkWdc1T9oBehwaKGodySAtCW+dB7XDuwZQql91Wx9CH6&#10;vk6VSutVWfSZKo9rk6qItqhO007VBTqkKqUYVRlXPPbTVSXo03kwO8NVoiqmUlUhlanyuUpRB2Nq&#10;uhePgvhguZlkClYk01A+RdREbMeDJdM41UnyVh2HwqGXuLxUL5AnWLmjb67QCFEW2A5FXwejr4NV&#10;/WmQaijXQNVr1F81gPqg/8/g+N9UvenPqufoEVVPUor6QdmT2pXPUbOyN11RPk81yv5UpnyFzioH&#10;UYHSkrKVoyhN6UBJSnc6pfShE0pfilUuoOPKVdD7XLHKLXRSuQ/HQ3BeFM6PpSxlIuUr0+m0ModK&#10;lIVUrTxDl5XncZ0S+reylHqAH5MG/P4Ipn9VnUUbkd/BaoAqk16Dt4aAgaBk9C+DLFQ56HMBWeM+&#10;2OF8RzB3g6aJmoGtr+oc+eGYH+ryU6WLSkV5Ms0EX8abaRDuN9Orqn24XjD1U0XSc6oj9KQqjv4C&#10;/o/B1wqcx3QLfTEoT1KD8hhdVEZSlTKQypXfol8b6YLyXa4S5RKU+aKf4+mS0pWalKPB1Yok8JcW&#10;fmP6H+gJfH5SZUU9VTb0vGo0vaRyooEqN7RlHG+PySPf8xFpJrGTvC45o+hJTNlQkqIXHVf0oUhF&#10;PzqkeIn2KAbSt4rB9LViOG1W2NJnCidar/CgjxQ+9IHCl95TzKd3FSugNaLWo2wzjm3HOfvoY0UI&#10;faqIpk2KOPqXIpG+UaTTLkUOBSoKKUxxho4oztMpRQllKEqpWFHGVY79iyhrwrF2nPM9zpXjPpvj&#10;fv8PWD2ujKO/KaPpSfjhGfiip3I79VJ+Sb2V66G1olagbD6O+eIcH/qn0oP+rnSkJ5Q29CflcHpU&#10;OZhUyoHUQ/kSGdFXHfp8BX2vFFkwHsWKFK4cRTKlKZIoQZFAcYp4tDmODiuOUrgiikIUYejLXtqr&#10;2ApWn9BucGDao1hK+xSzccwH57jhXGeKUoyho2B4QmFNiYoRlK6wpFyFBdgLKsW2BmWXcKwB57Tg&#10;3FZ85wa+exN19FBOIplyNimUy0iJfjIplJ+hbBuO7SdShNO/0SYD2taMNl5DWy+izVVoewn6YOqP&#10;yQPnxKw8V3JMGU9MR5QnKBp0mSJFHVSeop3KJNqiTKGPRb2L7VvKZFqOu7EQx/3xvVlw7wzclSnK&#10;cBqP1niiVe7KT8lNuYbLXbmIvJQzaSIcPBl3Y5rShXwx8ucq7Wg+ssASuHmVcgStRlZ4X2lBG0Rt&#10;weedKA/E8QilLVcUvsMUDcWg7KjSGlnjda443FWmWOUAlPfnCkHm2Y0MtAWZ6GNkJKZ3oOVKPP0o&#10;+9BMZT+ahHO98D0XOMMeDhkFpwyHY4airYPgoFfhpFfgqJeVK6C1ojagbAuO7aDXlQdoiDKMLJUx&#10;ZAUedmDmpMwAg1yaoCyi6chQc5GhliBDvY0M9ZGyjOtL7H+nvEDByrNoayFXnDIfmTCXK06Zye+N&#10;6a6NFu/a05I3FCfpSa4645OKOuM/FNXGvysqjH9VlBsfh6SiJNjeklcab8qroTqogASdpu+x7pVg&#10;nEmhN0WtxnaN4hytxdhbqyiCkkUloDyeVkPs2kymVnXOJ/PUPYlpBjRB3YvGqvuQvbofWalfoqHq&#10;gTRQPZj6q4dTX7Ut9VQ70dNqD3pS7UN/U/vS/6nn0xPqFdAaUetRthnHttM/1PvoKXUIPauOpt7q&#10;OHpBnUgvq9NpkDqHhqsLyVZ9hpzV58lbXULT1KXkry7jWob91Sj7CMc+xzlf4dwd+M5efPcg6ghD&#10;XYdR5xHUfRzXiMO1Tqq/pHj1emitqBUom08n0MbjaOtRtDlK7UjhahsKQl/2o0/foW9b0ccv0Nf1&#10;6PNa9H2FyILx8FencM1UJ9NkdRKNUyeQuzoebY6jMeqjZKeOolHqMPRlLw1Tb6Uh6k9oMDgwDVEv&#10;RdlsHPPBOW4415kc1GPIBQw91NY0Xj2CpqgtyU9tAfaClmL7BsrewbEPcM7HOPdTfGcTvvsl6tiq&#10;nkTfos6d6mXQWq4d6s9ou3obju3HOeG0EW36FG1bhza+j7auRptXou2L0QdTf0we2C86c6ykj6Yn&#10;MT0FPaF5jv6g6U0qTV+SaF6kG+oBpFO/Rg3qoXRN3V9UP7qi7kuXQK0OOi2qENt89fOUp36BckE2&#10;F3eOKU99GuVnqRB39DRUL+oKttdQ3oDjDTivAXeJSad2pXbcLZnGhrQaK/qjZgTaNZz+KaovPr+M&#10;8kEaW7LQONAIjRtZacaTtWY6jdL4Q4WiTpON5izZafB0DPmImoLtNJRP15ymGTh3hsaPa7pmHE1B&#10;fRNR/3jNUPLUvE5umlfISdOf7DX9UH8fstT0otfB6CWRGeNmIjpEJPpXiRlI6LAOY2qEGrBOu4b1&#10;2lWs3a5iLch0DeuWBqxNGrFO0UFmoMEkh1SgogYVNaioQVLQCyh/Hsf74DxBpiu7iVfuJTGqrhmZ&#10;2lQNRj3UpGo0Xlc1G6+q9MYrWDlfwgr5kuqWqB50RSVDa5R0XaWmJpU56VWPUJvqUTKKuoVtD/Uj&#10;JFObk1KtRkuUpFXLyFzdgx5R3zIymatvGLXqNqNarTcq1c1GmbrR2EPdYLyF65vaY2rpy2JLH5d8&#10;qIkjpjWaE/Sm5hSt1KTQCk0W10pNPspO49g5nHOeawP2N6JsM459ifOYNuM7G/HdDajDVJ/pSrfn&#10;y39q44npSW0c/V3U/2HL9AftKVJok4g0ydSM2piuQDX4XKZJpHOaeCpCK3M1xyhTE01pmnBK0Oyn&#10;E5ptdFzzKbSGK1aziE5qZlIiPJSicacMjQvlwEsFGjs6oxlFJZqRVAn/1mss6ZrGglpE3cRWrh1O&#10;j2mt6C9aW66/ae2I6e/QP1D2T601PaN9XdRAbAfS09oBKO/P9Wft86TS9qKb8GKzqIvYlsGnxRjL&#10;2ZrnKRkePqEZSDGawRSOdgRhbB3QONIejQft1PjQtxpf+kYzn7ZpVtBWzVqubZoNKNtC2zU7cM5+&#10;2q0Jo32aGDoI2qGaJIrSZKDvueBRhP6eQV/P0wVNCdVqSqlRU8ZlxL5Se4H+pD2LthZyPaPNp2e1&#10;uaIyUBbfMYY6z0wrtT2JaQHkq32OfLR9yEPbj5zQb1swGKEdTEPA7lUwGqB1ohe0HtRX60O9tL70&#10;nBarSe0KXGMNV0/tepRtxrHt1Ee7j/ppQ6i/NppegQcGaRPJQptO1tocGoM2umnP0ATteZqhLaEA&#10;bSkt15ZxrcH+epR9gWPf4JzdOPcgvhOG70ajjuOo6yTqTETdKbhGOq6VgWtm4tpZ2rVcmWhTJtqW&#10;rp1JqWhrEtp8SutIcVobOoK+RKJPQejbPvTxW9zXLdre9An6/p7IgvFYocVIgRZqk2kOvDtTm0CT&#10;wXCCNpa8tEfR/sPkog1DX/aSnXYr2Wg/gdaIWoKy2TjmQ65aN3IHNy+tPU0Ewynwma92BPlrLWmR&#10;1gLsBb2D7Qco24BjG3HOFpy7Fd/Zju9+hzr2oa5A1HlIuxRtX8t1SPsZyrbRXnDYqQ3HuVH0Ndr2&#10;JRh9jrauR5vfR9tXow+m/phGrpY/EfeQvC85YN6TmHZCX5k/R5+b96aPzJ+nNeYv0irzAbTY/DXy&#10;Nx9KfuYjuGaYD6HJ5gNpvPlL5G4Op5j3IRvzXmSB778i6nlsn0Fdf0Ndf0JdWtQlQ123tK9Rm3Yo&#10;1F9UPzJo+5IOrmuCKkWVYVuCO3Ne+wL0ElTIdUF7GuXnqAzuqITjm0Xp8bkN5e043o5z23HHmW5q&#10;XcnM3JEeM7ehx82t6O/mI+lZ8+H0vKhX0ScLlFub29JocwdyMHdDfyaQs/l0cjH3hwpFnSZX83Pk&#10;Zn6ePM0v0CxRc/E5AOXzzE/TfJw739yPa575JJR7cK3A9d/H9TfgOptwva9x7R2iAvE5HOVHcP1Y&#10;XD8e10/A9RNx/URcPxF1MiWh/mRcJxXXy8C1L4gqx+dKlFfheBXOq8L1BY2jctR3AfWfxb0rNn+d&#10;8s1foWzz/pSGe5Zo3pficG9icI/CcK9MHsCvbyRP4qXe7Z/ML717/PCDaftTx0zn/HG8RDLqsack&#10;7L3XR5KF+CmRbO7h3CPHeE3SB/us5COoh+QJ/JRIqsIlkj9pBfEC/Pjh9/7XVF1y9VzeT4Th2sXf&#10;u433ev3jS+fc66m/7jxjq/7a+bzS2ENnI3ckrg9I/DjgsP/okGnDQqYihgoRPGXYT0fMEo+EjwJS&#10;N606E7ajMikGt+DXNerBf/vh8TS26S8VJl2I3pn6+fyji+0jZlkgwv0swn0twmYOC5sxLBQxncX9&#10;Uu3GPGaJe+qmlWfCvv3/Ae+D5Ult+ivFyefCtyS+N+7IwhEx84dHzxseFTA8yt/y8FzLw3Ms75Fq&#10;N2L39nFo8BQWsW9PKdi36fdi+0B4tjdeqkkJyd22OG6Fddxyq+NLESOPLhpxZAGQjoieZxl9G6lF&#10;5GxGlRt1GDPqTJNRpw3tbNR7Y9gtP4hIBbDIJFHznbO/XdfacOnBD+wfqfHX8GxvulyXHprz1ayE&#10;t0fFvznq5BujTqyyPrHSOm6FFcAeX2Z1bInVscUjYdQjC5hRBapR/sO7GhVIWQYQh/8DoArIXcDi&#10;428G9pfxvH4h9eyhtSnv2SW/a5u01ibxHdtTb9uceoshPfkGQ8qpMqQwKpDCqzELhrPhf4dRI1hG&#10;5Ug7MuoDQNqdp0h46rCjy7xqMk78iLkeQPF98bz5b0Nd6r6CrVMy1o9J/3h02kejUz8cnfqBHcAy&#10;qmtsElbbACz3qoiUG9UaGUCgKmYARnU4z6ji8DdRxTw1VJikQn8t1R9Byq0b5muFPPAA8N1RxT3y&#10;vNFypSp2Y85Gh+zPHbI+dcj6ZAyQZnxsD6SMKpC+PxpUgVTwajzz6m2jxvKkemwJT6p8nuo8SUXO&#10;7jz1W7CBL0z9AlK2pmILql+fUbvnganDsPp6sNn1Z3ne0F2pjd9U9LVz4VfO+Vuc8790yvvCMXeT&#10;I8BmfzYGYDMZW/v0dYytAJZ71Q5eBdX4N61vJ9Xl3KiM6shORhWnfoEqNyrSqcXtBZVo1Htdo94N&#10;+095NfiBUv0Jnkb9lfqkL858O/b0Ny7F21wFpAX/cmJINzOkzK6fMaoi0o/HMLt+yLyazLxqaxr+&#10;NmyqYvMUZn8kVWuTUUfy2b9j7HdeTZkmqY4FqsmlD8WoSAKcanvjtTtG8P0V3JXnrRuGhoKDF3aP&#10;Pb/b7fwut3PfjT33ndvZHa6nt7tyti7FW11g10ITWw6WeZUlgdteZVST1toiA3CvIq/aiF5lVIU1&#10;1cijCxlVTFV3W6Oy1ZRo1K5j/+FRzf1u/f0R7Hr2nTx1FacqQqaU7ncv3e9Rste9ZI/bBSE4XrAF&#10;2DPfunCwzjBt0ddOMC0cizyQs9ERjuV2xYTF7IoJi9n1XdvENXadUuso5lW2puqYqqyOLBgprKkO&#10;z729oGLD36/T8O9K9W5Du9uKtNvHnxz4plUWZqvq1NiunO71U2eet4yG+pOryw96iBHoWXbAQ6R6&#10;GywzLagiD5zZ7oo8ULzNpehrFyAt2OLcObWKa4B19qkf2qd+AKSjk9YypCwJvMUzwCpG1TRVWQlG&#10;jZ43Msp/hIBUWPl3mvr58+mvRXqX1Wn3eYqDPbZyPN453CtH03kdPAGzNsa/MsirMsijW1Qc8gRh&#10;zta9dJ8bomTvWPgWwVLBTtfOYNm0JSZYll2xGBBXAqDayaudU6uYV7GmWmLVfaqa0/l5yvTgj6T6&#10;sCcpwatTh5UcP2RCdU/bDp7Xsr6sDPaqDPY0Bfa7hEC1PNBTSAUdYC/sQXZ15dmV5VXTtOXM5ywH&#10;ZADT+oqtARjSD+yT3sVsZZeAp4C3WFIVHqxixdmfGRWzP4waHTBCeJhiRuUD3/QuZShbUP12RvUx&#10;turuieYPPwg8YU7Rk5xnVYgXojrUW9jp9pMBD/LqMG3ZAdG0SLOiXZFdt7sUbWVLLJYE+GJA8Grm&#10;BnthwkIG4E8BHOxqASxfA9xeU43Ag2oHVSDlVC3FdPogn09/PqmGTLOszTp1L0gFnu1XT3fwrArx&#10;7OBZHeZ1O0K9q0M9eXhXhXpzGzOqFci3ge6M6n6WB7AqQAZgcxbLrsyu4hJLWLWaMkAa1qsf2rMF&#10;ALzKkqqdKakiowprqttjH4t/MaPO4u9SfIcJRu2y7L/nl6h3m8V+HilybMpny34WqcCz8fTBbjxF&#10;dGFeNYhwb0RtxLjaCC+E8JH95IcAHPxZcgjyYGwPgi3LsV3ywDbuVayvNuNxwElIApkbHNgaYJ19&#10;p/UqMyof/jZYqcayNyrs8b9j+Helakqn/GGKvZsyrVHvRqzbRH/nx3tCGulvf0Pf8hNUu/AM9uDm&#10;hD89GM8wT0aMQxNIMqSR3nWHxyGwIwbjLAQzM2eLhMDYCo49v8uVJdhvXc5sZ+srYcIyPQ4Iq1Z7&#10;vA3oWAMwr75tK+TVuBWj2CPAUnjV6ghfqUbPM83+8GrHagrDn638+Rs/E9VftEb9eaoY+5eLs34M&#10;aXeewe4c6Y/w5AwFnnVR41lwtqafzMPwLU8XAlI32LVkHxYDHOlOhrR4G1+ybnFEXhVeCIjrVRj1&#10;A3sk1cyNk1LXuSXwpCo8WHGj3h7+/CXVcHE1hVepvvydv/DUP21o56n/YRl16rAfW/Z34uleCX92&#10;8Azr7E9P0Z+deNZHeddHja+PHncxZjwCOyyiRPfWHWYpAt6Gz1FtxSEhCSC7ul7YP6Eq+s2Lqd9c&#10;zj6grytC4LXVj91uoRzvqxvLC64Up5Qe24WX/xlfLDiywIol1Tl8ksJvUvwsu1H9DYY/fo11Z7O7&#10;8nRjPBlS+NOdj3ePmnDPWgTPnHywi8Ru8zQhvSgg5VQFsDzZsuxxOfGdptOHWusy8SR7Zxt+WUlj&#10;eeG5iK2JH06Pnjeq+9R/e4H60N5N8QUq3qZ2a/xdeVaH3sFTQMqSJ8ILA5zxBEkhYsZfOiLEuEtH&#10;Jgj7V+IDWs7sar/0o6mmW0t+zce265fz96yLe2tcODcqXk91nfp/MdWfT6fdkN6VZ1WIO/NnqHtN&#10;GPzpwf3pWRsJjCJPbs7OPL07eF6Ond5ydrexperX8Pk13z0TujX2jXHiG78Oo5omqfvPqPeH1MQz&#10;sDJoLKIqGEPerTrE7e48Iz0Ff9ZHeQlImT9jvBHg2Zj7Sfvl38KN90K7teFy3q51kXOsQmdYsKm/&#10;0/Pp/SMVFlc/BbbDpffNkyEFTMbzYrSXwLMxZ8PNtqv30s3f/hz8BcXxld7ib/l/uUt//i2KgFTk&#10;WXyg4pBzZZArt6hrVcjY6lBY1K0mzB3jnQ35CIx3jzrAjPTkME08Y7wuHZ+Gx9XfHtR9XbGhpJBR&#10;7frI/2AXqBFz7PCrExPP/YwnQ+qCqAp2reZIGc8wN87TXeR5uDvPhvS199W13/FkUD3WQfV+/s7n&#10;jhTRfezHvT1V6Fcnnk7cogypiadrTdhYztOtNuJOnp5svMd4NaSv+R0R/YJLlx4/FOFn9esWqJ14&#10;Th3W+Velt3kedKw45FR5yLEyyLkqWEDqUh3KkYbDogxpHYb8Yff6wx71UYD5n8pTuAXpm1eJSdVk&#10;1DtMeOczfkeJyBPPnt1+m2/iua8CPA86cJ6OVUFOVcHO1SGMZwfSrjw9OE/P/0R/dlga6S5moXPH&#10;W5T7SaeMp5AwO2oTdkw891YcHMMDSB0qgxyrgjnSUCB1rglzqQl3rY0QLOrGLepeH8WR/geO924E&#10;cneuC8W8b5r674Eqg9mRMLvVJvIs2lceaN+FJ7OoU3WIU3WoS00YQ1rLkI6ti+zM0/1itMd/XP7s&#10;RgAfMU+FCxn151+ist8sd06Y3Woz8dxbHmhXISIdU3loTFWQQ1WwQ1WII4JblCONcBGRRrrVRyFg&#10;UfBc3a3O/9CPx1Z4/+wkdWfC7NZZE8894GlCOrrykD1HOoYhDR7DXepUE+ZUG+5cG+FSFwmXunKe&#10;bhej3f9reIIMH/tdXqJ2mqTunjDvyvN60e7yA7aICrj0oMDTviqogycsCp6wKENax5C61h8eC6T/&#10;ZTwBB89Td533fyxh3p1nIXja8BCQ2lYetINLq4JGVwXbc4uOqQl14DydaiMY0vrDsChD+t/kTwFO&#10;beaJ0OkWpkd+NlXl7LjXP8YTxvv1LjxtKg4KPO0YT460OmRMNePpWBsu8HT6lTxvGqpvXE5urw7T&#10;F32oL/qgKXkSi6SJzcliNCWOb0wYd/2Ud8MJtytxYy/HelxN9r+e/YGh+lg3SzyMj1hKRcyy5unU&#10;oibzPv5e1MRzV9l+a0T5gVGIikABqW3lIbvKIFsTUntuUY403LEuUrCoa0P6W/fYIzBsrw7XF61r&#10;SpnW3DlSpzQLkTK5WQyf5hTExKakCQgB7PV4r2txnleOY9HrUn/U7UrqsvarD/H/d7CH8ZXe+HmP&#10;vRNOM/H8rmy/FaKcI60ItAbSSrhU5GlbFWxXHTKa8xxTG+5QK/CMdK6P+nmeN/XVrWX7mjOXNCZN&#10;aUqeymCmTu8aKGHRkjq1JXUKogvV5IkdXmVIT3gB6eWjHhdj3LB4qwl3rD06te1K/n31+uGdbOK5&#10;s2zfCBYiUisT0lGVh2wQVXCpiNS+JowhrYtwqgfPwy7X0t68a/O+p9b22qNNGYsaE6Y0Jk5lJJOn&#10;CzBbUmeKkTajBZHeKdKmtbCYyoKzbUmdhOB5YEJjRxKI97oay6heisHDLwNbHeZyNf2Du7bktyy8&#10;G8+R5QcEntaVB0exEHnawKLMpeAZZl8XgSGPLHoXniDZWh5yPdHv+imf6wmTOvPktuQwBZKdeOoy&#10;ZopgOyNNm9zCgiNNQWqdIHgVGaDhpDeQXjnmfjEGy2B3PA7j7Q2e7C4mrDAafrf/T2fiuaN07/Cy&#10;fZaCS8v3c6QC1YNWlYesEVVBo6qDbatDbGvCRv8Yz+/JYCgLvnZq5rUTExviJ10/Nfk6N2dj0jRm&#10;zmQM85ktab4t6X66jsjw1WX46jMRfgjsAyyL9OkI7lXBrh1gTXmVe7WBJ9WrsV4wKssAh/HC1g0v&#10;Hq+k/T5eFXkWgKcFgiNlVMsPsKhgSEdWACmnWhVsUx1sUxNqx5CyIT8GQ/5q4kJhQLXVxV89Oe3K&#10;8XFX4yaYeE65njAVMBuTAHNGc8rM5tRZLWl+LemzdJmzEXohsmbps2eLgX2xXGDbBa8ufZoufYou&#10;fbIuzacl1YfZFbMVB4u8yjLAMU+eATyYV4OdGs8E/paDHdcy8fy2dO9QxnPvMAFp+f7h5fstK4A0&#10;cHhF4AiRZxBcal0TwpDWhmPIj6mLdKw/7HTlpN/1jNXIZleOe9+N58ym5JlNKX7NqX7NabNb0mbr&#10;MgBzjj5rjiF7roDRkDOHhekjClsyhQBe+JYbOGOGPmO6LmOqLmMKCwGpsAZIHM9WVkIGOM6RHkYG&#10;wO/CXKsjJ/yWw78rTyAdypEyquX7LThSS47UsvLgiKogK0R1yCggrQ0bzXk61B92vBjteinG7fJR&#10;dxPPiddO+DTEw5zTridMb0wCT9+mlFnNqbNb0ucidJn+CH1WgCHb35AT0JrbEXMNOShhocueK0RL&#10;1hyw1WUh/PRZM1lkztBnTtNnTtVnTNalI7VO5F5liyuWV+MxQLyZUY/gDS3Lq3j32HT2wG9jVIFn&#10;Q8H20j1DSvcM5jyHCEg5z2EVBwSewxnPQwxpB09m0UjOM8oZPC8d+SmegNmcCpgBLRmAGaDLCuA8&#10;5zGeefPa8juQBqBEn+MvhC47gMdcXdYcHn4i1Q6kmVOBtJtXgfTaiXFXY70vH/UCVT5VudcemfEb&#10;IDXx/KZ0zyAeg0G1bO+Qsn2IYbeRHrCoCLSsPDQcSKuDrYG0Nsy2NtxOsOhFxtMVPOEK03gX/Dn9&#10;euKMxiTfpmS/ptS5zWn+LRnzWjLm6zIX6LMW6LPnG3IWGHIXtOYtbMtfIIQhb4Ep5ulz5yN0OTw4&#10;WH0O8sMcfTbyrZ8he6YhazqPaYasKaJXsRJIm4RngcaECddPjWdU48ZdPuZ96agXfrlQHTr2YY/9&#10;2zx3v8Z5vs55DhKQlu8bWr5/SPkBuLQzz5HVwVZdeTpynm6cpzefj7ryTJlt4slg6rIW6hE5iww5&#10;i1pzF7YViNFasAhhyFsohD5vgS53oRiM6jxuWgEpqHKkIlWGlFOdxDIAR4rhD6QN8ROAFHf50hH8&#10;QaBHdZirriru4RnVxHNbye6BpUBqolq2F0gHwaXl+waLSAOHVR7kFg2CRa1qQpFCYdHRdZH29Ycd&#10;Lka7AGknnlgvIX/Cn76NybObUuY0pfo3p81vyVjYkrFIl7VYn71En7O0NW9Ja97StoIlbYVLWwuX&#10;tRYsRRjEWKLPN0XeYn3eIgRjmzNf3wXsrNacma05M1qzp4s/s8W8imUAA5s8sTFh4vVTWHKMZ1SP&#10;4o8t3fXVsQ8Jqcgzf2vJrpc7IX21dM/rZXtfA9Lyfa+X7x8EpBUHBlceBNKhVUGW1cEja0Kta8JG&#10;CUOe82RDvoPn1TiB50wTTwz2+c3pCwCzJXOxLgswlyFa8xEr2guXtxeuaC1ciTCwWIHQi7Gc7yzX&#10;FyzV5S/VM7ACW1h3niHXn8ccfc5sHgJbAe9UQ9Y0lgSwEkjHawGfxkSshzFqJmL4YPgbqh+KS008&#10;v2Y8d71cuvsVHhj7r3Ke+AmksOgg8KwIHAKkjGfQ8JoQKxPP0fWHx1yM7sQzdryJZ4c/TTw5TF32&#10;UsYzdzlgtuavbC9a2Vq0ygRTQLpSX9g5gJcjLVhiogq7LtDlzTdRnWPIZaHPmYXocCxDiglLRDq5&#10;MRHPaz4NJ32wPL54xPNhIDXx/Kpk10slu/pzpAMY0j0IESm36GsMaeCgysAht3mGWtWG29RF2N7m&#10;yZegV2/zFPw5pykFg31Bc/rC5sylzZnLWrJX6HJW6nJXGfLfMBS82VokhqHoLVO8qS8SQ4edwjc4&#10;Xk6Vg2V2LUA2WMjzgAi2g63JrrMBti1XzANYYmHtincCjUmT8QiMx7erceMNNQ/YpXfwNCFlPF8p&#10;2zOwbO8rZfteFUa9yPPQsOogC+bPUGuRZ+Ro0Z/gecyzK0+/xuS5TSkBnOdiwGzOWtGSs0qX+4Yu&#10;703ANBS81Vr8No/VhuK3hdAXvS2Ermi1rugtINXdRtrJqwWLdQViahXsasgN4NElD7TlsgyAlQBb&#10;tWbgmRevuRhSPA5jwUyt9/dG7qcTr4nnlpLvXmTBLMqidDdc+lLZnpcFngzp/lcrDrxWGTioivOs&#10;DhlREzqyNmwU8yd4siWTC3tEMvG8dhLzEfwJnv6c56Lm9MVNmSuas1a25Lyhy31Ll/e2oWC1ofCd&#10;tuJ32k6vMRSv7Qh98Vp98RqErnitjv18pzNYXeEqREdehVcRBiwMChYxx7JYoM+f15rnb8iby2OO&#10;IW9OW64vzwMz/x935wEfxZWteebt7tvdN/N2dmfmTfAEh3E22MbG9gAGm2gyJtpgmxxETraxiWPA&#10;xgkn7BnbBOWMBCLnIAnlLIFQR0UkJHVOQoBnv3NvVXV1kNTVCMkz8zvuKVq3u25/9b/nnHuq6hYS&#10;LcwILBmzUYNF4avxzKvtS6Torz569lSFwaBnL0FPQdLeTM9nmZ59SVJRT0I0ZcTVQ5glkZ4ISZxP&#10;Lz1NGdBztaBnLvTcYC3caCvabC/e7Cx7D2aXma3sPW7Wsi1uSf2oKgtbJOlqZlxVSIrMdrFcVWfB&#10;AlFVmrqinAVJUaVpSgtRJFo7jUU9v1GFPkpGYpIxPXupIx6HaSKf1ET11kY9rYshRCvjuZ4DqvcN&#10;BJ9syA/31bP57EzD+XmGCwsZn0u5nubsteacdyy566CnrXCzreg9e8kW56Wt9rJtktkuvU9Wtg1m&#10;FWwrCVu2xVL6nqV0s6V0k0XyA8wViLiSK2DpFoSVcCVhgStZAeZigDbEWbCQCUuVAWvmXHP6HJs2&#10;rh2VAv+TqOdOQU9RUm89I5/QRvWGnvrYPpVxGPJ9qxIHANGaZISkwbUHSE8+3j355HouMaVDz1Xm&#10;zDUQ05yzzpK3wVqwyVpAelry15ry3zEXb3NUp8Cknt9wNdirU+zVB03F2wx5b1mKN1jLtlrckm4W&#10;JWXe1SNmvS1JKg5/txOQ/ABJWoBMAJOCeSghmtJm3HB2QtVUpudDIqKPMD4fI0kjejI+e2m4ntG9&#10;ZXpiyA8Q9HSPd5pyivEIxZAFhgshxvRlxvTlpozV5sy3TNnvmnPWW/I2GrJWm4o/vm4skwTscMPZ&#10;kGoo2GAsXGvxFJa5Vh621lNWwCKXvfhNMnICbj8gd7AO5mCdBYu4sKhiGdJnddiHDhsIehZ8VRH6&#10;MEySVB0OPR9levbURLr11MU8LfLJ9XxB4pP5T6bnKUzxpjednS3ombaU62kiPdc1Z6y+blAgo+9P&#10;ALeGvDeZqgKxLGa5wxZTlaev3MFiUsDMra3kEJaTsIUoyCyGsHZ9gu/uFL3joyejNOwRHz17svH+&#10;pD72Kabns1WJfcFndZIfPa+x/FOmJ/hcYcp4szltyXVDqaLutdNYVHUbOQF52CrZaCtxgyrOs4Qs&#10;iyeuyF2ZreLEOgqXcUmtWbeLqFvPvQ9U7H1AFQo9H1L51/NxwOkz3klPeb5EU86T0xtPvw49m/l4&#10;T1uGDZsuqR1xgv6TqWyHuXijpYxUZckAKCVQWfrKVCUPIE21ZLiyLIvLi6yASjGFKHMtsxTf1uXW&#10;beoZ9rCEKBvvPbXRT/rTk+K7qOd4IV869Zpcz6bURTecnZkze4l/3XjJWACnCklZGsBSVhskJVUh&#10;6XrmUfkMC8L6kZSlr5RrQVKUsG7eRm9FPb8EnIzP+xmfD6qhJ0lKLlQT8Zgm0o+ePF/i800E9/qj&#10;vB6CkiP0fKPp7Jzm8wsNubd1uL2ka+ufN1zXjJhwXfqA5Ve+qmK2JXkAL2G5vMwbCLnWGnPhu23t&#10;qMP3A9Dzkfb0pGQJ8/dRTE9e/0Qwep3raSz6pMMOdGIDJun7bkmZU2XzLK/hD0klVeVhi+payAos&#10;uYuC7pVMz/tEPu9Xhcn5fEQT+agfPhGMkM9764nzcdBzRtPpWcbCj4PuVdAfNOavs17abr3koao4&#10;e/VUFX5VSK64vG6RUTO0Xv4yuD6Ien5esffPFXvvU4VivMP+rA57gI33B9URpKc26jFd9BPMfyK+&#10;P1OZ8BcxuKO+hGSe84lkCZVwBKOZlrKI4Ppz+58yFqyzXfqQJG1PVe4BmHflPpbLK76acpYG1xO3&#10;nnvuYXre69Yz/CF1ONcTyZJ/PWv3ox7C9eTnj5ieqUuC60xnfcpUAF8KSuWgbqWCAKuxsDgl1K/E&#10;QpZcWOZpS9ZdN10Koj+injsq9v4JpgqFnjDGZ/j90FMT8TDE5Hoi+aR8KZ6STwx2JJ8yPXF+E5cT&#10;TGs6vyyIbnTuRxDxLaVbbJc/8lJVKLMIxSuWAAhpgB95W64eDqJXHeiJwe6t51OSnphs+uppr7lT&#10;p2YU/Tpz2WfQkw18Rikb+7YyTimKgUI9UEiruKqUX7mFtZd/qmiPvHFbeqrC7lOH3w8xvfWMe5qc&#10;Z2J/mhlBTyp+8mII8dmY8VYQfbhDH8Got13+WK4qr1kxVZmwbg9AtVYhE2Da2ktR3N54y6W4QiLT&#10;8y4a73v/yMb73VxP3/EuBCOMd0FPJPPQE8XkSQ0n37jhUNyBOyQmvtZefch2+RO5pPJKoMAqSSrH&#10;lVS1C7axtTlDafdEPT+p2As97yI9SdK7ASfj8wHiM/IR5j976mN7Q8+qhOdEPl+sPSBNjiZd6+4w&#10;5PvbTQXrbeU7JFXtl7bbLn3ATCqxAlS3E5BOELCNzS5dqO93tv+OqOen3nqG3eOp56O6mMf1GOzx&#10;fagSkti/JhnjnelJJzfH41rBG4669vfV9X8lRMvhSEEpgQo9/UmKwjVJ6j5BIDvzorTPop4fe+gZ&#10;9id1oHoOZyc3x9efnKZ0113T3ly8hSRllNohKdlHZJ6ssrMDW+xl3Nza3nIpqzzI9Pw1G++/U4X+&#10;QcX1DLtHE4Hx/gDGuy76EX3Mk3I+q5NQTAafgp726hNdo4/SvZgvfWkr/5xLar/8CTOuKhNWJNZx&#10;6X2YeM5FEnbLDVORoj360ZP7T/BJiP5ZpmcvQU/yn1I8wvU2o+oOjVG0065sfN10melJkiIFIiNV&#10;/Ur6gaeqOKW15fq184p6K+r5UcVe8Plr1d7fkUmIcj2jkNIz/0nxyDP/PMCuXzo+VdFOu7ixuWSr&#10;7coX9vLP7eU7mEmqSsJ+5Lj8oePSdsclSMpNwNWlVzZx9tKzYu+vZHr+URNxrybifhbfH6Z4FNub&#10;ISrNj3Aybjj4xK1AXSyRot0ZcSIVegqSylSVDX/SU5BUUpUkdekjFe3LreeeX1bs+b8yPe8iLxp+&#10;NyTVRj6ojXpYF/2YPvYJfdyT0vyIneygS0AtFVGKdtrFjU2lH9uufGkn86+qo/wTx+WPmflRVVFv&#10;uZ5N+dsrSM9fslH/K1Xob1Rhd6nD/uip58P6mF6UgsY/K9aXXuTX1ynaY9c3xkLG9itfMRNVpbHP&#10;Qf3UUQ77xFtS2fBX1GFRz21Xdv+cSQpEmRclF3oX0/NPbMg/qIt6kOn5BFJQhmh/Vp8fiktAFe2x&#10;6xs7oGfFTjJSVZSUDX/Hlc8c5TuYpP6EJY+6XVGH3Xru+o8ru/8nU/VnwsAXKdVEQNJ7MOp10SKi&#10;cU/xrJ4N+SGK9tgtje2qvwmSCqqSsA6yL5hxVSVhPXD9odUceJ899GxL0vDfQ1Jt5H0eXpSqIqxq&#10;t//FwHfXXS2Znl/LKJX0bEtS5gSYU73pqAq82956QlJmFXtAqQQqy/ARmyIfYrl9Txr40twzaUDg&#10;u+uulnbV3z0krdjpqPhKMC9QBQ/AWSVQbzqqA+8219NWefDKrn9jJuiJsS/oyYN+6G+Q3tN0CZIi&#10;F6VYz3InUJrUP/DddVdLu+pbL0kd/iX9jDyqh6Sf3nJdC7zbXE/H1VRRT64qXrk7hUeFsJRKUV4q&#10;ZFDISOFLe4oVkqcC3123tLxuKneov5NL6qj4munpTanryhfOK597Saqoz6Ke59kwl8TkG4KkDFSk&#10;UmIeJSSlKOI9SpP62D6K9tj1jR01Rx3q70U9/+5QfcP0lCQVVb3yJfTkkkJV55XPnOU7YIo6LOqZ&#10;yt2m+OopLMV9cfhD1TCe6mNqfz8b+z2t+oOKdtrFja2qUId6FyTllDpV/iV1VXxF5iXplc8U9Zbr&#10;eeu6WVRS9J+CO2XCuvVEhPoln5BStg+Pytxpc8FHinbaxY1NJR9JejrV30FPT0kFUAU9PST9zKXd&#10;rai3XE98RK5n+a7/wc0rQomUSnGfghRqUFUHf9QpvaVU0NOp/p7p+a1TBZNT+rWrYqdojFKmKkZ9&#10;S3VicHrqk57jkkpiYkMuMm0zUEVV+XwfValfqSPuU7TTrmx809Xo1OwmU+9iejJJiVKSlKvqqoCe&#10;3Liqbklbg6rX4QfWnpwKxeRitqOnKCkDlSVUzoasrlQp8H3Bebatp0CpS/WNp55QVfClN4zKltCR&#10;xntT/ha5mHIy+fvud0RKOa48Ta0+8iMtKZuLtzs1e/xISnySni7V30hPt6TS2CdJbzlqAz92aCnp&#10;6bh6PlA9+RxKpipJuvcXivbbNY2vm644NeATejJJacjLRr3qW5egp5ekbl+qtJ+SnvigpKeEou87&#10;0p+EDbeqP69PXaR073e6vbn0Ew89BS/KJf0OsYnpyRH1kpQobamMVdpDuZ5Vh4dAQLliXE/5O/63&#10;uap7/p/Svd/R9ohESJPa0dMFPduTdGdrY6rSHsr1bMrf5iuXl8K+DeTv1KcuVNqBO9feXLbDqQ1j&#10;esqGvIioS/09M3+SiuH+pk2rtHtyPVuai+XiBLgt+QS28e+tNgXVLaW9Dby961qmUxtOegqSii5U&#10;s9ul3iWaX0lZbEJ4Un8f+O6klnI98aYm5sEAZZQ3k0uqjX9Y+vLu2qCcUxcfgJ4QVpSUApOHI22t&#10;Px1E/730rD42Vi6U0m0ubH3qgiB60okfsVz+yqmN8NSThrwLcHJrD1FB1Zs2XRBd8tLTWX9RqYa+&#10;7ct3/btFe7s3mgXxW/hHrOoIpy5SoZ6g1MORtuiUnSaWeuulJ95Xhf/WVyLl7/y0WyS1VSY5dVF+&#10;9XQRnx0hKob7G805kkSKNnz1NJZ+pVw9qSol34CkyooJinru29hZe9KB7N1HT5d2L1mbesq8qEjp&#10;D7dafL8/kHd89cSnruz+z386SW3qSJc+lonpwadLG+qpZzuICqO+teFsINL5beNXz/rUkE7SE7j+&#10;FN/md9ed+Kb18tct+pgWfbSXnkxMUc/2EOVRXtDzh1Zr0H3zqye+DfPxzpP0P7Txj92hvLTVdMVa&#10;tgNKcpPr6dKGM4OeoqTCkG8P0dYGZRfUeSnflp6d50VFj7r7PzsXVCSZ1ss7nardLbooMi4pOU/5&#10;eEdKD1VFSdvTk3lRbdgPt657SaTon23piS9RR9/TiYjyr0Ly0JizUVEPfRtDSZsq3FG+E1kNMy89&#10;I8X4zlNQmiUJiLr19I/oDUOe7+4UvdOOniwX/WmnS0qX9Oz9Rd2ZGc6GbEVdRWPMIs0lnzpVuwQm&#10;ZWSKI53BKeSfbj35rFMW5WV6ijPQluokpf3xbd+Onmhcc3JyJ+tJV51RVR9nnXASXx/Xp/bYJGPx&#10;F+2sJO+sT7eW7zEVbreWfuHSRLi0YJIBKb2ykS7TUxrv3nqiNuJfUjZdutXS7KuP0nfa1xPfVhH+&#10;K8wiO01VpifOkPLLyLF0BhbJwYrBeC5V4+k5TecWNF1Y1HzxzebMtYbsDaZ8rBr0re3y984re12Y&#10;9agjnZoolzbapUMo5yaEISEYyeO7B6KsKiLWmsREVIaoetcNQ75S6fy271DPVlsl5o+dJim7KhLX&#10;lwp6xuOKskF4dAXWPIeehtSVhotvm3K3mvI/tBR/aS392n55l718j0sVDiWdmpgWJqZLFwdr0cd6&#10;qkoKi5T6caFioYlP5CEmN5rRX6877FecIN7sUE98p6H0S17o6ARKBT3/wK+FID4TX8Ci1lcPv3zt&#10;BJZ0CGm+sNyQvcmYu81c9LmldCfEtFeEOdTRDk2sUwsZ4136hOv6+NaqhJbKRGbYkGsb4xQo9Scp&#10;nfvgJtNTF3GbMV0ueyB6oj1KRlzS2wWV6xl2F+dTH/cslhbERc4Y8ljptPH03KZzi5vT3jJkrjcV&#10;fGIp/sJWvst+ZS/0dGrjnboEV+U+V2USrKU6uaV6P3tNbqnaJwqbwKCNFSWNYlURP16UqUoVUZcu&#10;olPcpiRpgHqiPQqbnSCpm09clv8Iu/u7b00yFiUYBRd67dTsxjMLm1JXNV98x5j3gblwh6Xs77by&#10;3aKeiUxMCHiAiXmgtXo/rKUqSSZpHMNVNvCFwh0lojTkRS/KT9LdtKokKTplI3A9vSQNElRRT7qS&#10;PPIhXE6GG0L5deN4tEr9MSzJS6O+6cIqQ8YGQ/YWc9EXltK/2a6EOrRxTl0iHk8DMa/XpEjWUg1t&#10;mbyCqhj+3ANIA59T6qtnaKeLCYkU6dkJkgp6/oZdmX8/vweHls5IHkJD/ijW4n6t8cw8GvVANHMj&#10;Rj0ktV7GBR4xDl2C00PMg5KqrSQpuE0SnargUd3hSV5eZojetKo7BUivL1GqJ0ma8Jg08PmGgjhF&#10;ev4M8R2Xk8GFsotIcQMOu8EW6zgdQqCf0nAcy+PMwToPzWlrjNnvmfI+QKy3wYtqgNw+Z2WyqwZK&#10;SnaYb7fWpDBQJVXFgS+FJ5mkd0hMiBOEnvhU1aFRQUrqoee97HJH3DCCG8SwQMEgduviOBr1J2c2&#10;nV1EsT5zPSS1FO6wXvpOGPX6fa7qFFfNoes1UFIykre15qAoKSKUO+4L4UnU886JCWV69OiB1yD+&#10;Z7q8y0tS/LNjUPl1pOwiUkKUXZAv3FZP94BjdZeR5EiPYtG2GQj3yEiNF9eacrZaCj+jdLQi1KGJ&#10;dqIIXwVJD1+vPeI2pm0r6QxVpSDl4UtdlXG3nA1B/NjAPxK0ntgFLtG5svt/yVUNWM9fs1vGcBsO&#10;XZDPvGifqoR+fMFwmi4dxtJD0yApHCkkNWVuNBd8bIEjvfQtpU/InUAppBP0PCpuHGmtPQxJ2dhn&#10;2ZSQSsW59HEtdcfwOKHAlQmu5e3oiT3iQlzdvj5ySTumlF2QL1yUS/fbiqMeKz9g1O+jJy9Q+nR4&#10;ImWkWBrrzDxD2ipT5gZzznuUQZXspIHPKIWkLpIUepK11jI9RUnlqt4wFAWnj9JP3aaefHfNRTvK&#10;PUFtT1XmQoW78OhGezbqsb4Trf/wLItNWOmaMlI8jxIPiaCIT1PRFcb01casjZg6ITxZyr51qCJ5&#10;bHKRmMckScGqSCk8asr1qydvtTQplSXo9p2iJ/beaq3UJT4dEKi7fy7c24gbG9ldjcKoj8b6JE+x&#10;GVM/TELZncs08JFE0cA/u6D5whJDxlpISlOnEtyQxQY+hfvDjFK3pKKeh26ayv5xqzVocYL4YGfp&#10;yXcNj1oRSvUouflxqhxR951N/MbbB3i4p0kTqzsxSkeiWlJ/lHzptZOzms+FYOwzSreyJCrUoYpA&#10;eEIGBUkZqMLYv9GU+cNNZxCC3OZHOldP3pnG7Heu7P7f7Ukq6Cm7B4ffy8zvv2P34CA8EaXkS7He&#10;yyQkUbT42Jm5zecXUQ0qe5Mpfztmo9bLuyg8kaQCpa1NWbdaDLcpS9AfvxN6CqrmbeK1U0lYD1Dd&#10;N+CwWM8yfGl5DbqziY/9RKziiCUx8SzFEXWHxrGgPwtj35C61IiaCaX6qJnsYb40qdVQ2LnFjSBU&#10;vXN68s7gpIkuuY+Eq1tSdskor9ULixjQHfdsxRJOKS3nyKZOCVjlHo//o4ULUCaFpKzyHGJIX2XM&#10;3WrM/whPVGw1lv3QtX6yLanvtJ7SfnH5DQm79z+Bq0xVMTbx25rcd4rRojr83lumKq0ljsdb1B7A&#10;s2xGI49qODHdXPCJq+7CrRaTtIsfw0aX6Sn9WBT8G3PWVx0eThdK4UIUFu7dEZ/fJepeGoLuasQ0&#10;H2WoekT5jI2Wy+EtTSXSt/3YNrpeT18FnPUZxtKvjWU7G3M3Vx8ZWX10TFPeB4bCz5z1mbgNB6dB&#10;b10P/oIN393d0Xd+DHre0R/YxV8OPf8b/vuTx+t/xzsP/eQf//D+/9f39ugx5Of39MjD3/f0SMRr&#10;jx7lP/nJv01vXd/jYWzTO3vw3096/BavPXq8+fxPevzypz3Yf+wNvHTx7+O7u9WKNVkW6xOm6BMm&#10;eZkufrI2bpImZpI6eqI6agJMFfmyKmICrDz05fK94y/tGl/6HWxcyd/HFf9tbOHOMQVfjc7/YlTu&#10;jlE5n47K+mhk1ocjMt4fcfH9l9K3vpT23rALm4ef3zj03IahZ9cNPfPukFNvDz711uATawYdXz3o&#10;2MoXjy5/4ciyFw4vGXho8YCDIc+nLBxwYMHz++c/v3/e88lz+yfP6Z80u3/SrH705PmZ/bglzuiv&#10;3PolzujIZvZXnYjv+sOR8t1fu36n2GNTzk594hR94mTRsO1hnARt7GQiIXqSBENFxMvloeMv7xlf&#10;tmtc6bfAYCwwKPpmLMcg7/PRwCDnk5FZH43I3M4w2DYi9b3hhMGmYefWCxicfmfwSQmDFYTB4aUv&#10;Hl7ywqHFAw+GDCAMwIAbg35JIIFjIJKgnAFg0xEDrMHBpWMdzVe78qB0CwNwAsLYZwxU7psCq0qa&#10;yje8XgmShCmSc9DECM6hQnILu8eBh5JvGQxfcxhGc5+Q/fEIAYZtL6VvGZ76VwbDRg7DkNNrJYfw&#10;4rGVLxxd4SYBGDASBoCE5LnkEAgDt0MQfMKdI+HK0Zguw6BbGHA1lkkMVO6bLDFQlTzFbUlTq5Im&#10;M5tamTSVuQsiQRc3SRs7kUiIphhREU7RAW6BBQhyC0XfjKHo8CWig0ACokPGdooOacAAPmHTsPMb&#10;h8MnIC4IDuHNwfK4cGjJwIOLmENYwOLCvP48LnhicIfjwox+J955rWsw6BYGjGVxXgwIhzt5SjVs&#10;/1RYzYFXag5MgfF/0iv7EyABMxQ4EiYRD3HggXIGjxjxHQ8QYwq/AgxjeIDI/nhU5ocEAyUJW+AQ&#10;QAI5BEbCUGQIJ99EhvDi8VXu0OBJgpgeMIdA6cGdjwtJcwbaG+94XOhOBhInMScAP4BnX0+uSp5M&#10;R5kdaH70CYOUqbUH8cxh2hCM2OBGToPxgGBBPHDPcCVsPCUMu8dd2jWWZwtwC/AJeZ8jaRwppAof&#10;vnRxG9LFlxAdyCdsGCami0N4unhs5aCjK16kXHHpC24SWJIghAbEhdksURRJQLqoPDQElCFoz+y/&#10;ow6hmxlInMgwaIMBdtw5A7WHXiVjPIiv5CvgH1go4RhMgFtQRWESwTDYSxiUfgcSxhR9PRpJI2Hw&#10;2ahsyhhHImNM3zYCSUL2569f3D7B7RPWcofgNWUYyOcLNGWYx6YM8AYsUZRPGZQzEGiimPrJyjuH&#10;QfcxMFEPPyAxkCz3A5MFPyBjoO7Q1LpDr9YdfuXqkVdh2CA7JHiJ2oMUPuBD4E/wtbp4HiCQLYyv&#10;iJ5WeXjd1YvfN+TG2GpLYDdbOjif7DLWG7VF10rT1cfDyvd/nfXl8qPLB1GSwKcMC54/MH+AFwnB&#10;hoaA/ACfUJzaOPsOYdCtDEwgBggD+IGJLBZMqt4/uQbGMgEWCISj7GZAxOAqx4CRwGFgyQNFloYL&#10;m0xl8Y5alNk6ONyBq2rUFpcf+PbC+7MPLx3iPWUIfr6ggAGQsH/B0MA7HHjLHwMDVUk+DHAMKBmA&#10;TYHzJwZw9LkdebX+KLdXcLKUb187u8RyKcxVH+Sdr4ErhpZOQ0NhxPZT61/ZzxwCMgTPKYOimWP3&#10;Y/BjYKBy30TyA0kTq5PhByYxPzC5JgWHXmCAOQE5A1MlBhpOzsZ5iVZLpaKD2ImNLyV9e/LdVyhR&#10;lBcQxETRb4bgkz12MwbdxECsPuFlWGUiwsGEqn0T/DOQMpn7gbpDUzgG5AeOTIWBAWP+J66Grhj1&#10;gQDjaG4oCNueEjIoac7zslIS1RC8MODVZt/3A6wi8madGxR+7AwQBgCAGLh6eApnwJj38U1nYyCH&#10;puvbqE/Gn1g7FRj4zRIlAPiGJx7d5g26h4HSGF38WH3CeOYKxlfue7kqCa5gQnXyRMQCCgcHEAsm&#10;1QKAlMkMAJGBI1PqT8xCqbnrD66iPTariokEz1MMXgBI/5SRoAyDzJ3rFPWqrcbdxEA0MUAYjINV&#10;Jo6vYhgQA8kTGAMTBQYOejPQnNk9J7naErCd90HCcYEEVJP6kolnHuUbMgb46UgFJOR8v7WdDgT4&#10;p+5jYAxzBYSByMD46uSXGQMTag74MjCZYsGRKc2ZmwP8aT+SZuoT8fuoosgYaAMDIOFJggIMVMfj&#10;bvOXdhsDcaN18WP08aP1CWMrEzkG46qSGAb74QoIg1qEg4MT6w5OqjsEAP5ZGeAH6OS7r7oxaIOE&#10;oDHQpx65HQy6iYEoHRiIG8UYGF2ZMKYycWzVPmJAwsCTgUmMgcn/jH5AOjoIDcnzBrpJ8BcXgnMI&#10;BxYON1WppB0p3egmBiJ1cSOZAYNR+oTRlYkMgyRgMLY6eVz1/vE1B7grmMBcwcS6QwyDf8JY4HVE&#10;zm2df4cwaHXYvPYV4D9vh4GW5qKW5mAuGjWWRGljR3gwQK5gTNW+MVVJ46qTCYMawuDl2hQ5AxNx&#10;yf8/XT7geyAq0w6zc45tZonBeYPzHyzx3Vcg7wTNgLkikl1i/LMglgEzlkRqY4frBAxG6uNHViaM&#10;qkwcVblvNIy5AobBgXECBikT6g7B4ArAwO0u5hSILHe6DcbsgZChgkPovKBQFPVFED0PjgF6QpFw&#10;187Pmgu2K92vsSQCDIgYvKSPH8EwGEkYJI5k3mBMdfKYmv1jaw6Mq02BNxjPGJiAG9T+NRjginUY&#10;F4LIEhvLlT1CAT0JgoFb102qiD+yG2LoQR/VR0YrZcBQEq6NGQbTwRvEcQZGVCZIDMAVgAG4AsKg&#10;ljAYX3fwZWDwL8YAdCuM3KEkPeh4zoj8UGliEAQDtaemCTea0K2Qv64+Ok4xA8VgYCgzjsEwfdxw&#10;eIPKhJcqE0cwVzCyOmkUY2BMzQHCAPdT4sZfYPCv5Ae4bhVHIjs3KFz8Yq2iI6KUAVvlYfYwOvej&#10;fmqOvaxoj2hs8GBgqC6OMzCcGGAYVO0bWUUMjK7ZzxkYc5sM3LRXXW9Ic1Ul20ret5VsM6W9TpY6&#10;3ZwmmOnCq8bzrxjOTW0+PeHaqZcbTk5qTFtsyN1mrzqu9NcF0R7TRnaKoc0s0TModHz1UV3ehcC7&#10;oYgBrJegjryXPYXY/fjxmmOTA98db2koDtNED4ZpY4bAdLEcg2H6+OH6hGEiBiOYK2AY7Mcdq9wV&#10;jG/OXB/g7nDcsaKSrWS7KX2WWW4XZ5i5pb9hFuw1czpsuil1GozDYDg7penU5GsnUJQYV3dsAp7y&#10;3c4yjQF2qZ1m5hpNh9UDTxLaiwuKIoIiBupOvU5OQHr+PB7zG/qbmmOT2vlpfv9kKA7VRA+CaRkG&#10;utjBwEAPbyAwMKwycXjVvpcYAyNr9o+q4QykjMUCMB0ycNNW5dBEmbNXG1NnmNJmEgAXZ3sa3iGz&#10;XJxpuTgD5kFC2nTJJxAGp6cAg4Zjk64emYCJavX+0TXHZjqvFfr9Xbf5JuL4qY1vdFZcCDwiBM6A&#10;42q6++jjflNaZOJPsNpjU5T+dkPxXk3UC2QCBoNEDIbo44fCKuENBAxGVCcTBrUHxtSBgYPjmjL8&#10;nyz74YbDVXPMlLXSeH6G8cJMOvppszkAlotzBcuYY4FlyixjloVsJhnjwXLxdRiLEdOMUoA4O6Xx&#10;JJFQfwSFa4KhKnlcY+Y2pT+8w/bAIGXRMCVZYntxIcA5QuAM6OJ7gQFaBWfvHwkAxgDuj6899kqH&#10;P82rgScDL2pjOAOD9XFDyAQGhsIVkDcAA8kj2AIGyAr8MICj79DuM1yYbzj3muH863IG2PBnAPCj&#10;L2PAmjVXgEGOQcYbFjKGQTpShWncJyA6NJ+ZCgyuHZ+IO/4xPUEpG2e4UOG8ev7tVntn3gJgrlIp&#10;xKDNoHBk9UQv5f3+M0AGjGXfCk/QpaN/N/MA99ECCWDg+DS/39zOm4biPerIgZqoAdwbaKMZBpyE&#10;uEH6+MGwyoQhVYnDqvYNq8ZyC20wgBWnsNxC07m5TaenN5993XDuDQNzAsbUWeQE0hAC5loy5lky&#10;51sly5pnzZpny4bNh2EbMJBlzoYxn8DdggSDmCcwn9DMkoTGk1PgECg6HMQFDxNwEvxaRmf6BGCQ&#10;JJ1nbOMEU4C1xEvJu9s5EPxPgTBAqWDUfeQBaBUHeuSvKuw+dfj9WHQEVndC8S1RhiIw8DyMYUAk&#10;aGPIdITBizpgwEioTBxalTi0Omk4YUDhYCTCQeOFFbznztqzjWdmXTuBlbemiQzMMJyfCQCMqQBg&#10;jjl9rvniAkvGfEvmAmv2QpiNW84CW+5CwbAtvM958EDCmjnLmjnDmvmGNeM1y8XXyC0gY2QwIE+g&#10;6HB8MosOk8gnJI4xXortUPAAG1A9uSMMAkkRA0kOA2EADyKmheVC/8CeTsxXRbpXHf6gOgL2SN3J&#10;1wP8XVIzQ9FudWQ/YiCyP8dAGz1QGz1ABwxiB+piXxAYSIA3GFy9jzCo2Y9wMBJrKmMdu2tn5huy&#10;NiI6Xzsx1R8Dc01pc03p880X55szFloyFlqzAECILSfEnruIH3p7XgiZ+E+8acnmBiTgH5ijyJpj&#10;y5ptzZppzZpBxjHgc4cLr9IskkeHEwyDg4gOuDZyfFXKtM4KDcXRX3hg0IZD6JCEDl1Bhwy02qpZ&#10;6OdP/P49W6X1Xk3EPVjbXh35GKzupOJ7H0QGgEE/hgGRoI1+nmEwgGEwQB/3QmXCIFjVviHAAAvw&#10;MAZGYbWYq4fH1x+Z0HBsosjA9KbTrzWfhROYZTg/25gKBuaZ0heYLy60ZC6CWbMXw2w5S+y5i+15&#10;Sxz5ki2y5+EdMmvuIm6WnBDwYM2BzbflzCXLnmPLnmXLnmnLesOaiVRhOvMJNJGkPOEsHBGWrJuM&#10;FSt5noDz4KbLnXPX8OmNM4CBBwlBnVywN7WXsXTIQEPqCtEDYHmku7EgIgBg653j8e+PaaJ6BcFA&#10;c9EudURfdcRfGAN9OQaMgf66GM7AQGIgnjCQGCBXkMIYODQWDNQfbY8BAGC+CACWWLIAwBJrzhLG&#10;wFJioGCps1DCYAneseUt5mbNXcJskTUnhNl8gQQJg+yZwMDLJwCDptOvNJ6c2nBsCkhg6eLEmqNz&#10;JL8X9Iaj6erBRcM9GAjKG7R/yVn7DJAToFnA3Tj6qvD7abnBiPvhAciiHtZFk9Wdmqf0NzYXfa+O&#10;eI7ZX0CCJrKvJgrW341BzPO62AH6+IHAoCpxMDDAcnF8IS5gcJUYwFJ8WNkUNRyeD3A/MNtwYY4x&#10;dZ4pbb7p4iJzxmJL1lJL1jJr9nJbznJb7jJ73nJ7/nJHwQpn4XJu9oLloi215S+DWfOYMRhseYgd&#10;IbZc5A/z7blz7Tmzmc2y58wQfAJmEBmvo75kPD/NcO5VIuEUFq6eWn9sCi6Cqkp6+fbjQl3+BVyb&#10;yky8Gq0NDNrPEttxBe0z0Ji1kRigDJCWRFVHPqymZdIYAFEPEgMxj9afVhwLiIHwZxgDzzIGnuMY&#10;aKP6aaP7amPgDeQMvFiVSMuvyhgYzRiYwBiYynJCTwbSF4oMEADWnBU2WN5Ke95KR/4KZ5FgjqKV&#10;MHvBCm62guXW/BWCEQlLmXPgGIAEhoFAAmHASHidogPDAKEBGDSfnQYMQCbWNMVlsVXJ462Vp5SO&#10;Ea/2GV+tvX0M2jmt3A4DmA5ooh4S6gDh96vC6ehroh7RRD8G02Lx0Zhe+tie9WcUO73mou9U4U8T&#10;BiIJmkhg8By8gTbqLwIGsf31ccwVJMAVDMJKnAyDl2iZw4NYi3ccMJAxgLkh8gH4gXnGtIWm9BDT&#10;xcXmjGWWrBWWrJXWnFW23NW2vDWOgtWOgjXOotXO4jWO4jcdRWtgdsFW2wpFK1hlK1gJIx7yltk8&#10;YFjgyJvryJvjyJ0tvOYKeQKmDwRD2nTj+emGc5iq4MkAr2ChO8wfbVUnvQ6ron+icHRwMSIC9wZ4&#10;FR2CktygnQlCOwwYy77j6yJjMoiZIBjQRD6KEKCJ7gUAtDGP62J76WKfDIaBwm9VYb1lGPRRRzyr&#10;iXwGGGijntVGPwcMdDF/0ccBg36VCQOqEl+sThrM17emGSIxQOFAYqDxFGdgrsgAAsEyc+ZyAGDJ&#10;XmXNAQBvwhyFsLddxW+5it92FK+F2cnehtkEe4ttvGUrWmMtXGMjGDgPcBFL7fmLmYXY8hYy4zxw&#10;JGbac2ZRgMAMIhOnIV4zXkC9At5pOtwUQoO96ra8AUWE2W4GgsOgrSuQ22FAl9CbTQl/wxmgyWAk&#10;JYHEQMzj2tjeurje+rgn68/OV0Q1GjcX/p0YCOutDn+KGeJCH8YAXoEBXMFzYEAX2xcYEAMJA7Ea&#10;t8gAFpLEOrIyBk6+KjIg+QGRAQaANXcNMZD/FgBwFK51lax1lLwjAsAxWGsrlhuQYBgUrRZJgFtY&#10;bi1YJpIQYs8ns+UtgEmegTBA0ihg8IbxAuqWrzWfeQ3li6tHJ98mBhc+XEwYyEhQWlJuq2zYFgO2&#10;qqOsMPgLMRagHAQGkA+Agd7amCcAgC6ujz7u6fqzC5Qz8DdV2BOqsMcZBk8SBhEwAQPmCp4hDGKf&#10;08f2dTOQNKhmP1YQH+ZmgJUIGt0McD8QYkpHIFhuzlxhzl5jzn7Tkvu2NW+tNf8de+G79qJ1jhLB&#10;7CXrRVtnKxHMio3idxkSjAQGA7mFIkSKFSxGCDBIPIhuYSFgcOYLMQLTSdQWcA7CmPoGytcoYzae&#10;etVeHbw3oOKhBwOyexbayBJ9Swd+zym3xUDdqekVe/+P6Ac81s3VRD2uiX5KG/u0Pv4pXUKfq+cU&#10;P6y1uVBiQMSAGHhKE/G0JvIpTVQfHhEEBuL74wlR5AeSBgsMpLwk+AEwcHyyJwPzjWmLTOlLGAOr&#10;AIA5521L3jvW/HetBesAgL1ovaN0A7ON9tIN3GwlG7hZSzZaS9YDA6sbA5lPKFplLRJSBe4W7PlL&#10;mHnECGc+RQfMIKiqkIV6NU5fEgYoZaOgccNRr3TISO3zdm9Nmt33Nkjo5/dkol8GMCUUThGGwg/8&#10;lzrst1QhpOIAPYBCE9VTE/2kNqaPDgv8J/RpOB8EA1+rQnuRkSsgU4fDGzyhiejNGSAMovvoYp7R&#10;xz5XyRjAgwGxojB7hMiwOjBA08NxVCoUGWg6g5wQfgAMLGYMrDRnrjJlv23OWWvJe9eav95asMFe&#10;tNFevMlZuslZttle+lfJbKV/tZVuhllL/2ql101yGKzF78CkPAE+AWbHhKJoJXkGsuW2wqWOgsX2&#10;gkXMQuwFIc78eSxGzMWkElUmS8ZsXMOAE5qNZ16VjqnSDZQLDi0ZnjwHEYGR4M4SO/AJcofgO0n0&#10;ywCdIdrzW4bBr1ShvyAGwlEh/D0ViDgDUY+DAW1cP218/9tjoKcqDAYGegkMCBj0Zgw8yxjoSxiI&#10;DJArSBlx9RCqhcQA0kLuB7wYMGWAgdUCA7lgYIO1cKOtaLO9eLOz7D2YXWa2sve4Wcu2uDHwQ4Is&#10;dSQMVjPjJAADVB4Wy0lwFiwQSaCyM05TAgOcyWpKUzxqJFouH9gNBnwxcOcGHcUF1XHvpVD9MqBP&#10;HsIZYPMCnCn4L5EBPIuGqsRYnZpSglhg8NzVc8ulHga40Vz4jSr0UTICgIwx0Esd8ThME/mkJqq3&#10;NuppHVxNzDN4lghjAEvgY8n2ISwcDPdloPnsTMP5eYYLC5kfWMoZMGevNee8Y8ldBwZshZttRe/Z&#10;S7Y4L221l22TzHbpfbKybTCrYFsJhrItltL3LKWbLaWbLFKMYGFCdAsUJtjUEjBIboFggFsgK0BN&#10;Es4hxFmwkMFAZyKsmXPN6XNs2rgAtfJqhnli8ty+Hhi4s0SZN/A3beTe4OSGmV7f6csAAsGV3b/z&#10;YQDPc4MfAAN/EIuEjyEl0IGBs0u9vrPDfzYX7hQYEDHwZiDyCW1UbzDAn9TBHikzAK6gJhlpIR6G&#10;QAzwWODpBzgDS0zpYGCVOXMNADDnrLPkbbAWbLIWEAOW/LWm/HfMxdsc1Skwqas3XA326hR79UFT&#10;8TZD3luW4g3Wsq0WNwabRQxYtuCRN74tYSCGBneAkGIEYVCAGQQKTfNwOtuUNuOGs70avtQx3428&#10;Pds4BmwBHN/0AEsfdHBdolc48GXAULrryu7fMwz+ULH3Ll4iYCnBbxkD8AN3ayPv1UU/oo3prYt9&#10;qv6sYs/GGED1ibuCR5gfeIwwiOjJ/EAvDWcgureMAXrIgMCAOxZQuVjMCXHCaIHhQogxfZkxfbkp&#10;Y7U58y1T9rvmnPWWvI2GrNWm4o+vG8t8JW3rHWdDqqFgg7FwrcUTBpYq8NRxPc0mWPZoL36TjAKE&#10;O0bIEwYHSxicBYs4DDg7aUif1dau238fqxnvn9ePractBQVfEtqrI3mFA18GdEnDiYE9uIPAh4Fw&#10;PL0ZfuA+YiDqz1QnjEF9YGH7ffb9a3PBVxWhD8MkDNThYOBRxkBPDaafIgO6mKfxxB7+2EPGAJ6G&#10;JPgBlg8wBk6hPDu96exsgYG0pZwBEzGwrjlj9XWDgkPv21v4B0Pem4wEwTOwvNGdOjISeHmBJwz/&#10;n7vzAK7qytZ01VTNezPdr+u9ef3qzVTP627bbXKySQq0bUw0JoND226DIzbB2IBtMMmYnBEgkgJZ&#10;5KgECJEklHPOOYKybpIEeOZfa+9z7rlBQvciaHe7drku4uiec+/5+Ne/1t5nLxSaeJh5UIPFfIIh&#10;CZNWcwCDvuiM7ek685Noz8UWGNBWSNrSAYKCogb27MH15TO0Z7Fi4GFrU5bXf2V5/5fE4OAfcg7+&#10;QZYIKDX4v/kKBmCg0K8bzRfc+FT7hp15rWGA1eBwLxsG+nIseAn9cJgBtGp042Yjdhi4x/UBDQPQ&#10;ga8bIr+tDZ/bWpfWmevpzDEKCWspQGitY+oKXapZEJR6o8woRWEBtQUeC4QyGJK+Ehg0RzspBZVJ&#10;YWDABgNbNWiXBPgK9VNbMdCQfTbT6/dZXn9kDP7IUgAGxOIxVIxpAhFSwGqAcNANo+qGwx+EGDjY&#10;DSP3EBjokWufgf4QAZtYQAxoc0MqF4e8fz/0r2CgVsSC8K/wQld4Xv2MXfiiIX1bY8qKpnQigZMI&#10;qAEJApcXmASKDmrJUSMLnFEKJJBN0HRVEqYvv2pKWeXc5V1bMv0ibabNQYH6LHBcIEFoP23UGMXi&#10;cPOWBVYMlN9cmHngj5lez2d5/yHL5zmOCM/x1OEfuGKsMgBX8Htm4MWqUAth6cwnssPA4Z6qFHAs&#10;6Fvg95I9BigvUBiYLHPD62g5aGagJmz2A6PzdZjHXn9rfUZ9IkwCMOD0gUsKOmBAJACDZewQRKUR&#10;MNjBgMsLlFcCA0xNPnTqalNPe1z8HAwQBjaCYBsXWBA0DMR5r1E/qRUDOcf/nLH/+YwDz7EU/CHb&#10;54/ZvnioREoBd9mSy0gUZ/hCVajDa8lqE3cqOvAi60D3PDBAGJAlyD/aJ/+YHQZEbihqxUgKqoLF&#10;nBGm7MEAend/Unv7i7o4J/9ZqV9IZ148MN2rR+ExYz3nkrYkoOqoRgcrGAQSHClkXrmoMemHzpzU&#10;6pjG0txLs4Zxrw1JguoSuXrAGFikjUpcYBKCNUuOtQy0Npel730hff+fgAFJASICpMDnj8zA87SS&#10;hDqtWTBQcPy5yuvvW13eY//YIQO9OmKADCHmC95kBsT6ARhCdMYmBuqTtzz21F14AGOwzowBmwSu&#10;N1qFBmCgkqC1jjRfiWyiKW62c1cV8sN0YEBqQIJgqwbt2wPGAFVHcV4tA/VZ59P2vJi+70XC4MCf&#10;Mg+8kOX9PEcESMELuYeep8UkouEeWuxydsAMvOfoR2AGXmA/AB14MfewVgd6YYbajg6g+xxqRNYM&#10;YE0pGJhRE/pRfdJmRy/jyY+vT1janLGhOcOCBKXybEkCfIJMJAUSZjAwf92cudOJi0k77XH5iz+T&#10;GrRHgs3kAhYhqCmDagm0DFSErU3d0z1tb3dgkLG/GzDI8sZ4PtsH9+tPggF1TREvKkOz5RcrrzvB&#10;wA68IXPFDBz6U97hbhwLaKEyr1LoU0gdHeEJkRcMKT7jqiQFmDdEgUjoABJDrNiBIZzZlH7Uie+w&#10;S36lPnGpLmMjYdARCSI6sFsQnkEgofy/IdbhOhsuviYn8fIXAIAx+By7qUMKSBDUoEBFJPtpI8WF&#10;ZL8d4hvQMpBzYkrK7u4KBj2AQeaBbpleL2b5/IldATCgIZ4swPwRSQEYCHGKAd/npLZABwQDR3rw&#10;enUwgMTQPgPlF9F2XjAg1hMyA2Fzu+RuOv0mDYnwBlADrSCsoQkInodiryjnJZUJSi0M7BxSl7Y2&#10;ZDhxAVcWjOXWS8BAkiDiAmHwmGRh2PUVM8UZtQwk7+yRvKtnqmcPYJC+t1v6vh4ZB7oDgyzvbpCC&#10;bN8X+a4JBmh9KYeD7k4xsA0eQ7EZcBqsA/TQSvf8oz0BgGCAmuWiq/NpKg4gEJSef03DANYV4xGP&#10;92puf+XEV9e1v4JMoSlttS5zkxUJcipKTkpy4iDTBztItFQGOnFVsft+EP34OCh0jIEdl2jFgBEP&#10;KHr0TtrZO2VXj5TdvdL29KCgsL97xv4eJAXAwBcZPQS8G7uCbrzKFCS8WBHihCdshwEEAmsGBqoM&#10;oFBsy4C+LMSJr67Lf6UxfTsY4KDAasBxQZcu1AAT03JuWqaQggTKJc0w6LO2OnFVhTfP+M9GW0bZ&#10;mVGSQD13OpUsiB3tVB1oyLuRuKNP4g7CAGqQ4tkzdU/P9H0YCArAoIfAAGpALo4jglhq7sRzRrWJ&#10;1gywzQBRPa0ZODWIzMDZYRABYgBJwWUxYUQ6cD/yOye+t6f0K4gIuszNWhLEXCSTwDCYowOtVZAZ&#10;BPOgT8OClhWPTA7PItXmJqI1p2jLKNqsKD13zGmjTVwwVw+wTBHfhspARcTehO19gUGSR5/knb0g&#10;BcCA/WFPZqAnYeDTg9UA9b0XycWRdHdzloHfUSyghxco6xQM2MYCaQgRCyQDKBCBASwgmV4d8uED&#10;g8Nf2lMCAG+rLw3QZW7RYqCdlZaaQBhoZYFI0Muxoq020onLQ5Md6tAKNSBBoD6tNnEBDZg0RlFN&#10;Fj52z7zoo2Ug98LXcVv7xW/rT2rg0Td5F0afFM/eQg2AQcaBXlne3bO8e2b79sg52J0SOnZxTjGw&#10;BTOSPCn5e+UZFpgB8QxLT+pJTp6wb9HJl8FAyRkXRQfQmVwtEk6/97e2grb3qyFxmS5rm0qCPmOD&#10;LmM9D3WJAgTBHCDUhUz84kdT4SHb93zsT8I3fhI471UzCVZxgdJGERpEbz4qKXMRiaoHeHIB76/q&#10;QNaJT+K29I/f2o/VoD9HhL4pu/ukevZK29srfX8vJSL0yvYlDFDf42yuh1MMbLVmgMoOWgZ6F57o&#10;jwWrxacH02zR2WFlFxALmAFaVDwZz30/MFQ89vt5xgeQFGTBGEANSBDAgD0MsFiFMDAvZNKsanPi&#10;glOOrxc9+BgDdOcke8BqQA06aVDaCCmwSRs/druzkVIqlYH4Ha/Ebu4ft2VA/NYBCdv6Je7oJ9Qg&#10;ZXdficG+3hkHemd69czy7pXtAxIkBuVXnagVb7ZgAM8vdJaBMbyoeHKV4wmpE1+vE7/SmLKaMGA1&#10;0AMDGptoWGoCr2JarU8Xw8zDI5PDMx15Vw6hSy8wCPrqVe7cLRsy2pIgjKLWHvjPHatlIHrDSzGb&#10;BsRufil+60scERAU+iXt7CciQtre3un7+oABjggICpACuQDAWQawq5VcoEKzUWDgMB5lxfOMSDl7&#10;YYEKViZodaD0PBaQQAckA/rSa07coGfwK40ZO3VZOwQG+swtPAQJDIOiDIaMdRjKejYVhtUPGpId&#10;vch7qeHUrBnd2+e/iqAgG7jbJguaoED2QJlnVBl4YGqOWj8wesPAmI0vAYO4LS8Dg4TtAxJ3DEjy&#10;AAb9Ujz7pe7pCwzSSQ16ZXr1yfLpne3bO+dgL+zR5Ohl1yZCBxQGxDOtzADnmyoD/SQD5AdUT4hn&#10;zd6sCJjg6Bmf2fGtDZnMAGGAdI8GkWAXg/WWJGCJ4+rWe7cdvdS6/CS06AUGV9CYdf6rMi6IZEFD&#10;gmURyRwXaAekAzTR1lgcH7FmUNS6QVHrB8VsGhi7+eW4LRCEAYzBSxKD3f1T9/RJ29s3fX9fDgq9&#10;GYM+pcFOzB1vkmvXaXcjub2VMhPRDY+zYc0q+QHyhJb1gUv8vOHVdxz9op7l8Y2pa3TZHvqsHfqs&#10;bTxUElQYNhkyNxoyNhgygIEYUhZMRQ4XvR8YdSHfDr+2CJ2aX2MSXmVBeI0FASkDteZU4oJVOZFI&#10;qMlOlAwUxUesHhwJBtYNYjUYBCkgDLa9RBh49E/e1Z+MwR6Mfun7+qXv70NS4N0HxqA0aKaj3zA2&#10;NhEM0KNMZgZ+z5sb4Nl25AV4opkYYClQ64RYUDoGOoCtAh0947M8vh4LmMGAxEBDgiY0EAMSA5UE&#10;wsBUdMyJS73+3evXvn2dMSBBEPZASRZgD0TaaG0UKV/4bJiWgfCfBgMDsxpshCAIDF5O2P5yksfL&#10;STsHpOzGgBr0YzUgDDK9+5YGfuToZRMD2OeQtrpVGRD7nNDEtLpuuejkADzPqNYJqUQABi6Na8o5&#10;7ugZn+XxDWmbddk79TTsk2DI2mLI3MzDDglOXGroktevf/86kQA14LgADILnDyd7MO+1gDkYMl+w&#10;KiAAA5WB6sSA8FWD764eZKEGFBQGCjVIBAMeLyfvIgxS9/RXIkJfMFAS6PD+AzUJG+SGt+QK/oOe&#10;aDuMx9nkTkcKAz352faXwYAybzhcMODEt/Qsf0VfFqTP3sVDIYHighCErYYsjC3WGGhCgxOXmuC1&#10;IHTxCGBgGxTIHsy1g4GaNpZEBItYUHTD686KIcCgHTWARURQGMhq8DJJgeeAtL0DyBjs71/suA7U&#10;JKzV7nqthIPf8QIVPMJAW50UHu/ODAxAiYClYFgpPWMyquwipTO/5P8MYCBnNw0iQcGAQ4Mhe7sh&#10;axtjYA8GcggbnPhoST4Lbi4deeOHEUwC+raTGlxdMBwuUYkLw5XqgdYeUAEhy99Xy0DYj4TBXQ4K&#10;kWsHq94AahC/dWD8toGJOwiD5F0vpex+OXXPS2wMBhQFOLwHBTHg/atsn39WmiBwUFDUQHmKgfY5&#10;kVJwaqCoFHE4GOnEt/SMf0Wfu1diIEkgGAw0PHgIElQYLGTh57ZGR6822XfBzWUjgAGCAmFAQYHi&#10;AllEkTZCDRAUZFXZAgOVgcJQr1vLhkIKpBqsGmLlDTgoWKkBMHg5bW//osvOMtAeBvxAEy9OwH5H&#10;faQroJkjnkG+ONzRr+jZH88MeGrUQGWgPQw4QLBJeGgocfSCkw8tvL1yxO3lI28uZRIoLowIYRLU&#10;tFHaA5u4kB1wUOgAMbB0yO3lxIB9Ndg0KHbzIFaDQVAD2ANSA8+XgEHR5U8dvWapA2BAGdwR41+k&#10;SxS74GLhIu19hHoRb3qj1o3Pv+Lo6Z798frcfRYY5Ow25OySw0oQZHQQmkCC8NBQ6ugFpxxacOfH&#10;kbdXjrq1jDDQBAUSBAoKZjUQMwvCJZIgmBm47nXjh6HAoB01GBK9YXDMRmAAizgIQUFkCiIoFFx0&#10;mAFdsX+293/joWDg88+Mwb8pGPxvWTYEBqgVkBpwngg1OD/M0a/o2R+vz91vhYHBPgbbySFYYLD1&#10;kemeoxecemRh2KpRYatG3lkJEkaAhBs/kD2gZOH7EZw2EgnBsAcoJ4q4QMkCVZWzA6UOFIR43Vgy&#10;FBjcBAnLMIbcWTmUBWHI3Z+GRqwdErVuCJWPKGFE6YAEQbWI2Hbf0WumdkiSAUEC/i/sARwCYKC0&#10;kYwi7YOEbJEtol9fZRZpoKOne8bHtzZkGfIOaDEw5HgyA9ZqYMr2MGbvsMLAiatNO7bo7ppR4auB&#10;gSTh1vJRN4mEEaFLmITvRpAgLHz9yjfkEjkuDBf5Qo6ZAe/QxUNvLBmiqsHt5WQPKFNgb8AW0VoN&#10;2CIOyr/wuaOXbai8zVFABUC8kBjITklqzsir2blw1JsmEU4OdvR0z/h4Q1mwIc9LYWCfIXcPM6Bi&#10;oJCQvRMMCAxAgjF7uzFrG4YTV5t+fGHE2lGEwU8jgcGdH0fdXjGKMKC4MFKmjRp7AEFgNUCyMDwn&#10;8JDwA/X5Cde/c2EM7KsBW0QbNaCgMDjD1+HqPeuAEgXIEljCQPmCEhpAAu+SLZaucVzo21zk78QX&#10;9cx+pTn3kCHPGxgINTDm2sfAlLOLhhUG2duduM6kfX+N2jA6cv0YhQTCgEkYfWsZSFDSxu+QNkIN&#10;RpAgUNpIJNTmJlkw8L0rY+DCakBBgdSAgsJQRIS7q4dYqsGQ+K2D2RsMcvSysfOh6gaVFxoMzAzA&#10;Jf5WVA94u+znyCUe740yo6NnfJbHN6RuUhkw5h0AA5YYSEGQDFhgsN1UQAt7HP0vZvOY6I2jozaM&#10;iVw/ChiIoEAYwB6soKDAaSMlC9dlUBiBoEAYzB+uMlCXnxCyyAVSYKEGbBGFNwhfNVQEhYg1Qg2G&#10;xGwcErt5CHsDZ8RZufWkBlne/10MK5eoqIGaL5BRhCCU+P+iy0RNaZIBY54XM7DfmIuhVQNPU85u&#10;ZbAaMAmICC2lZx0FAMfHbRsDDGI2jwUGRMK60XfXjA5fPVrGhZWjOG0cxfZgJKeNwh4QCXV5Ugea&#10;y3OvLXQN+daVGRBBwYX84dIO1WDTYCSMcVsHtjY5vKSn6LyLwEAFAC+0YNBrFgSFBDG/QLXlvKMv&#10;OPFFPZtfeWi6b8z3oZHnzQwwBqQGhIEgwZQDBsQQJJgxaHN87ri1qTp++xtxW8fEbhkbvQmCMDZy&#10;/egIgcFPZgwsggKqBzTHhGTh9abyPBEL8P1cXeAKDK4tcg35TpAAi+gKDG4udZFBYYULggLUAEEB&#10;ahBJmcKQ6I2DYzYNaS6Nd/QbLg95R6sAig5oTYKZAQUDFgSeaTJWRzt6xmdzPMxA+wxINTDl7rFk&#10;ACRIb/CgPtHR69SVpyTueiNhx9i4bWNjt46luLCJ1YDswRgIAicLo++sHM3JAtQA5UQlLnw7AqdT&#10;GbjytSswIBKAwbduJAhkD1xvLHERGNxa5nJnhQvsATAIR8K4ZihhsA4YDK2KO+HoldckrG5PAax5&#10;UNRAyIIoI5QGOWxEHb1C545vTNlgzPe1gwHpADFgyt1LDJgxUOMCYfDIUO7oeWtSLiV7jkvaPS5x&#10;5zgSBCYhehNpAjsEhYSfxrBDECRQASF0CeICFd5VBu5u/vDKN8yAhRpwXJBBwZUTRqEGLlw3cBFq&#10;UBbu5eiVIz3sLAOilqghgTA4+O+OnvEZHN/akG3Mhw6AAcaAwoEmIuTuN0kGrDAwewMnLrI67njq&#10;3nHJnm8KDBJ2jCMMtkAQxiIusD1gDFaPCVs1mpMFkTaSIER7zMIZVQaids658rWbpRqwRRTJApWP&#10;XLl85HJ7hatQg7urXURQyDju8LZUOLXKgGoDbH+i/pV8YSbhX6vCZjvxjT3VX2lM22LBgHQFAoMD&#10;8IfMgJACKwxIDVqKTzpxeUWBi9O9xqfuezNl75uChASPN+LIIbwRs+UNCEIUOYSxEevGslFUSaC0&#10;McFrIc6oMpBxbkfwfFcMUoNv3K4tdOOgwN7ge0QEV6oiKt4AGJA3oITRJWKtS8zW1524+JLAkbjp&#10;2rssGND+xP5rQYLv/3LipE/vV+AGkRJ2wIAJDHSEwe62+2FOXF72sXcyfMYTBvvfTNlDGCTuejN+&#10;B8WF2K1vsFF8g43iWLYHY8JhFBEXVo6+vWJ0XuAenFFlICfIO2iea9BXboQBvME3bsIlImeES2Rv&#10;4AJvoJQOXBkDl/BVLqwGLi2NlY5ev+3MEe64FRX2GRDRwftXVWFfOHrSp3d8Y/o2Y8FhZkATDhQp&#10;MOV58bCHgZImPNQVOHp5bbp7OUcmZh+amOk7IcN7fNqBCSAhec94jgtEAgQBJJAgbHwDahC5Di5x&#10;zF2KC7AHo4tvHsUZVQZqcxMC57qZMZBq4CJzRkQEaRGRLLiyIJA/DPtRYlCXfdvR62+pTen4Ftv9&#10;WzVe8It/atM5PNPq6HV25njTvShjwRFiQGKgWIJ8H1OetzLsYsD+EBYxz2FPhQvTl0XnHpsIDLKA&#10;wcGJGd4TSBD2jlftAWGwbRxhsPkNBAXYAwQFCEL4agjC2IaiZLyJykCbURcwxw0jcJ6bogZuZjX4&#10;lnNGwgBqQHGBSwcucImMwdDCq84UOfNPdLd7ozv+oRaDgtM9O3OPnuoxVBMoPN0JBgCDggGZQwtj&#10;0FYV6sRF1ib6FpycnOc3OffoJCLh4KRM34npXlADIiFpNxnFBA8WhG3jpD3YIAUhYu3YByadlgG8&#10;vrJwFDEwV4sB7AEHhUVK6UDBgCwiVZAoYQQGifv+6sRHKL0ysePb3fHfChiqwsjc/g3/a8rcZSw4&#10;askAhQMTRECMjqRAkvBQV+jER6gI+abw1BRgkHsMGEzOPjyJBMGH1CBt/3jVHhAG20kNYreMi94k&#10;7UHM1qnijKoO4I8R2+b4f0lSINVgHlnE4PluImdUSgdml6gGBZ5WcMGDKo5+CmNVRMd3uTN/m+X9&#10;T00FZxw9dVcd35x31Fh4zEEGoAYWxqCl8JgT1/OoTV96cXrx2alFZ6ZJEo5PESRADTJ8JrI9ECSM&#10;T9yptQcgYWym33fipFoGsvy9L81yAwb+s11ZEFzN9uBrzheoluiGChLVEqU94ArSUppdqkoMdOKD&#10;5B75P5250Y875td/Ewx0xeeNhcftMmAiHXicFChpwoPaWCe+OkPprXL/t4BB6QWQMA0kFJyckn9i&#10;Su6xKdmHJ2cdmpzpMynDe2La/gmp+ybAKCJfSNw5Pn4HaQJMQnnEcVsGanISLs1yvfyFK6mBxECN&#10;C1alAy4kLkYFSc0ZXdL9vnXig9Sn7Xrc/bUsICtJgc1vAQNnJlycuGbxK8byEAMqQjYMmAoO0miX&#10;AY0rUNTg50ctTlxGffzmysC3yi+jq+ZbJeenAYPC01MLT03N85vKajA5E/bAZ1K6F2GQQkYRDmF8&#10;ggeNuO3jm0tTxUm1OoBHzy597gYMMEgN1LiAfEHJGZVaopucZ9QkC7AHToQDXEa2z29sbmgn77vV&#10;Yc8OA13eMVPRSQbAQgdMBYcsGehACmREaKu+6QQAPz8woHde9ZV3KoPerghAL8W3yy6CBBIEkJB/&#10;Ylre8ak5R0kQNCRMSt03MXnPxKTdExJ3TnjYordlAD+5+dOHAoPLXyhBYTZcohoUoAYWyYJ5WoEL&#10;iVUJgU58nKqwL7uIASDxa7ybE9fg0K80Z3q2FJ1oKfKzYoABUBjoSApEdiAZ+LnNYR+Fq22pvK22&#10;UKwKeqciAJ1VERfeKrnwVtHZ6VCD/BNTc9keUFAQguA9Ke3AxNR9k1L2Tso+OV/9yFodwA+zLntf&#10;hBQoaiDjAiULrpqcUfUGrho1oHnG1GPfq+/s0AvU/7sOg18VnO7zlOoGbQ3ZzenbcPfF0DJgKjjC&#10;AwwoGMhw0JEUtFU7XFcRX6wufTt6qlJb1RA003yvKvjdyqB3yv3fhiCAhOJz00FCwclpEATYA3II&#10;R6ZmHZyc6Tsl3XtyuteU6jhzXdqKgZrsBDyLKjEgEtwIA3sWUdaT1VUHFBRoHZqp3uGCIT5U17kC&#10;JTr4/KZrBQFFgObM3cZcn5bC4zQEBmQGtLEAZSKQoGDQEQPsCgoO//yo1aF/LOLgR6YatYdm7Q3q&#10;qYrtOtFTtTLwXYoLl96GGhSfe7vwNPKF6RQX/KblHp1KGByakuk7NcNnqr4yTT2vFQP4eeC80Rc/&#10;dTOTQC6RvQEHBaolSm+gCQpcT+ZMwaXwurf65g69yPN7rgulQLwVko77sSscugzbg3H3dblHDFm7&#10;kcHxsGLgmJIXiBIBVQulFJgZsC8FD+ocXnchLs9UeoH65aFzIndTRUNVtNFEQ9Xqq3+BIFQEvlt2&#10;mUk4z4JwBjC8lX9iet7x6bnHpmUfnp7jZ1HMsWUATfSwSQVhgKHEBbM90BSRbOYZUTpwu7thiu3X&#10;2JmfcK3g112OAT3OdvDfK27MMFbHdOYytMegAtyYutWY6y3/7WsUQIkCLAKyPmBmQFSMNdmBhgGl&#10;etxSel57Lode6xIWNUXMbLw7UyHhQ9FXVyUBcQEklPu/W3bp3ZIL7xaff6fozNsFp97OP/lO3vG3&#10;qiM8taezZaAy8Q5tVILmWRZq4G5TOnDn2SVUkMTsEs8z8hqkynhnnCGuqizkrS5mAABgsYHvv2EV&#10;Ip5jLTo1uPzK9PoUD9P9RO2XoH1trLrbnOXbkLShOc3DlH/UVIB/+/wPX/0/RwENA2ossGYA80f2&#10;MeCy4aOWWu15O/+6reYudcqL/Kgx4iOBQUPYjPo7H9bd/iu6qdbc+AB7OFddgSD8hTAI+EvpRcbg&#10;3LuFZ94tOPVO/ol39GUW5QhbBpAh+s8ZLfarIQyYBHKJqj2g6oFVsmCxBil+n/POPOfIf6AC3GUk&#10;MANYmSy2OUJbHDRHq/CfgHzqfugnNbdm1dyZXRvxbW3U4rqY5Q0J6HC3X5fpZcw+aEL1L++YMf+4&#10;qcDPVIgUQAxpBaUh1OYFFlLAM0fKHKJSKNBIQZ73g7qEzt90qyNN2ZtF38zmKIWECLRNnKklAQ2e&#10;7oV8gL18q668XxH4fnnA+2WX3i+58F7xub8UX/zE6g1tGcABHA64iV57asClA4uZBaiBZtVBfYGT&#10;n7FNV4zab5dhQAz8FvsbSAZO46nV1yv8sbXddDBQF/ZNXcT3DXFrGhI2NqXsbE7z1Gd667N8TblH&#10;cPeN+SdaGABT4SmMlqKTliQQFYoa2LEEygSimDgAAGLQDEJrhZM6iVvzsDkH3fF4fKqL/kRgwE1U&#10;ERdm1msFIfQDxuCDyuAPCAP/90svflBy4f3auH2dYUB2Wv9Y9lKUQUHNF2a5S5donlmQcUHOMy5y&#10;jdvr/CKfurSdYjKoC9RAMoAGTC/iwQTSgbOvlV9Gj9Qp966h7cWXtXfm18WsrI9b25i8oyltNwDQ&#10;5xw25PkZ8k8aC3DrT5uKzrQWnW4rOdNSfJYHXmh5OGGUamAPA1pXJoaGgcKjzuUC4sYZc7br49Bc&#10;m1olil66REL0p8BAtNMlQQAMd9DxcyZ6v6K7Bz5p9dUZlUEflgd8WO7/obHK2oja1QGc7sqiadwu&#10;TWKgZgrkEmfBGwADdyVndNeWDoQaYE4Bzy5Z8db5P2IqUGDwpIIgGDj8O6EDRaeGon02NjNBOEAm&#10;dT/005pbc2rDv6uLWtaQuKUpxUOX5a3PPggGjAWnjYVnTMXnTMXnMVpKL7SUXuT/X2gpOafAcIbF&#10;4aSCwXGeObLjCpgEWlFgKjzqtA3At/ewOVefQP21DQlfqhhQXIj9lDBAL90I6qrcwB11G8LQ8HEm&#10;2r+iv8O9kBlVV2ZUBs+ovrnQ9i60xwAaHKDNgeiaZ/YG3DBFSRYUNZjN84zm9SfSJYatkVOTtift&#10;zE+wMKALMDDrALY56sU74bthM5PyS2/CEty7/vH9G1/UhC2ojVhSH7++MWlbU/o+XZaPwsBZBgA3&#10;/RIDcKmt9CJGS8l5DQanWBY0QUFOIlOhgMKB4grEQlPcxM589vaOMaSv0ifOo5Ew15AwGySIjplo&#10;pIvoABKoly5pwmeNEZ9iNIR/0hD+ae2tj9Ho5/71j++FfKzLv2T75u0xgGY3xIDorK0EBRs1QAXJ&#10;nSeYYBHdRekA1QO1nlx855TtGTv/Ey0GTgqCwgA9v3ysBx5ZxQbIYk+bioDJMM8iItTcWVAXubwu&#10;ZnVjskdT2l5d9iFDwSlj4VlTCe74pdayy+poKQUPjIQkAaFBRAc1KAg1sGXg0BMC0Hb/ti7xG33i&#10;fBUD7poqG6eK5tq62M8xmqM/a4r6nEn4vOHuZ/Vhn6ETNGEQ+slDY43t998eAzgycudi0TmXSKDN&#10;rqVLpPKRpTfguOCuXX8iSgehP4zC7nm2J+38T54UA8kAmjXTM+xivztqi3NhJIWD4Herr35w/8Zn&#10;FBEgBVErEBGAQXMmHhQ6YSg8Y7QAwF8loY0wgD6cV0yCdAhmi6hdUsJS8LA5r/Of2vbInx8aDWnL&#10;RKd1kICmeKJRJnpqa0gQLZVn6WJnNUfTaIr8ojFiFkbD3Vn14bOa02gFqe1/HTCAphbn0ACLGygz&#10;BkSCRVz4nItIqj3gnFGuP6FaojvWpib4ODmDoF5qwRlshCgfSBQvHPCKxMC/IC/AI6uwBNjSpBBS&#10;cJo3wUafxAAkCG9XX0VbtE/QD6U2fFF9zE8N8euRI+jgCvLxT/ucsfiCqQx3Xx2B4nVb2WUWBJUE&#10;JSioFlGDwRMCgK/CVHSY+ilbtFTWkEDNc+dS/1weiBH6uNm62NnNMV82R89uisL4sjHyyweNOeq3&#10;qn3RAQM4DF3w2sPASg14ZoFdIpUO3IPmuXNJmVYd1OU5bw7FpZYEvOkkBhYMoAMXtjTBRmfY9BJN&#10;MV7nbW8nUUQImVlzczblCFHLgEFT0rbmjAMyIhSdM5VeNpUFtJbh7quDkGgr81cwgEs05wvSIioM&#10;PDkAWG8seqe2j8FXaJnKAyQQDPr4Ofq4OYzBnOaYOU3Rc/Qp67T3Xfu6YwbQ/owYUNRAOgQlLkh7&#10;IOOCkizICpK0B6gl3v5pKhasak/qxOuGTG8rDPDHxwuC2MeANzEgKeANjmRbBNoPHx2yxpExCEbD&#10;XKRRn6JiUB+xuCF2TVPSdioX5Bwy5PsZsVioBBgEtpYHmQfz0EZsgATVKFp4A1PxqUfGaic+rPZX&#10;fn5o0mdt0fTFo96pojGi2mPdkLyAmucmf2NMms9D8qBPgHucp4+bp4ub11YTrX1b7euOGcCRUgq0&#10;GFCLbSVn1HqDz6meLF0ilQ7UnNHtySMCroR2L/H5H1oSOs3AfyIcYGcbhANgwK5gcMkZd7gCkSdW&#10;BqJN3nvAAMYAGDRErWhM3NwEY5Cxn1JF5IlQA9xuyUCw8iKorTwQGHBc4MxRpo2nTEWnWiqu/PxA&#10;r/2qnXttKvazbKYsGyNKDJTowBgQCcbkr2koMBgSv9InzDek/tjB2R/LgFkKNBigTyLSRgtvoFED&#10;ZWZBuEQZF8pjnC+OqdePzSsKzw3WYvB4NeANjuRGFkf+RHvhioiADimICOdeL7swmlLFwGlUMUC7&#10;zBuf1YUvaIha3hj7E2WLqbspKLAaAAMTYQAGaLSVMwMKBloSHtTRuv0n/6+tPkm2PZLdr0RTPLVd&#10;JnVNZRioX6oBI3kRhjF5AZOA/9MLQ+LXD2o7mi97LAP4IGYp0GCgrSCphUSeVtCoAZUOWA3muYcs&#10;HtNU/kTZsfqV1iZvy7IUhI5IYEuALbLlJlciIqBXDvVJGcr+8LXS81QxqAiYUhX8DmUKVEb+uv7u&#10;wvroFSghwiI2pe835B4T/tBEAFxRMYAmKGoAh3C5tTLkUYud/Eu9+M6/QD8LfeYGpScat8Yzk6Bi&#10;8APapPJQMGASjMkL1WHKXN3xSTvDQEV8mHQFYECMDpMFNNzkWiKvRvvSrAa3Vk17cmMgPk5bc3Hh&#10;2UGdEgSff5X74gID2vmQaoYUEahf0kCuHLqjgEw7IV+eQGoQ/C4FhZuzau/MrYtcDAyohJiKTSY5&#10;KFCaEMhqYMZAYSDgYUP6/3vU1vEX3sm/JRuQs9vcE82iE5bKg1kW9KlLBAyGlO+0w5Ty3cOm9I5P&#10;2hkG8A6318+1i4HiEq3jgooB2wN3nmeEILjj6eaOr8ehv4VDyDlE84zaYcckCCkQ26RznsjlAjRK&#10;oDSBioc8n8hqMA4zSlXB5A3uhXxUe+tLxAVWgzWcMB4y5B6FRUS2CAxYEGRceFAThRTeoYvv+GBT&#10;kZ/9ZlgWndFUGGQvXX3qUmUsMaTSMBUc6PhE+NtOMoBawdkZw+xi0F7pwBIDMd1MGKQcW/PYq3Lo&#10;gPsxS7J9/mdHGEgGfmu9R7rYB5X3u4NFJDUgb4CeWdORMFIT1Ruf1t6eTXOLMSsbEjagktyc6U0W&#10;kTCQagC//ailzqELfuzBLRVB1i2Q0tEJSzTD4rZokgS0xmMMZLvMZfpUMSQJhtQfHuoLHnu6TjKA&#10;94n1WgsMOkWCWHxi4xKhBmwP3HODfB57YY4ecD9+pVh7oMJgIQjmze44R5BqAItIrXMgCDIunEV3&#10;9RHll8aXX36jImASJwsfIS7Uhc2rx7wSlY8wr+TL3uB8W13Sk0wAtfcBW2siNI2Q7PTD0rTOFN0S&#10;qUmihIENgz5tuYChpexce2fR/rzzDNDTB1+MbY8BJSjYKylTIVHkjEpQmOtWFt0FaYL2g4jXWJBW&#10;eGGwKgtmDHjLArGmSDbOOIyOCbTLmSgacJt1LiGewQ75Y0WjBCwzAAZURURQuLugPm5NfcImff7Z&#10;tvr0n7so7lt9hLbGDLRDkh1wzI2QqC2aRWc0syas0TTNVDQhbSUwMGSuhamwen+7f+w8A/j1orCg&#10;szPcH6MGPLkg0kZNLVG6RO3MQlnUU8FAfEw8ekYwHPwNZEFDguIPxbaH5t0vWQ14f2wuJg+jOYXz&#10;aKM2tsJ/PHLG6mvvNyZuMVXcedTSYPdr7JIftjVl6bJ3oQeKph2S2gtJdMUiWTD3zTSToBUEqQlt&#10;nd7eyiEG8ElhDgUD1oLAmYKiBtYWkaebSQ24dICSMpIFFBLdy6KDuuTb6+BNsDDpfuyyksAx9GAj&#10;HmjiNMGcKYhdkc0tVCguIGXA9GIVsoPIFU2ZR1pqUjt4/676KwIgZ48ux5MxAAkeTILSFcvcC0nT&#10;KtFsEqxb6BoLD3X+whxlQF9TeemLMR2rAZGgqSVq1qZaqgHPLBTefKL55c5/UvVIY1VkfZpnffru&#10;+3E/lgaNKw2eUBO/vi5pu7EqClveYfnxo9Zm9eBn86KtIVWXu1+Xu0+Xs5dJUGHgpkgyOmxT2uRp&#10;TQLWQGpdIjVYR1XhUWtD56/cUQbwzrlXTzEDjwsKwOCTYRQUFItImYK2dKCoQZdnCp3/+L+EI1uq&#10;b+tpj+sDlhh4KpqgxUB0S+QeebJxqmCAMZA1hFVttVEOfS4nGMD7R3gs1mJgHReUcqJIG61KygoJ&#10;Fi4x3mtxV5WPHPr4f9uDsbDQVBWqz/elwRhYkkCaQJUi6oukaZgo44IwBmBANlBGD2UMU8lJRz+U&#10;cwwgRwhaOE3BoCNBsB8XPjMLguIS3cPWzzDWOfOcmqMf+Rdy/KPWemOZv77gsD7/EA9g4MND1QRq&#10;hMHRASaBjaIkQaiBlgFgQADos3d0MhfQfgnOMYB3aCjJ1TDQEQYWaoAnmMxTjapLpAoSXOLV78ZU&#10;p9zRXt4/6usHhjJ98Rl94XF9wVEFg4OKIIAEwoA1YR+bhD1KszyhBloG1ivlAmLAiZbZ+IadZgC/&#10;qzEGYEBi0GFcwIyzxYI0dY6JtzuQyULGOY9/4LiAwkJrXaK+6JS+6KS+8IS+0M+SBGgCwYCtDlWT&#10;YG6NJPpmooUuhQOtDpAfaKttd4VAx/+UnoQBvHOs15pOqoFVULBUA1qprgYF5IxhG2Z01SRjxx//&#10;Gf8t5r5hAAxQgKLTPE4yCQKDIyQIMjSwJuRhhfMBboQhOmShYaLwh9CBzUrJSPoBU/llpz/LEzKA&#10;84Ysn2GJAQmC9cyChUvsuJYo4wJmFnKDff5hBAH//Nsasw0lF3mcNxSftUMCxYWjhoLDNPKxoBFq&#10;IJuh6HO4Ux4YQJ4o6oeUF6yjkb7WkO/lNAD4xSdnwMYftuMNLDCQRSR1sbqaM0o1UBYl3vxxWnXq&#10;371DeGisMlZeN5T6G0ovG0ovGUouGEq0GKhx4TjigoEwOGLIx8IVPO2Cnjje1BqJGPCU2YElA/qc&#10;XU74QC0zT84A3g3+UCkcCWPQKQzsLEhTliiDBDndjOWpXw2L3jX37zQ0PGprMt2PMpQFykEYYAAD&#10;CIIkwVh8xlB82lB0ylCIBe0YxxgDSAEwYGMgGUAsYE/IDFDFOH0tlho65wO7nIF2MGiHBIuqsnSJ&#10;GkEQz7Jx9UApIiEuBH3lnnJ8zd9R8vjzA11rbRzuuLE8CB2QeQQayzACjPhh6WVj6SVjyUVjCRas&#10;YgX7WSIBGBSdNBT6MQZHOCJQOGAd4O7JVDBkM8CGkAF40jWruHddogMCKptsUWhCu9PNFi4RtURR&#10;TqSH3KmkrOx6IZIF2vwEGFz52j3Vbw0672gx/qW9fmSqbqm8ghuHG0r3tzzIWB7M/w9iBlQMQIIF&#10;Bho1wAOPWgb2UdtcVIpUBrhIiBN1yWfvQgZwPcrEohoROoEBzTNazjGZH11R1IDtgVADfnTFPdZz&#10;7r20X5xPeNiQYsrdRWu60laQcwMGeO4Y/8bxr54w0JIQYCsIpmI85YonnfkhVjyuiN8lP4BCAXfQ&#10;JkPIlQEGoK0hpUsAwJt0LQOOYWDhEjkoWGx3YK4g+dOiRJpn5EdXhgXPH3blm2FXF7iHrZ2WdWmH&#10;sf5vXF3EIlJTyWl98g86PNmBB0KTF9JaX6ra7UShD/fUBAwQBSwYsI4LphI84IynXM+YGcBDatQG&#10;hRmQ5WKZFXYhAE+DAbwnFp7ZWMTHCIJSS1QqSBwXeOcTIsE2LtAuyl+7A4Or1GvDLWr7jJLwU80V&#10;zzRGPNQVtVQE65KWNEXMwHPfTdGfN8d+qYufDQx0SfMlBqQG++Dw6f7SKsRgHliLGESr0WgE0M8x&#10;Si6YSvCou4YB0gEvdEGiNqnkBlEa2owXD/Ul+JK78L8u1wFxbfYyBWBgzxtYqIHy9IrZG2gsIm9+&#10;IlajwRvwZtrYCsn92iIM7J3rFvq9292N0zLPrsFWmc5tkffYL/ah8Z6p4oYuY2dD5Kz629Mawt5t&#10;DH+v8e6HTZEzaUuQmC8Yg3k6PB0MNcAKT0UN8AAaY4AnFGwxYAZKLzIDZ+X2p+KhdcnAbtkXO3tn&#10;V3kA7Sd9SgzgFO1g0A4J1skCOQRRS1Trybz+BOvVOS4gU5gHDMglqmoADK5/7x662P3GErebP7hF&#10;bZmW7re4+KZPbdYdfZWTEtHakGesuNuUebQ25qd7oR9VBb157+rE+9cm1VyfUntjCmFw521g0BTx&#10;V2wU1oRn/7EDAJ73jJ8jMeCgYMBKMPxbxlZUUAPca4kBYBBqQAzggTWzDmDPQ2LAV+gA+p0Z0AoZ&#10;Xc+6yARqAcDrp8cA3hzlI3tVxMdhoK4/EcmC3A5LBAXNdgecMKoYXFvoHvKtu1CD0MVuAoNby9xu&#10;LXe7s8It7Ee38J/c43dNTT82J8NvbnGoR3mEb0Wkb2XUwapo36oY33txBzHuJxyqjtpdeuXr8mvf&#10;FF14r+DEyKJTI4vPjCg9N4qfShtXGfBmdfAEYFBzfXJt6OS6m9Prb79FanD3A8Ig8iMKClCDuNnN&#10;8V/pk7+RapC2ilJ79LgsPEZqT2uSpRrwc6z0VDs/tEjPriqPrBID6HNBLbPRHbvwyM8PW6zuXVf9&#10;8akyIDCwmVN4jDegnNFesqCxB2I1Gh5wxrbqpAYyLpA3UEhY7AZBgBpggARgcGele/gqIiFy3bCo&#10;9e7RG4fFbhkWt/XPCTv+nLjzleTdr6Z4vpa2/9X0A69l+byWc3h47pHhecdG5PuNAAZFp0cxBmOx&#10;3rgyYFxVEGFAahA6tfbGNIkBqcEMBAVWg1kCA9o1InkReYO0VYaMdVADtD5kDJSnF+nZVcHABeXh&#10;Zb+WwqMsAt7UFzXHs7Xq6tMDAPfoaTMgWM244GMzp9AJErSCwDPOFhhY2ANsdyD2wDHbA21cAAa3&#10;l7sDAyEIEWvcBQYxmwiD+O1/TvR4JWnXKymer6TuJQwyfYZnHRyRe2RE3tGRwKDw5AiJwQXCoMJ/&#10;XFXghOpgGRTqbjIGd95qvPs+CULkzEZSA8LAIiikLgUGpOoICtjlrPgs330woIoA7WXBmxohI6Am&#10;uQCgg+eF/150QL3OrkkWlLiATEE7syBKB/AGtGEm1ECJCwoG7jeXuhMGrAZhP7pDDSLWukdt0KrB&#10;K8BAVYMM7/9P3rk/NXFHURzb/lXuQhIhCnXQ+hylVftTiwVxilVARXzUMhUfIKNQRdT6AsRifVTD&#10;G4SgCARQDG8F6iiIPGUo6Dg99353N7sYKIpAsE5GoqBssofPOffu93uXZFB/mmTQfN635aIfmcJl&#10;v7ZMa0cW0+DGYqLBrSWdtiXducuEKfSRKQQxDb6lYFAe7KIBTZAADWKIBvVHaVoRUmJ7FgtADLeB&#10;EUAD1B3izsCJ4ebUN+9/21PtDZ/8k5nhgDgexANeliwIoP/dXb2gpUSNBmKCrti6ouxZICVoW1e4&#10;WNCnROELIiWSL3A8IBoU7ZJYBpJ9P8nAQIMENoUkk0KDU+aGs75MA7/WNCtoQDLAdiQdDXQyWNVb&#10;vJplABqQDFQaoFLgbFCzjTaSo8+Peh/xAMEP409pfgUG34kkgMGYiIInhzuyPuzGFpM/9dpXzqQG&#10;xDcdxxfGlcEV/SplkRJpKZpWM4r7LGgdJDYFXbFAQVEpFjQaSGwK80v2SqU/IxtInA1kzgYKDWqP&#10;mx4kmRQapFoazliazvu2XgINrE8uL1RpgB3rTIPbS7uylyEb9BSs5DKBaWBfx9Ui0UB1BJENIrAr&#10;BCtAkPRAe/zI42cf8wrQIaRxRphe0pwy+qGzrLXT+l5PZl4DODyUje7qBZKBm7UHDAQ1JapNJGUj&#10;GynB5QvUS8QtGmkMDvkCK0HxBchgm5QXOT8vCqYwvwDZIBrZAClRKt0HGpAM9DSoTjRVIyImmQ00&#10;UEzB+jjD2pa5CNuRmAaLkQ1gCl22r0REhAxAg/6Stf0kA2EK35MMKjcNVv3IXUTIIAZrwoecB1kJ&#10;wD6mF9I0S1QH07F/bWJJzIoGxCG5A8K4GlCLBbfXGZVGomIK3FLWakZuJEo5WyUjDaTCaNBAggyI&#10;BvtAA1lPA0eCD2Sg0OCEmbOBb+Pvvk3n/FouWlUaYEsaZEA0eP7X0k6VBi9VGvTbUS3qaYAWYhjJ&#10;AMGgdjvtEMTyD2fcUEMish+YMDqFIcYTn+WJPzuLGsCBYceKu4QwrhKIBtpeNtFLNPgCdw9our64&#10;skAoUFLiFkkxBRcNWAYqDUr2IiXKZbFQgrfOFIgGtceZBict9WQKJIPm8yQDQYN2ogGbAmgAGRAN&#10;VnTnrewpRO9oTX9p0EDZ+oG7GygYlIMGmDAZNujgCwq1kUyDPUiJw08uvR3tn/hMTd9nZ1cD4nU9&#10;rSgyrlRHXHQnA0NXWTUFrauspsRrwRL2skEGpARqKUMG0u1wSS0WJJhCboSUFyUV7JCEKVBE3I2U&#10;iHgg2/eTDMrjvCsOeVce8alKMFUnmmuOmR8mmx+dtDgREc/4Np4lGRAQMigetF/xpzEm2Jl4cwmA&#10;ABl05SyHDHqLVqNSYBmsw1RhGiAJRyAZbB50cJmAatEZ97rfOX3ndzL/sydoQBwnrMF4pcmdDNwW&#10;C+5bByIlSmLVAfeTJZuBBhIXjFLhTknLBiV7ZaaB971fIQOfysM+kIHIBqBBHUwBMkhdwDSwQgat&#10;lxY+Tvdvy/TvyPJnGgQ+uxkoTKE7Dy3E1SSDkqAB+9e44wAGyQ7eF8EgjAYHPdw18jxnMudour/G&#10;czSAV4ri0agEdzJw0UCsTVWBoEuJfKkRvqBecd4ksSngcrOBBnmRKg12kAwoHhANIAOpLNabaeBz&#10;/yDJgOIBmwKKBaYBmYKLBmmoFPzb/wgw0gAoWNGdj3y4tu/ON3AEkkH5d68qgodqIkap9fcx55ZM&#10;RScepQHxQoxKcCcDjQZaNtB2NSo1o7JYXWsd0JIDpWDUaMCOEDmGBjJMASnRvt+77BfQwAc0qCAa&#10;mBxHTXAEzgaWOqZB/Wm/pnMKDZ5kLGrLDDDSgBzhRe6qnsK1vcXUPIQGMCJs5Ol1zzn74g33QA1o&#10;SsCqJDUnTKgErYmkZgN1wD73EoMldf2JtvhEo4HMBaOLBkqxILIBFQuoGckUmAYkA6aB5UGSRaUB&#10;GomUDdgUQIMAHQ0CO23Lu7JXduev6SkM6i8PH+kseftmaCo/sNP0bz1WA9rrRWLkLa7jykBtHfCC&#10;NFUG2qJEpaUsliFRRBRrkIgGVDBulXMjZJhC/naKiJwN5OIYGY7AEVGlwQGfikOmqniTI4HyYe1x&#10;y8PfjDS4sBAyYBqgYPySBx4GPr+1rMu2YqAmbrS3Tns5HvjE8zUg3jRUkY2307N3bhh398rEixKR&#10;DTZKVCzQdUbhCzJHRJlkQAUjaCDnb5cLdsiF0XJRjMzZAL4go3WAmrH8gEyVwmFkAzMqBZgCaFB3&#10;YsGjlAV6U+CICBos7ioIe/X4OtaceOBJH3NIc0UD2mGjx1h9If7dsZmibzBmwL6BBrqI6KJBuJz9&#10;k0YD0gAeRINdEmSg0kAUjMgGJtCgMt6s0gB9A6JBfSrlQ2SDlouL2q+tf+lIHun772lg2iua9Sdz&#10;TgPaO4a7bDTZ0uy4yQIqBS4W6MoCUqJx8IUxG9DCgxshEl1nDJNvbZbROrCFExBAgxyigSz6BpDB&#10;GBogJSIboGZENkBKRN8A8YAaiclEg46c6J66K6ODH2ext/YaZ+bJ3NWA/v3Bhem6rJSi2B/+3GgV&#10;15gMgy/oirPYs6DubGVfwA4mFQgkA9sW4QuQgc4UqGD0vrNbhilQsRCrtA4cxwIaLoc9u3t68G+H&#10;/kjm4vNPQwP6dx58wH3ZHl1NsSdG5u1eJybhkAZIBkqloAzFCkUHCdmAaMCNRJ0vRCElygU7Xdmg&#10;KnmDMz2qvTi1p7H4n75n+u84159/ehp494yg4fCivgqP5pw057UUPB6kx5ceCrEfCSmLDylLCCk7&#10;GnovMeReYmj5sVDn1fiW7FMtOafaSzJ6W6vweD081ZsvvHtIHvU3/wcNeNQb7oEHAw184eXl1Tdv&#10;npf4+JnX5/gz/foXAAD//wMAUEsDBBQABgAIAAAAIQDxFkLP0hIAALIyAAAUAAAAZHJzL21lZGlh&#10;L2ltYWdlMy53bWbsmwlYVdX2wC/nnvGe8ZqGQy8Mh5wR1BwSy9BUVCAHBBVFEEH/ZaJWIKIUqTjx&#10;xKfmlLNmo4ZSljlkk1PPTHPoPbNISFNUpLh7LU3/6xyu+V7Z9/X/8vte/+9x/X6ufddea5+919pn&#10;nXPuvRz/9OOlLteJgJ2+id7aV+sHuOj1YGSAS3G53FF16D/XBUfHk94dILsEkiq303ciwG5p3GD3&#10;ctPuEwM4l0TyGudyDQ0cQS1b25J8ZZLI2dZVryp9wG/oOcfvckCAc9wOAudKchW4IrWJUEUmyUzo&#10;qU2HR7X5DhHai/CQthE6aYXQVnsPWmkfw/3aIQjSjsPd2mkHXSsFt3YBQC2Hi2olFKsIx9RrsF+9&#10;Djv9bFJ/glXqVShQfZBLdk+r38MYtRiGqydhgPp3hxh1P1Sxl+Re6KXuggi1CLqor0BHdSU8oC6A&#10;NmoehKmTIVQd5xCmjiRdHPX1IZuuZPsA+TQn3/tojNp+AkkG0jFqOAxXJTr2dfa0Wsly1UusQD3H&#10;VqklbJP6LdupFjscIHlCPcNK1O9YuXqB/aSWM1nzsRradXaPJoJNfU11aKAZYNNCq+PQRgsGm7Za&#10;A4eOWgsI19pBV60LdNN6Qg+tH/TShlKsRxHj/EyEbC2D2UzQMh2e1CYxm9HaZIcUbQqzSdRyHIZq&#10;ucwmTpvuMFCbxWz6aXMdorX5zKavtsAhUlvGemprHDpqS1hTrYDV0WbSunJZpTqF1prFPlcz2S41&#10;w2EnSZsdfjaTXKNOYovIbibZZ6vPsnHq8yxFncni1XwWpf6NRahLWAd1JWulvsQaqm+weupbrIa6&#10;kynqJw6Sup/ZCOpBB5/nFDvvucS+8XBwwhMIhz0t4KCnK+zzxMEnnif9jCNpk+6wz5NHNivJtoh8&#10;9sM3nq/gvKccfB43CmpNB0kNRBtFreNQQw3GemozbKiGYSu1E3ZQu2KE2gOj1L4Yr/bHFDUOx6lD&#10;MVsdjjPVZFykpuAaNRU3q2m4w89OkjaHSf8t9VeqI1DSErC2NgibatHYQeuBPbRwh0jtUYzSonCA&#10;FouDtaGYpI3AMVoKTtBSMVtLc8ij9nxtJC7XhuM6LQ5f1WJwM42xReuMW7VQYhP7JVu0dWyztpS9&#10;qs1j67Q8tlx7js2n/ZFHe8beO79VD+y6cPnnKuIUHdJUVYubVcHl2ku6Ru6k6orwJ6kIjSlRjdwF&#10;rurKUF0Z/mhlsM/1376PuFkfbl8/blaIAFc0jdJBCHA1cjGtJtqUa7Xwey0QS7S6eFq7F/+hNcAT&#10;WlM8prXGL7T2DseoKp7QulFfJNlEk21/8okl3zgaI97hBrUFPRZVvT9aejTW1CMxUO+GdfRwrKu3&#10;d6ijtyZdU+prQDb3km1d8gnEGzQHey63n32A/67n5j3Ub1W/KKf6/TlXdqez95hZE20izVoYYQZi&#10;F7MudjTvxbZmAww1m2KI2Rpbme0dQsxw0nWjvkiyiSbb/uQTS75xNEa8Qxy1h5FuJPWNJpsnyDad&#10;fCaQ7wQap4rWpGtKfQ3I5l6yrUs+gRhHc7Dncmey92dc2Z3JXl3auPY9e3f6t95oizbLiQVGGM4x&#10;WuM0oyVmG83wGaMxphv34f8Y9XCUUQtHGCYmGDIONgIwzgCINa7AAOMc8Y2fk6Q7DHHGPhhivA/D&#10;jHchydgKqcbr8LixEcYbayDTWAFTjaUw3VgE+cYCWGTMhxVGAWww5jm8Qe23SbeT+j42XoBPyfaI&#10;sRJOGmvhtPEynDE2wTmjCMqM9+Cy8QFUGAfgR+NzqDS+JL71c550FdR3lWw4vGB48Kxh4RkjEL8y&#10;7sGTRjB+Tms7SGv80GiFO4xQLDLa4Ov+WGwwkmguSbCEmGOMhBwjFSYaj8NoI53W9AwMNKZCb2MG&#10;RNCcO9P82hnrobWxGZrTnJoYe6Gx8QVR7OcS6a5Sn4whxl3YzgjCB42m+Agdr7fRGQcY3SmmfTDN&#10;6I8TjDicaiTgbCMRFxtJlJdkh0Jq7yLdAeo7TjbFZFtGPpXke8MIR9lsgyadD7XMIKxn3oVBpozB&#10;5lVoaF6ERuY3Dg3NoxBs7oUg8z2oZ26GWuZ6MM1lIJsF4DLzwEdrKjMyoJjWeJzWetBIg9209i3+&#10;WPyxcyrfqYjVu+12u+1mbKp33a933Z2pd1Odehfg2uFCXUGbH3UPlusqXtR1/F43/VgkLSzR78av&#10;9XvwS/0+PKo3dtivt8Bdeihu0dvgS3pbhzUkbRbqYThTD8Fsup+YoAf/G+l6fbQZrdfGJDpOgi5g&#10;vI5gE6tfgoF6MXHqZwbpR6hvv0OCvguS9CIYrb8G6fo6hwn6WqhiDck1MEVfBjP1RbBQnw9r9HkO&#10;L5G02aIXwC59AezXF8NRfYXDl+T/tb4RSvQ34Ht9q58ikkVwUd8GV/R3oVLfDujnOkmOqrhobAOF&#10;qq6NbhSCSRXdSxXdS1W5ipWkW+ogUwUPMPIcUH+OxnoOKvTJcF5/Gor18fCl/gQc1sfAXj2V5jcS&#10;ivRkhy0kbd7UkxxeJ2nzmp8NJG1eIJs8fRRk0hiP6+McRtO4NxmiZ0GUPg0eoZh01FdBqL4JmlMs&#10;m+qfQBP9M7hfPwmNKe63KKV2KfUxaKHLGEa56kR5j6DcRukP4xC6fxxN95Jj/oXH9QFok6kPxjx9&#10;OL6gJ+EGPdmB5ov/Cq0Hbbb6KSJps0tPxL36MDysD6G9NgiLafzzehRW6L1oj0Y4BNAVwkamK5NJ&#10;VysbL125vHRVruIe0gWiTlcWha7ONoKhI2eoeJ32uL3X/1jlnuI8OVafOdVnzn/fmfP7rj5v+p9k&#10;Y129vLPBpo83D6K8uRDtnQox3kkO0d6nSJdOfU+QzWiH7t5R0NWbDJ29SdDeTxuSIaRr7k2B+71p&#10;cMR6D96yThAhfppBkdUICq37YJP1F3jNqgsbrdqw1gqEFdbdDkuovZB0BdQ3l2xmkW0e+Uy3mhEh&#10;RCRWEYN51kCHOdZgLLCokllJuMJKdlhL7Y3WCHzNGoabrCFYaMVhkTUA37Ki8W0ao4oL0Ng7BG2a&#10;eYdjK+8IpDVge2+yA60Nu5KuO/X1IhubPt44jPL2x2hvNMZ4Ix2ivfQ5p7cr9YWTTUestErhilXs&#10;xPNmHm5fyW59pnDAn4lkV3crCWweJjpbI6GDNQraWaMhzHocWlvjoJU1kcgkrjq0sCRsYtXAYKse&#10;1rMaYg2rOUpWa7xGd9blZlu87Od7kmdI95UZhifMEPy72Qw/MoNxp1kH3zENLDLduNWshK1mpsMW&#10;8ykoNMfBZvNxeN0cDa+Yo2CDORJWm0nwop8lJBeayVBgpkC+mQqzzTEw03wCZpjpMJ38p5nPEJUO&#10;080AzDM1nGXejflmfZxPx19M81lhPojrzQh8jZ6Wt5oxuMMciJ+Yg/Ezcxj+w0zEEjOJ1pHscI3a&#10;opWIXspqPcp6QysWW1ox2I4yGm5FYDfrQYy02mC01QwHWPVxkHU3DrY0HGoFEJVwi0xq20yEwRTT&#10;OIptLMW4H8U6imIe6c/B7bP2ez9L2e88OVRn9M+U0Zvn4+2/SbR77W8Ibp/3W2drzM+fQiS6Zgrp&#10;YJMnJMN0YSDkCj1gitAJMoVWMF4IhjFCIIwQdBgkuKGvcJV1FSpYO6GMNRHOsnpCCdOFYnadr+Iy&#10;yWL+DDvKn2Wf8GVsO1/BNvHI1vEcLOVVKOBrQR4fBM/yzSGLbw9P891gAt8PxvGJxFg/2TCen019&#10;i2ESvwFy+EKYwe+Ev/L7YDF/BFbzp+A1vgS28WXwIV8Bh3kGp/lrUMZfh2v8DQePcB1qC9egscCg&#10;jVABDwll0FsohVjhK0gUvoDRwgFIF3ZDhrCV1rqR1ryM1p5PMZjqxELkn4QqkkDiY0Hhe4HKh4PB&#10;h4KXbwS1+LpQlzehIQ8slC9hD/Gfs2h+NxvBb2YT+TUsj1/EVvCzWRGfy3bzOewgn81O8lmshM9k&#10;5XwGxasKVchggUImayBksdZCNntQyGE9hFzWT5jBEoQ5bIKwiM0Q1rKlwpvsVeF9tl04wvYJpewL&#10;AdlpwYSzQmM4L4TBRSEcLgu9oFyIhStCElQIYx2uCFmky6O+BWSzimxfJ59tcFo4BF8IJbBPQNgu&#10;6PiqEIRLhBCcLoTjeCEShwoD8DEhHh8VErCTkIithGQMFlKwlpCKspCG1/gqLpEs5lPxGJ+C+/lk&#10;3MknYiGfgBv4eFzGD8DpfCSO58NxOB+Cffl7sQuvY2seoAHlrw5/iGK5jeK6muK7kOKcRzGf7MT9&#10;9vv399atm0/11Tv71zv7Q6emJ7qqd/h/doff+To+T0qHKpIhXxoIs6QeMF3qBDlSK8iUgiFdCoQ0&#10;SYdhkhsGSFdZT6mCdZbKWIh0lgVLJaymVMwEPz6xmJ0Tz7B/imfZIbGM7REr2FsisldFDlaLKiwW&#10;a8E8MQjyxObwnNgepojdYJLYDzLERHhGHOuQIWaTbjZki4vJZgPMEAshX9wJi8R9sFI8Ai+Lp2CL&#10;WAK7xDI4IFbACZFBqXgNfhCvg1u64eCVrkOQdA1aSgw6SRXwqFQG/aRSSJC+glTpCxgnHYAMaTdM&#10;lbbCNGkjrXkZrT2f4jDViYUuPgk2hpgEphgLltgL7hLDoZYYCnXERvAXsS7cJ5rQQgTWQSxhj4qf&#10;s1hxN0sTN7MscQ2bJy5i68XZ7D0xl+0Vc9hRMZt9LWaxC2ImAzGD4lVFDZJBUiZrLmWx9lI2i5By&#10;WJSUywZLM1iKNIdNkhaxfGktWy29yQql99ke6Qj7TCplpyRk30kmXJIawxUpDH6UwsEn9QKQYgGl&#10;JGKsnyzS0SfF0gKyWUW2r5PPNvhOOgT/lErgMwlhj6RjoRSEq6UQzJfCMVOKxJHSAIyT4rGvlIBd&#10;pURsJyVjUykF75FS0ZLS0O2nUkzDc2IqnhJT8LCYjB+JifiOmIBviPG4VhyAc8VIzBTDcZQYggPF&#10;e7G7qGN7EaA55e8+8RDUFrdBDXE1xXchxTmP4j3ZifudqePVO/vXO/tmHa/e4f/ZHf776vgHdNW1&#10;v3Ef7ip3bweby+7NcMG9Ab5zL4dv3AvgpHsuHHLnwUfuafCu+3mHTdReR7pl1Pc3splDtjPI53ny&#10;zaUx/p1Sel8Bb3MV8Ll7KLM54e7vcModyb52P8KK3R2IED/3s2/c9dlpd112yn0X+9Kts2Nuifw4&#10;9qn7J99eN/N94P7Bt8N92fe2u8y32X3e94r7nG+t+6xvGRHPVRHFnfNFcBd8nbhyXxjHfM05F2vM&#10;KawBV5MFc0EODbhmpGvLmnNdWBj3KOvE9WER3GMsihvI4rlYhxh3LGvPnYMw7rJDCFcJLbhr0Ixz&#10;YxPO43A/VwttmnD1HZpzLTCU64AduEfwYa43RnL9cCA3CEdwQzCNGMsNxXK3TVXMb+bq9lXp1tNR&#10;gj9bLVxjPWd9Nsmec754zwVfjKfc19PDfF09LtbZo7COnpqsvSfoF4Rie08odvR0xs6eHtjVE4M9&#10;PXEY4xmO8Z6RmOxJxbGeNIdMaj9PurnUt5BslpPtavJZR77raYxbBLH1dJx1dLzVdNzldPyFNI+5&#10;NJ/naV6ZND97nrdf2e+9bx7q3Bv+/1v1zbz+sWfi5f5n4t6uHFdt5QbYaMp1cCl0TyIjnJMr4Sv5&#10;ChyVL8ABuRT2yKfhHfk4vCkfglfkj2GtvANWyFtgibwRFsovQoE83yFffhbmyk865MvDSNfXYaHc&#10;lWwfIJ8WsE4OhlflOlAoW/CuLMMHsgsOysCOyRXsa/kiOy9/z3xyKeOUM8xQilk9P01JdlBKWHfl&#10;LOunlLFhyg9sjHKVPaW4YYqiwwwlEP6qBMMipRUsVx6EVUpPWKcMhA3KSGK8nxxYq+RT33JYprwM&#10;C5UiyFfeh2nKQZisHIPxymlIVb6DIcpFiFZ+gEcUBm0pJo0pNnaM6ikZNJ8MJimZ7Ec5ixXLU9lh&#10;OZftkmeyTXIBWykvYfPktX7onkpew+bKy9gseYHDTHk+s5kmz3XIlWcxm6nydIcsGsvmGTnHYbw8&#10;hdmMlSc7pMmTmE2KnOkwWM5gNtH0vjvZdJafY23lPNZSnseayEtZI3kdayBv+gV7sIG8BxvJn2IT&#10;+Ti2lL/GtvJZ7Cxfwu7yDxgt+3CwzBxSqD2OdJnU9yzZ5JHtXPKZR74FNEYV75O0echhldwTN8sx&#10;uFsehJ/JCVgsJ2GFnIKCkoq1lTSHRiRD6X0XJQUjlWSMVRJxhJKAGcpAzFcicY3SBYuU1viJUh+P&#10;KwaWKFfhCuXlmnIYAjwfg+DZDrJnE6ietaB7XgDTMwsszxQi3c9I0sVRXx+yeYjsm8BPihcqaL+U&#10;Kt+xE8pRtk/Zw95WCtk6hfKlvMCylDlsnDKDjVToF8pKDuujZLOHlSzWlnJ9vz/vf6zm0E/r6deR&#10;vavPuP/DGcc73wvmuKrPvP/uM8++7tl/B1IlOfpLlKrX/wIAAP//AwBQSwMEFAAGAAgAAAAhABJ6&#10;1cfhAAAADAEAAA8AAABkcnMvZG93bnJldi54bWxMj8FqwzAMhu+DvYPRYLfWToNDyeKUUradymDt&#10;YOzmxmoSGtshdpP07aeetqOkj1/fX2xm27ERh9B6pyBZCmDoKm9aVyv4Or4t1sBC1M7ozjtUcMMA&#10;m/LxodC58ZP7xPEQa0YhLuRaQRNjn3MeqgatDkvfo6Pb2Q9WRxqHmptBTxRuO74SIuNWt44+NLrH&#10;XYPV5XC1Ct4nPW3T5HXcX867289RfnzvE1Tq+WnevgCLOMc/GO76pA4lOZ381ZnAOgVrsZKEKlhk&#10;WQbsTqRSUL0TrVIpgZcF/1+i/AUAAP//AwBQSwMEFAAGAAgAAAAhALA+n5jKAAAAKQIAABkAAABk&#10;cnMvX3JlbHMvZTJvRG9jLnhtbC5yZWxzvJHLCsIwEEX3gv8QZm/TVhARUzciuBX9gCGZtsHmQRJf&#10;f29ABAXRncuZ4Z57YJarqxnYmULUzgqoihIYWemUtp2Aw34zmQOLCa3CwVkScKMIq2Y8Wu5owJRD&#10;sdc+skyxUUCfkl9wHmVPBmPhPNl8aV0wmPIYOu5RHrEjXpfljIdXBjRvTLZVAsJWTYHtbz43/2a7&#10;ttWS1k6eDNn0oYJrk7szEENHSYAhpfGxnBYX0wL/7FD/x6H+5lD9x6F6OvC3Bzd3AAAA//8DAFBL&#10;AQItABQABgAIAAAAIQDx7CH0CwEAABUCAAATAAAAAAAAAAAAAAAAAAAAAABbQ29udGVudF9UeXBl&#10;c10ueG1sUEsBAi0AFAAGAAgAAAAhADj9If/WAAAAlAEAAAsAAAAAAAAAAAAAAAAAPAEAAF9yZWxz&#10;Ly5yZWxzUEsBAi0AFAAGAAgAAAAhANLdo2T3AgAA+QoAAA4AAAAAAAAAAAAAAAAAOwIAAGRycy9l&#10;Mm9Eb2MueG1sUEsBAi0AFAAGAAgAAAAhALltgGTqGwAAYEQAABQAAAAAAAAAAAAAAAAAXgUAAGRy&#10;cy9tZWRpYS9pbWFnZTEud21mUEsBAi0AFAAGAAgAAAAhAJFGRzlOkgAAngcCABQAAAAAAAAAAAAA&#10;AAAAeiEAAGRycy9tZWRpYS9pbWFnZTIud21mUEsBAi0AFAAGAAgAAAAhAPEWQs/SEgAAsjIAABQA&#10;AAAAAAAAAAAAAAAA+rMAAGRycy9tZWRpYS9pbWFnZTMud21mUEsBAi0AFAAGAAgAAAAhABJ61cfh&#10;AAAADAEAAA8AAAAAAAAAAAAAAAAA/sYAAGRycy9kb3ducmV2LnhtbFBLAQItABQABgAIAAAAIQCw&#10;Pp+YygAAACkCAAAZAAAAAAAAAAAAAAAAAAzIAABkcnMvX3JlbHMvZTJvRG9jLnhtbC5yZWxzUEsF&#10;BgAAAAAIAAgAAAIAAA3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5" o:spid="_x0000_s1027" type="#_x0000_t75" alt="Right Move REAL" style="position:absolute;left:5049;top:10830;width:1272;height: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KV/xQAAANoAAAAPAAAAZHJzL2Rvd25yZXYueG1sRI9PawIx&#10;FMTvhX6H8ArearaKS1mNUvwD7cGCVoXeHslzs3Tzsmyirn76plDwOMzMb5jJrHO1OFMbKs8KXvoZ&#10;CGLtTcWlgt3X6vkVRIjIBmvPpOBKAWbTx4cJFsZfeEPnbSxFgnAoUIGNsSmkDNqSw9D3DXHyjr51&#10;GJNsS2lavCS4q+Ugy3LpsOK0YLGhuSX9sz05BXr5qW92McyXx7oafTeD9WH/EZXqPXVvYxCRungP&#10;/7ffjYIc/q6kGyCnvwAAAP//AwBQSwECLQAUAAYACAAAACEA2+H2y+4AAACFAQAAEwAAAAAAAAAA&#10;AAAAAAAAAAAAW0NvbnRlbnRfVHlwZXNdLnhtbFBLAQItABQABgAIAAAAIQBa9CxbvwAAABUBAAAL&#10;AAAAAAAAAAAAAAAAAB8BAABfcmVscy8ucmVsc1BLAQItABQABgAIAAAAIQDp4KV/xQAAANoAAAAP&#10;AAAAAAAAAAAAAAAAAAcCAABkcnMvZG93bnJldi54bWxQSwUGAAAAAAMAAwC3AAAA+QIAAAAA&#10;">
                <v:imagedata r:id="rId4" o:title="Right Move REAL"/>
              </v:shape>
              <v:shape id="Picture 86" o:spid="_x0000_s1028" type="#_x0000_t75" alt="Primelocation lscape" style="position:absolute;left:6712;top:10785;width:1421;height: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hZ0wQAAANoAAAAPAAAAZHJzL2Rvd25yZXYueG1sRI9Li8JA&#10;EITvgv9haMGbTlbwQdZJEEFQ9+DzsMcm05uEZHpCZtT4750FwWNRVV9Ry7QztbhT60rLCr7GEQji&#10;zOqScwXXy2a0AOE8ssbaMil4koM06feWGGv74BPdzz4XAcIuRgWF900spcsKMujGtiEO3p9tDfog&#10;21zqFh8Bbmo5iaKZNFhyWCiwoXVBWXW+GQXV+kDHuXzuVhnSxlXT/c8vzZQaDrrVNwhPnf+E3+2t&#10;VjCH/yvhBsjkBQAA//8DAFBLAQItABQABgAIAAAAIQDb4fbL7gAAAIUBAAATAAAAAAAAAAAAAAAA&#10;AAAAAABbQ29udGVudF9UeXBlc10ueG1sUEsBAi0AFAAGAAgAAAAhAFr0LFu/AAAAFQEAAAsAAAAA&#10;AAAAAAAAAAAAHwEAAF9yZWxzLy5yZWxzUEsBAi0AFAAGAAgAAAAhAHhmFnTBAAAA2gAAAA8AAAAA&#10;AAAAAAAAAAAABwIAAGRycy9kb3ducmV2LnhtbFBLBQYAAAAAAwADALcAAAD1AgAAAAA=&#10;">
                <v:imagedata r:id="rId5" o:title="Primelocation lscape"/>
              </v:shape>
              <v:shape id="Picture 87" o:spid="_x0000_s1029" type="#_x0000_t75" alt="Zoopla Logo" style="position:absolute;left:8525;top:10857;width:1113;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DkQvgAAANoAAAAPAAAAZHJzL2Rvd25yZXYueG1sRE9NawIx&#10;EL0L/ocwQm81q2jR1ShasHjVFtTbuBmTxc1ku4m6/ffNQfD4eN/zZesqcacmlJ4VDPoZCOLC65KN&#10;gp/vzfsERIjIGivPpOCPAiwX3c4cc+0fvKP7PhqRQjjkqMDGWOdShsKSw9D3NXHiLr5xGBNsjNQN&#10;PlK4q+Qwyz6kw5JTg8WaPi0V1/3NKZjq9eiG54ldHb9O48OBTPWrjVJvvXY1AxGpjS/x073VCtLW&#10;dCXdALn4BwAA//8DAFBLAQItABQABgAIAAAAIQDb4fbL7gAAAIUBAAATAAAAAAAAAAAAAAAAAAAA&#10;AABbQ29udGVudF9UeXBlc10ueG1sUEsBAi0AFAAGAAgAAAAhAFr0LFu/AAAAFQEAAAsAAAAAAAAA&#10;AAAAAAAAHwEAAF9yZWxzLy5yZWxzUEsBAi0AFAAGAAgAAAAhAPU4ORC+AAAA2gAAAA8AAAAAAAAA&#10;AAAAAAAABwIAAGRycy9kb3ducmV2LnhtbFBLBQYAAAAAAwADALcAAADyAgAAAAA=&#10;">
                <v:imagedata r:id="rId6" o:title="Zoopla Logo"/>
              </v:shape>
            </v:group>
          </w:pict>
        </mc:Fallback>
      </mc:AlternateContent>
    </w:r>
    <w:r>
      <w:rPr>
        <w:noProof/>
        <w:lang w:val="en-GB" w:eastAsia="en-GB"/>
      </w:rPr>
      <mc:AlternateContent>
        <mc:Choice Requires="wpg">
          <w:drawing>
            <wp:anchor distT="0" distB="0" distL="114300" distR="114300" simplePos="0" relativeHeight="251661312" behindDoc="0" locked="0" layoutInCell="1" allowOverlap="1" wp14:anchorId="4F7F4B2E" wp14:editId="6174044B">
              <wp:simplePos x="0" y="0"/>
              <wp:positionH relativeFrom="page">
                <wp:posOffset>450215</wp:posOffset>
              </wp:positionH>
              <wp:positionV relativeFrom="page">
                <wp:posOffset>6210935</wp:posOffset>
              </wp:positionV>
              <wp:extent cx="9791700" cy="53975"/>
              <wp:effectExtent l="2540" t="635" r="0" b="2540"/>
              <wp:wrapNone/>
              <wp:docPr id="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91700" cy="53975"/>
                        <a:chOff x="709" y="1945"/>
                        <a:chExt cx="15420" cy="85"/>
                      </a:xfrm>
                    </wpg:grpSpPr>
                    <wps:wsp>
                      <wps:cNvPr id="3" name="Rectangle 93"/>
                      <wps:cNvSpPr>
                        <a:spLocks noChangeArrowheads="1"/>
                      </wps:cNvSpPr>
                      <wps:spPr bwMode="auto">
                        <a:xfrm>
                          <a:off x="3000" y="1945"/>
                          <a:ext cx="13129" cy="85"/>
                        </a:xfrm>
                        <a:prstGeom prst="rect">
                          <a:avLst/>
                        </a:prstGeom>
                        <a:solidFill>
                          <a:srgbClr val="EC008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 name="Rectangle 94"/>
                      <wps:cNvSpPr>
                        <a:spLocks noChangeArrowheads="1"/>
                      </wps:cNvSpPr>
                      <wps:spPr bwMode="auto">
                        <a:xfrm>
                          <a:off x="709" y="1945"/>
                          <a:ext cx="1917" cy="85"/>
                        </a:xfrm>
                        <a:prstGeom prst="rect">
                          <a:avLst/>
                        </a:prstGeom>
                        <a:solidFill>
                          <a:srgbClr val="FFB9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9100D6" id="Group 92" o:spid="_x0000_s1026" style="position:absolute;margin-left:35.45pt;margin-top:489.05pt;width:771pt;height:4.25pt;z-index:251661312;mso-position-horizontal-relative:page;mso-position-vertical-relative:page" coordorigin="709,1945" coordsize="1542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EdviwIAAF0HAAAOAAAAZHJzL2Uyb0RvYy54bWzcVdtu2zAMfR+wfxD0vtrOZamNOkWXNsWA&#10;XYp1+wBFli+YLWqUEqf7+lFymqbpgAEd1oe9CJJIUTyHh9LZ+bZr2UahbUDnPDmJOVNaQtHoKuff&#10;vi7fnHJmndCFaEGrnN8py8/nr1+d9SZTI6ihLRQyCqJt1puc186ZLIqsrFUn7AkYpclYAnbC0RKr&#10;qEDRU/SujUZx/DbqAQuDIJW1tHs5GPk8xC9LJd3nsrTKsTbnlJsLI4Zx5cdofiayCoWpG7lLQzwj&#10;i040mi7dh7oUTrA1Nk9CdY1EsFC6EwldBGXZSBUwEJokPkJzjbA2AUuV9ZXZ00TUHvH07LDy0+Ya&#10;za25wSF7mn4A+d0SL1FvquzQ7tfV4MxW/UcoqJ5i7SAA35bY+RAEiW0Dv3d7ftXWMUmb6SxNZjGV&#10;QZJtOk5n04F/WVOR/KlZnHJGtiSd7E1Xu8PJdDLaHT0Nxkhkw6Uh0V1ivvCkJPtAlv07sm5rYVSo&#10;gfVk3CBripyPOdOiI/xfSGFCV61i6diD8beT2z2hdmCTaVjU5KYuEKGvlSgoq8T7U+4HB/zCUi3+&#10;SO849jQ+Yuqe5GScjIhFT/ERTyIzaN21go75Sc6Rkg/FE5sP1vlsHlx8LS20TbFs2jYssFotWmQb&#10;Qa10tYjj00UAcOTWau+swR8bIvqdANMjGxhaQXFHKBGGfqT3gyY14E/OeurFnNsfa4GKs/a9JqbS&#10;ZDLxzRsWk+nM6wAPLatDi9CSQuXccTZMF25o+LXBpqrppiSA1nBB4i2bANwzP2S1S5Yk9EJamvxG&#10;S5MX1NLTpttLidr1XytpuXyXXoXWIfE9Etx/paTwRtEbHnps99/4T+JwHZT38CvOfwEAAP//AwBQ&#10;SwMEFAAGAAgAAAAhANSZ/5vhAAAACwEAAA8AAABkcnMvZG93bnJldi54bWxMj8FKw0AQhu+C77CM&#10;4M1uUjFNYzalFPVUBFtBvG2z0yQ0Oxuy2yR9e6cne5x/Pv75Jl9NthUD9r5xpCCeRSCQSmcaqhR8&#10;79+fUhA+aDK6dYQKLuhhVdzf5TozbqQvHHahElxCPtMK6hC6TEpf1mi1n7kOiXdH11sdeOwraXo9&#10;crlt5TyKEml1Q3yh1h1uaixPu7NV8DHqcf0cvw3b03Fz+d2/fP5sY1Tq8WFav4IIOIV/GK76rA4F&#10;Ox3cmYwXrYJFtGRSwXKRxiCuQBLPOTpwlCYJyCKXtz8UfwAAAP//AwBQSwECLQAUAAYACAAAACEA&#10;toM4kv4AAADhAQAAEwAAAAAAAAAAAAAAAAAAAAAAW0NvbnRlbnRfVHlwZXNdLnhtbFBLAQItABQA&#10;BgAIAAAAIQA4/SH/1gAAAJQBAAALAAAAAAAAAAAAAAAAAC8BAABfcmVscy8ucmVsc1BLAQItABQA&#10;BgAIAAAAIQAvEEdviwIAAF0HAAAOAAAAAAAAAAAAAAAAAC4CAABkcnMvZTJvRG9jLnhtbFBLAQIt&#10;ABQABgAIAAAAIQDUmf+b4QAAAAsBAAAPAAAAAAAAAAAAAAAAAOUEAABkcnMvZG93bnJldi54bWxQ&#10;SwUGAAAAAAQABADzAAAA8wUAAAAA&#10;">
              <v:rect id="Rectangle 93" o:spid="_x0000_s1027" style="position:absolute;left:3000;top:1945;width:13129;height: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ReUwgAAANoAAAAPAAAAZHJzL2Rvd25yZXYueG1sRI/BbsIw&#10;EETvlfgHa5F6Kw6pWlDAINSKqtcAB45LvDgR8TrYJoS/rytV6nE0M280y/VgW9GTD41jBdNJBoK4&#10;crpho+Cw377MQYSIrLF1TAoeFGC9Gj0tsdDuziX1u2hEgnAoUEEdY1dIGaqaLIaJ64iTd3beYkzS&#10;G6k93hPctjLPsndpseG0UGNHHzVVl93NKsij9sfq+vZ5Os2GR1+Wpsu/jFLP42GzABFpiP/hv/a3&#10;VvAKv1fSDZCrHwAAAP//AwBQSwECLQAUAAYACAAAACEA2+H2y+4AAACFAQAAEwAAAAAAAAAAAAAA&#10;AAAAAAAAW0NvbnRlbnRfVHlwZXNdLnhtbFBLAQItABQABgAIAAAAIQBa9CxbvwAAABUBAAALAAAA&#10;AAAAAAAAAAAAAB8BAABfcmVscy8ucmVsc1BLAQItABQABgAIAAAAIQBKnReUwgAAANoAAAAPAAAA&#10;AAAAAAAAAAAAAAcCAABkcnMvZG93bnJldi54bWxQSwUGAAAAAAMAAwC3AAAA9gIAAAAA&#10;" fillcolor="#ec008c" stroked="f"/>
              <v:rect id="Rectangle 94" o:spid="_x0000_s1028" style="position:absolute;left:709;top:1945;width:1917;height: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dgXwwAAANoAAAAPAAAAZHJzL2Rvd25yZXYueG1sRI9BawIx&#10;FITvBf9DeIK3mtVaK1ujiKAIPVWF4u2xed1dNnlZklRXf30jCB6HmfmGmS87a8SZfKgdKxgNMxDE&#10;hdM1lwqOh83rDESIyBqNY1JwpQDLRe9ljrl2F/6m8z6WIkE45KigirHNpQxFRRbD0LXEyft13mJM&#10;0pdSe7wkuDVynGVTabHmtFBhS+uKimb/ZxWY08d25n+aKZvN27G5fp3k7vau1KDfrT5BROriM/xo&#10;77SCCdyvpBsgF/8AAAD//wMAUEsBAi0AFAAGAAgAAAAhANvh9svuAAAAhQEAABMAAAAAAAAAAAAA&#10;AAAAAAAAAFtDb250ZW50X1R5cGVzXS54bWxQSwECLQAUAAYACAAAACEAWvQsW78AAAAVAQAACwAA&#10;AAAAAAAAAAAAAAAfAQAAX3JlbHMvLnJlbHNQSwECLQAUAAYACAAAACEA3XHYF8MAAADaAAAADwAA&#10;AAAAAAAAAAAAAAAHAgAAZHJzL2Rvd25yZXYueG1sUEsFBgAAAAADAAMAtwAAAPcCAAAAAA==&#10;" fillcolor="#ffb9e3" stroked="f"/>
              <w10:wrap anchorx="page" anchory="page"/>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6D351C" w14:textId="77777777" w:rsidR="003224E2" w:rsidRDefault="003224E2"/>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1C4C6" w14:textId="77777777" w:rsidR="003224E2" w:rsidRDefault="003224E2"/>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1420CB" w14:textId="77777777" w:rsidR="003224E2" w:rsidRDefault="003224E2"/>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83C32A" w14:textId="77777777" w:rsidR="003224E2" w:rsidRDefault="003224E2"/>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54108" w14:textId="77777777" w:rsidR="008C0EAC" w:rsidRDefault="008C0EA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D814AC" w14:textId="77777777" w:rsidR="003224E2" w:rsidRDefault="003224E2">
      <w:r>
        <w:separator/>
      </w:r>
    </w:p>
  </w:footnote>
  <w:footnote w:type="continuationSeparator" w:id="0">
    <w:p w14:paraId="41ABC61F" w14:textId="77777777" w:rsidR="003224E2" w:rsidRDefault="003224E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1BB3FC" w14:textId="77777777" w:rsidR="003224E2" w:rsidRDefault="003224E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E456B" w14:textId="77777777" w:rsidR="003224E2" w:rsidRDefault="003224E2">
    <w:pPr>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725763" w14:textId="77777777" w:rsidR="003224E2" w:rsidRDefault="003224E2"/>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F4934" w14:textId="77777777" w:rsidR="003224E2" w:rsidRDefault="003224E2"/>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A531C" w14:textId="77777777" w:rsidR="003224E2" w:rsidRDefault="003224E2"/>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6ACEE" w14:textId="77777777" w:rsidR="003224E2" w:rsidRDefault="003224E2"/>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024FA" w14:textId="77777777" w:rsidR="008C0EAC" w:rsidRDefault="008C0EA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1">
    <w:nsid w:val="173C1EBD"/>
    <w:multiLevelType w:val="hybridMultilevel"/>
    <w:tmpl w:val="0568C6AA"/>
    <w:lvl w:ilvl="0" w:tplc="EE9463E0">
      <w:start w:val="1"/>
      <w:numFmt w:val="bullet"/>
      <w:pStyle w:val="Bullet-F8"/>
      <w:lvlText w:val=""/>
      <w:lvlJc w:val="left"/>
      <w:pPr>
        <w:tabs>
          <w:tab w:val="num" w:pos="170"/>
        </w:tabs>
        <w:ind w:left="170" w:hanging="170"/>
      </w:pPr>
      <w:rPr>
        <w:rFonts w:ascii="Symbol" w:hAnsi="Symbol" w:hint="default"/>
        <w:color w:val="EC008C"/>
        <w:spacing w:val="0"/>
        <w:w w:val="100"/>
        <w:position w:val="2"/>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1">
    <w:nsid w:val="1A5C7550"/>
    <w:multiLevelType w:val="hybridMultilevel"/>
    <w:tmpl w:val="4D10B73E"/>
    <w:lvl w:ilvl="0" w:tplc="DB748906">
      <w:start w:val="1"/>
      <w:numFmt w:val="bullet"/>
      <w:lvlText w:val=""/>
      <w:lvlJc w:val="left"/>
      <w:pPr>
        <w:tabs>
          <w:tab w:val="num" w:pos="113"/>
        </w:tabs>
        <w:ind w:left="113" w:hanging="113"/>
      </w:pPr>
      <w:rPr>
        <w:rFonts w:ascii="Symbol" w:hAnsi="Symbol" w:hint="default"/>
        <w:color w:val="EC008C"/>
        <w:spacing w:val="0"/>
        <w:w w:val="100"/>
        <w:position w:val="2"/>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1">
    <w:nsid w:val="22D63010"/>
    <w:multiLevelType w:val="multilevel"/>
    <w:tmpl w:val="D17E6D6C"/>
    <w:lvl w:ilvl="0">
      <w:start w:val="1"/>
      <w:numFmt w:val="bullet"/>
      <w:lvlText w:val=""/>
      <w:lvlJc w:val="left"/>
      <w:pPr>
        <w:tabs>
          <w:tab w:val="num" w:pos="170"/>
        </w:tabs>
        <w:ind w:left="170" w:hanging="170"/>
      </w:pPr>
      <w:rPr>
        <w:rFonts w:ascii="Symbol" w:hAnsi="Symbol" w:hint="default"/>
        <w:color w:val="EC008C"/>
        <w:spacing w:val="0"/>
        <w:w w:val="100"/>
        <w:position w:val="2"/>
        <w:sz w:val="16"/>
        <w:szCs w:val="1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1">
    <w:nsid w:val="2D1954B8"/>
    <w:multiLevelType w:val="hybridMultilevel"/>
    <w:tmpl w:val="83CE0FD6"/>
    <w:lvl w:ilvl="0" w:tplc="28CEECFE">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1">
    <w:nsid w:val="448D1B39"/>
    <w:multiLevelType w:val="multilevel"/>
    <w:tmpl w:val="8640D0DC"/>
    <w:lvl w:ilvl="0">
      <w:start w:val="1"/>
      <w:numFmt w:val="bullet"/>
      <w:lvlText w:val=""/>
      <w:lvlJc w:val="left"/>
      <w:pPr>
        <w:tabs>
          <w:tab w:val="num" w:pos="113"/>
        </w:tabs>
        <w:ind w:left="113" w:hanging="113"/>
      </w:pPr>
      <w:rPr>
        <w:rFonts w:ascii="Symbol" w:hAnsi="Symbol" w:hint="default"/>
        <w:color w:val="EC008C"/>
        <w:spacing w:val="0"/>
        <w:w w:val="100"/>
        <w:position w:val="2"/>
        <w:sz w:val="16"/>
        <w:szCs w:val="1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 w15:restartNumberingAfterBreak="1">
    <w:nsid w:val="67ED319B"/>
    <w:multiLevelType w:val="hybridMultilevel"/>
    <w:tmpl w:val="2CAC0C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1">
    <w:nsid w:val="6CDF6667"/>
    <w:multiLevelType w:val="hybridMultilevel"/>
    <w:tmpl w:val="A774AE70"/>
    <w:lvl w:ilvl="0" w:tplc="215288C6">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1">
    <w:nsid w:val="774E4E3C"/>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8" w15:restartNumberingAfterBreak="1">
    <w:nsid w:val="7F110759"/>
    <w:multiLevelType w:val="hybridMultilevel"/>
    <w:tmpl w:val="B928BB3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648361703">
    <w:abstractNumId w:val="7"/>
  </w:num>
  <w:num w:numId="2" w16cid:durableId="493381880">
    <w:abstractNumId w:val="3"/>
  </w:num>
  <w:num w:numId="3" w16cid:durableId="839350065">
    <w:abstractNumId w:val="6"/>
  </w:num>
  <w:num w:numId="4" w16cid:durableId="105663428">
    <w:abstractNumId w:val="5"/>
  </w:num>
  <w:num w:numId="5" w16cid:durableId="84156835">
    <w:abstractNumId w:val="8"/>
  </w:num>
  <w:num w:numId="6" w16cid:durableId="2049646722">
    <w:abstractNumId w:val="1"/>
  </w:num>
  <w:num w:numId="7" w16cid:durableId="137380916">
    <w:abstractNumId w:val="4"/>
  </w:num>
  <w:num w:numId="8" w16cid:durableId="39601408">
    <w:abstractNumId w:val="0"/>
  </w:num>
  <w:num w:numId="9" w16cid:durableId="143983399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isplayVerticalDrawingGridEvery w:val="2"/>
  <w:noPunctuationKerning/>
  <w:characterSpacingControl w:val="doNotCompress"/>
  <w:hdrShapeDefaults>
    <o:shapedefaults v:ext="edit" spidmax="2050">
      <o:colormru v:ext="edit" colors="#9c0057,#005943,#fffcda"/>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836EF"/>
    <w:rsid w:val="0001131A"/>
    <w:rsid w:val="0002063E"/>
    <w:rsid w:val="000242D1"/>
    <w:rsid w:val="0003640C"/>
    <w:rsid w:val="0004715E"/>
    <w:rsid w:val="000652F2"/>
    <w:rsid w:val="00091675"/>
    <w:rsid w:val="00092410"/>
    <w:rsid w:val="00095973"/>
    <w:rsid w:val="00097266"/>
    <w:rsid w:val="000A2D89"/>
    <w:rsid w:val="000A4CA8"/>
    <w:rsid w:val="000C1C8A"/>
    <w:rsid w:val="000E33F3"/>
    <w:rsid w:val="000F05BE"/>
    <w:rsid w:val="00116DDA"/>
    <w:rsid w:val="001210BF"/>
    <w:rsid w:val="00137243"/>
    <w:rsid w:val="001D056B"/>
    <w:rsid w:val="002259BD"/>
    <w:rsid w:val="00243C67"/>
    <w:rsid w:val="00245D1E"/>
    <w:rsid w:val="00272DE0"/>
    <w:rsid w:val="00286F2E"/>
    <w:rsid w:val="002A33D2"/>
    <w:rsid w:val="00320E90"/>
    <w:rsid w:val="003224E2"/>
    <w:rsid w:val="003255E5"/>
    <w:rsid w:val="003411FD"/>
    <w:rsid w:val="00350B62"/>
    <w:rsid w:val="00356CE5"/>
    <w:rsid w:val="00375C64"/>
    <w:rsid w:val="003928DC"/>
    <w:rsid w:val="00393EF0"/>
    <w:rsid w:val="003B6EE8"/>
    <w:rsid w:val="003C61B1"/>
    <w:rsid w:val="003E5F4B"/>
    <w:rsid w:val="003F64CA"/>
    <w:rsid w:val="00401500"/>
    <w:rsid w:val="00402050"/>
    <w:rsid w:val="00405F07"/>
    <w:rsid w:val="00413426"/>
    <w:rsid w:val="004318B3"/>
    <w:rsid w:val="004378E6"/>
    <w:rsid w:val="00440496"/>
    <w:rsid w:val="004665B0"/>
    <w:rsid w:val="00486CE6"/>
    <w:rsid w:val="004A6154"/>
    <w:rsid w:val="004B18A9"/>
    <w:rsid w:val="004B36E8"/>
    <w:rsid w:val="004B76A7"/>
    <w:rsid w:val="004C1FA5"/>
    <w:rsid w:val="004D3DF2"/>
    <w:rsid w:val="00516A61"/>
    <w:rsid w:val="005176B6"/>
    <w:rsid w:val="00524630"/>
    <w:rsid w:val="00525E81"/>
    <w:rsid w:val="00536FA4"/>
    <w:rsid w:val="0054517D"/>
    <w:rsid w:val="005624BA"/>
    <w:rsid w:val="005654C1"/>
    <w:rsid w:val="005D1484"/>
    <w:rsid w:val="005E773E"/>
    <w:rsid w:val="005F0ADD"/>
    <w:rsid w:val="005F414E"/>
    <w:rsid w:val="006241B5"/>
    <w:rsid w:val="0063012E"/>
    <w:rsid w:val="00634740"/>
    <w:rsid w:val="00645030"/>
    <w:rsid w:val="00647D87"/>
    <w:rsid w:val="006573F9"/>
    <w:rsid w:val="00670AA4"/>
    <w:rsid w:val="006C1C6C"/>
    <w:rsid w:val="006E5E97"/>
    <w:rsid w:val="006F0FE4"/>
    <w:rsid w:val="007005E2"/>
    <w:rsid w:val="00710ADD"/>
    <w:rsid w:val="00730350"/>
    <w:rsid w:val="007428EA"/>
    <w:rsid w:val="007432F1"/>
    <w:rsid w:val="007436E0"/>
    <w:rsid w:val="0077210E"/>
    <w:rsid w:val="007851BC"/>
    <w:rsid w:val="007A0F99"/>
    <w:rsid w:val="007A13C0"/>
    <w:rsid w:val="007D5AE4"/>
    <w:rsid w:val="007D6928"/>
    <w:rsid w:val="007E27BB"/>
    <w:rsid w:val="007E4B7A"/>
    <w:rsid w:val="008152C6"/>
    <w:rsid w:val="00822928"/>
    <w:rsid w:val="00825C4E"/>
    <w:rsid w:val="00867D68"/>
    <w:rsid w:val="00871667"/>
    <w:rsid w:val="00893504"/>
    <w:rsid w:val="008B48C2"/>
    <w:rsid w:val="008B7375"/>
    <w:rsid w:val="008C0EAC"/>
    <w:rsid w:val="008E4CE1"/>
    <w:rsid w:val="008F33F8"/>
    <w:rsid w:val="00943131"/>
    <w:rsid w:val="009572BC"/>
    <w:rsid w:val="0097742F"/>
    <w:rsid w:val="009836EF"/>
    <w:rsid w:val="009A53A5"/>
    <w:rsid w:val="009B664E"/>
    <w:rsid w:val="009F0A1A"/>
    <w:rsid w:val="00A12837"/>
    <w:rsid w:val="00A13082"/>
    <w:rsid w:val="00A240B8"/>
    <w:rsid w:val="00A41F83"/>
    <w:rsid w:val="00A67A8D"/>
    <w:rsid w:val="00A807B1"/>
    <w:rsid w:val="00A839A8"/>
    <w:rsid w:val="00A84AEE"/>
    <w:rsid w:val="00A93C43"/>
    <w:rsid w:val="00B070C6"/>
    <w:rsid w:val="00B27D45"/>
    <w:rsid w:val="00B737DB"/>
    <w:rsid w:val="00B90517"/>
    <w:rsid w:val="00BB49A8"/>
    <w:rsid w:val="00BB5684"/>
    <w:rsid w:val="00BC152B"/>
    <w:rsid w:val="00BD3C0F"/>
    <w:rsid w:val="00BD4795"/>
    <w:rsid w:val="00BE1EFE"/>
    <w:rsid w:val="00BF4B10"/>
    <w:rsid w:val="00C13A61"/>
    <w:rsid w:val="00C30500"/>
    <w:rsid w:val="00C76E3F"/>
    <w:rsid w:val="00CB5914"/>
    <w:rsid w:val="00CE4B7C"/>
    <w:rsid w:val="00CF31BC"/>
    <w:rsid w:val="00D04E9B"/>
    <w:rsid w:val="00D3181D"/>
    <w:rsid w:val="00D51E3A"/>
    <w:rsid w:val="00D73A8F"/>
    <w:rsid w:val="00D748CE"/>
    <w:rsid w:val="00D8647B"/>
    <w:rsid w:val="00D96887"/>
    <w:rsid w:val="00DC193B"/>
    <w:rsid w:val="00DC24E3"/>
    <w:rsid w:val="00DE1D23"/>
    <w:rsid w:val="00DE51C8"/>
    <w:rsid w:val="00DE69FA"/>
    <w:rsid w:val="00DF33EC"/>
    <w:rsid w:val="00DF60E1"/>
    <w:rsid w:val="00E54493"/>
    <w:rsid w:val="00E56350"/>
    <w:rsid w:val="00E777DC"/>
    <w:rsid w:val="00E91885"/>
    <w:rsid w:val="00E95C5D"/>
    <w:rsid w:val="00EA1F11"/>
    <w:rsid w:val="00EA6811"/>
    <w:rsid w:val="00F1574B"/>
    <w:rsid w:val="00F34B47"/>
    <w:rsid w:val="00F44A3E"/>
    <w:rsid w:val="00FB318F"/>
    <w:rsid w:val="00FD2404"/>
    <w:rsid w:val="00FF41C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colormru v:ext="edit" colors="#9c0057,#005943,#fffcda"/>
    </o:shapedefaults>
    <o:shapelayout v:ext="edit">
      <o:idmap v:ext="edit" data="2"/>
    </o:shapelayout>
  </w:shapeDefaults>
  <w:decimalSymbol w:val="."/>
  <w:listSeparator w:val=","/>
  <w14:docId w14:val="115E00EB"/>
  <w15:docId w15:val="{9B7A58A4-5C24-43B1-BA1A-AC8D993B2D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10BF"/>
    <w:rPr>
      <w:sz w:val="24"/>
      <w:szCs w:val="24"/>
      <w:lang w:val="en-US" w:eastAsia="en-US"/>
    </w:rPr>
  </w:style>
  <w:style w:type="paragraph" w:styleId="Heading1">
    <w:name w:val="heading 1"/>
    <w:basedOn w:val="Normal"/>
    <w:next w:val="Normal"/>
    <w:qFormat/>
    <w:rsid w:val="00091675"/>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091675"/>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091675"/>
    <w:pPr>
      <w:keepNext/>
      <w:spacing w:before="240" w:after="60"/>
      <w:outlineLvl w:val="2"/>
    </w:pPr>
    <w:rPr>
      <w:rFonts w:ascii="Arial" w:hAnsi="Arial" w:cs="Arial"/>
      <w:b/>
      <w:bCs/>
      <w:sz w:val="26"/>
      <w:szCs w:val="26"/>
    </w:rPr>
  </w:style>
  <w:style w:type="paragraph" w:styleId="Heading4">
    <w:name w:val="heading 4"/>
    <w:basedOn w:val="Normal"/>
    <w:next w:val="Normal"/>
    <w:qFormat/>
    <w:rsid w:val="00A84AEE"/>
    <w:pPr>
      <w:keepNext/>
      <w:tabs>
        <w:tab w:val="num" w:pos="864"/>
      </w:tabs>
      <w:ind w:left="864" w:hanging="144"/>
      <w:outlineLvl w:val="3"/>
    </w:pPr>
    <w:rPr>
      <w:b/>
      <w:bCs/>
      <w:color w:val="008080"/>
      <w:spacing w:val="-5"/>
      <w:sz w:val="18"/>
      <w:szCs w:val="20"/>
    </w:rPr>
  </w:style>
  <w:style w:type="paragraph" w:styleId="Heading5">
    <w:name w:val="heading 5"/>
    <w:basedOn w:val="Normal"/>
    <w:next w:val="Normal"/>
    <w:qFormat/>
    <w:rsid w:val="00A84AEE"/>
    <w:pPr>
      <w:keepNext/>
      <w:tabs>
        <w:tab w:val="num" w:pos="1008"/>
      </w:tabs>
      <w:ind w:left="1008" w:hanging="432"/>
      <w:outlineLvl w:val="4"/>
    </w:pPr>
    <w:rPr>
      <w:rFonts w:ascii="Garamond" w:hAnsi="Garamond"/>
      <w:b/>
      <w:bCs/>
      <w:color w:val="FFCC00"/>
      <w:spacing w:val="-5"/>
      <w:sz w:val="20"/>
      <w:szCs w:val="20"/>
    </w:rPr>
  </w:style>
  <w:style w:type="paragraph" w:styleId="Heading6">
    <w:name w:val="heading 6"/>
    <w:basedOn w:val="Normal"/>
    <w:next w:val="Normal"/>
    <w:qFormat/>
    <w:rsid w:val="00091675"/>
    <w:pPr>
      <w:keepNext/>
      <w:outlineLvl w:val="5"/>
    </w:pPr>
    <w:rPr>
      <w:b/>
      <w:bCs/>
      <w:color w:val="FFCC00"/>
      <w:spacing w:val="-5"/>
      <w:sz w:val="22"/>
      <w:szCs w:val="20"/>
    </w:rPr>
  </w:style>
  <w:style w:type="paragraph" w:styleId="Heading7">
    <w:name w:val="heading 7"/>
    <w:basedOn w:val="Normal"/>
    <w:next w:val="Normal"/>
    <w:qFormat/>
    <w:rsid w:val="00091675"/>
    <w:pPr>
      <w:keepNext/>
      <w:jc w:val="center"/>
      <w:outlineLvl w:val="6"/>
    </w:pPr>
    <w:rPr>
      <w:b/>
      <w:bCs/>
      <w:spacing w:val="-5"/>
      <w:sz w:val="40"/>
      <w:szCs w:val="20"/>
    </w:rPr>
  </w:style>
  <w:style w:type="paragraph" w:styleId="Heading8">
    <w:name w:val="heading 8"/>
    <w:basedOn w:val="Normal"/>
    <w:next w:val="Normal"/>
    <w:qFormat/>
    <w:rsid w:val="00091675"/>
    <w:pPr>
      <w:keepNext/>
      <w:jc w:val="center"/>
      <w:outlineLvl w:val="7"/>
    </w:pPr>
    <w:rPr>
      <w:b/>
      <w:bCs/>
      <w:spacing w:val="-5"/>
      <w:sz w:val="40"/>
      <w:szCs w:val="20"/>
    </w:rPr>
  </w:style>
  <w:style w:type="paragraph" w:styleId="Heading9">
    <w:name w:val="heading 9"/>
    <w:basedOn w:val="Normal"/>
    <w:next w:val="Normal"/>
    <w:qFormat/>
    <w:rsid w:val="00091675"/>
    <w:pPr>
      <w:keepNext/>
      <w:jc w:val="center"/>
      <w:outlineLvl w:val="8"/>
    </w:pPr>
    <w:rPr>
      <w:rFonts w:ascii="Arial" w:hAnsi="Arial"/>
      <w:b/>
      <w:b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091675"/>
    <w:pPr>
      <w:tabs>
        <w:tab w:val="center" w:pos="4320"/>
        <w:tab w:val="right" w:pos="8640"/>
      </w:tabs>
    </w:pPr>
    <w:rPr>
      <w:rFonts w:ascii="Arial" w:hAnsi="Arial"/>
    </w:rPr>
  </w:style>
  <w:style w:type="paragraph" w:styleId="Footer">
    <w:name w:val="footer"/>
    <w:rsid w:val="00091675"/>
    <w:pPr>
      <w:tabs>
        <w:tab w:val="center" w:pos="4320"/>
        <w:tab w:val="right" w:pos="8640"/>
      </w:tabs>
    </w:pPr>
    <w:rPr>
      <w:rFonts w:ascii="Arial" w:hAnsi="Arial"/>
      <w:sz w:val="24"/>
      <w:szCs w:val="24"/>
      <w:lang w:eastAsia="en-US"/>
    </w:rPr>
  </w:style>
  <w:style w:type="paragraph" w:customStyle="1" w:styleId="Address">
    <w:name w:val="Address"/>
    <w:rsid w:val="00091675"/>
    <w:pPr>
      <w:jc w:val="center"/>
    </w:pPr>
    <w:rPr>
      <w:rFonts w:ascii="Arial" w:hAnsi="Arial"/>
      <w:bCs/>
      <w:spacing w:val="-5"/>
      <w:sz w:val="42"/>
      <w:szCs w:val="50"/>
      <w:lang w:eastAsia="en-US"/>
    </w:rPr>
  </w:style>
  <w:style w:type="paragraph" w:customStyle="1" w:styleId="BranchAddress">
    <w:name w:val="Branch Address"/>
    <w:rsid w:val="00091675"/>
    <w:pPr>
      <w:jc w:val="center"/>
    </w:pPr>
    <w:rPr>
      <w:rFonts w:ascii="Arial" w:hAnsi="Arial"/>
      <w:color w:val="000000"/>
      <w:sz w:val="22"/>
      <w:szCs w:val="24"/>
      <w:lang w:eastAsia="en-US"/>
    </w:rPr>
  </w:style>
  <w:style w:type="paragraph" w:customStyle="1" w:styleId="BriefDescription">
    <w:name w:val="Brief Description"/>
    <w:rsid w:val="00091675"/>
    <w:pPr>
      <w:jc w:val="center"/>
    </w:pPr>
    <w:rPr>
      <w:rFonts w:ascii="Arial" w:hAnsi="Arial"/>
      <w:color w:val="000000"/>
      <w:sz w:val="26"/>
      <w:szCs w:val="24"/>
      <w:lang w:eastAsia="en-US"/>
    </w:rPr>
  </w:style>
  <w:style w:type="paragraph" w:customStyle="1" w:styleId="Price">
    <w:name w:val="Price"/>
    <w:rsid w:val="00091675"/>
    <w:pPr>
      <w:jc w:val="center"/>
    </w:pPr>
    <w:rPr>
      <w:rFonts w:ascii="Arial" w:hAnsi="Arial"/>
      <w:b/>
      <w:bCs/>
      <w:sz w:val="48"/>
      <w:szCs w:val="24"/>
      <w:lang w:eastAsia="en-US"/>
    </w:rPr>
  </w:style>
  <w:style w:type="numbering" w:styleId="ArticleSection">
    <w:name w:val="Outline List 3"/>
    <w:basedOn w:val="NoList"/>
    <w:semiHidden/>
    <w:rsid w:val="00A84AEE"/>
    <w:pPr>
      <w:numPr>
        <w:numId w:val="1"/>
      </w:numPr>
    </w:pPr>
  </w:style>
  <w:style w:type="paragraph" w:customStyle="1" w:styleId="descF11">
    <w:name w:val="desc F11"/>
    <w:basedOn w:val="Normal"/>
    <w:rsid w:val="004378E6"/>
    <w:pPr>
      <w:autoSpaceDE w:val="0"/>
      <w:autoSpaceDN w:val="0"/>
      <w:adjustRightInd w:val="0"/>
      <w:jc w:val="both"/>
    </w:pPr>
    <w:rPr>
      <w:rFonts w:ascii="Arial" w:hAnsi="Arial" w:cs="Arial"/>
      <w:color w:val="000000"/>
      <w:sz w:val="17"/>
      <w:szCs w:val="17"/>
      <w:lang w:val="en-GB" w:eastAsia="en-GB"/>
    </w:rPr>
  </w:style>
  <w:style w:type="paragraph" w:customStyle="1" w:styleId="headerF12">
    <w:name w:val="header F12"/>
    <w:basedOn w:val="Normal"/>
    <w:rsid w:val="004378E6"/>
    <w:pPr>
      <w:autoSpaceDE w:val="0"/>
      <w:autoSpaceDN w:val="0"/>
      <w:adjustRightInd w:val="0"/>
      <w:jc w:val="both"/>
    </w:pPr>
    <w:rPr>
      <w:rFonts w:ascii="Arial" w:hAnsi="Arial" w:cs="Arial"/>
      <w:color w:val="EC008C"/>
      <w:sz w:val="20"/>
      <w:szCs w:val="17"/>
      <w:lang w:val="en-GB" w:eastAsia="en-GB"/>
    </w:rPr>
  </w:style>
  <w:style w:type="paragraph" w:customStyle="1" w:styleId="PrintedbyRavensworth">
    <w:name w:val="Printed by Ravensworth"/>
    <w:rsid w:val="00091675"/>
    <w:pPr>
      <w:jc w:val="right"/>
    </w:pPr>
    <w:rPr>
      <w:rFonts w:ascii="Arial" w:hAnsi="Arial" w:cs="Arial"/>
      <w:bCs/>
      <w:color w:val="000000"/>
      <w:sz w:val="12"/>
      <w:szCs w:val="12"/>
      <w:lang w:eastAsia="en-US"/>
    </w:rPr>
  </w:style>
  <w:style w:type="paragraph" w:customStyle="1" w:styleId="Property">
    <w:name w:val="Property"/>
    <w:rsid w:val="00091675"/>
    <w:pPr>
      <w:jc w:val="center"/>
    </w:pPr>
    <w:rPr>
      <w:rFonts w:ascii="Arial" w:hAnsi="Arial"/>
      <w:bCs/>
      <w:spacing w:val="-5"/>
      <w:sz w:val="46"/>
      <w:szCs w:val="50"/>
      <w:lang w:eastAsia="en-US"/>
    </w:rPr>
  </w:style>
  <w:style w:type="paragraph" w:customStyle="1" w:styleId="BasicParagraph">
    <w:name w:val="[Basic Paragraph]"/>
    <w:basedOn w:val="Normal"/>
    <w:rsid w:val="00516A61"/>
    <w:pPr>
      <w:widowControl w:val="0"/>
      <w:autoSpaceDE w:val="0"/>
      <w:autoSpaceDN w:val="0"/>
      <w:adjustRightInd w:val="0"/>
      <w:spacing w:line="288" w:lineRule="auto"/>
      <w:textAlignment w:val="center"/>
    </w:pPr>
    <w:rPr>
      <w:rFonts w:ascii="Times-Roman" w:hAnsi="Times-Roman" w:cs="Times-Roman"/>
      <w:color w:val="000000"/>
      <w:lang w:val="en-GB"/>
    </w:rPr>
  </w:style>
  <w:style w:type="paragraph" w:customStyle="1" w:styleId="Bullet-F8">
    <w:name w:val="Bullet-F8"/>
    <w:rsid w:val="00C13A61"/>
    <w:pPr>
      <w:numPr>
        <w:numId w:val="8"/>
      </w:numPr>
      <w:spacing w:after="60"/>
    </w:pPr>
    <w:rPr>
      <w:rFonts w:ascii="Arial" w:hAnsi="Arial" w:cs="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header" Target="header3.xml"/><Relationship Id="rId26" Type="http://schemas.openxmlformats.org/officeDocument/2006/relationships/image" Target="media/image16.jpeg"/><Relationship Id="rId39" Type="http://schemas.openxmlformats.org/officeDocument/2006/relationships/footer" Target="footer8.xml"/><Relationship Id="rId21" Type="http://schemas.openxmlformats.org/officeDocument/2006/relationships/image" Target="media/image13.jpeg"/><Relationship Id="rId34" Type="http://schemas.openxmlformats.org/officeDocument/2006/relationships/image" Target="media/image22.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12.jpeg"/><Relationship Id="rId29" Type="http://schemas.openxmlformats.org/officeDocument/2006/relationships/header" Target="header5.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eader" Target="header4.xml"/><Relationship Id="rId32" Type="http://schemas.openxmlformats.org/officeDocument/2006/relationships/image" Target="media/image20.jpeg"/><Relationship Id="rId37" Type="http://schemas.openxmlformats.org/officeDocument/2006/relationships/image" Target="media/image23.jp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5.jpg"/><Relationship Id="rId28" Type="http://schemas.openxmlformats.org/officeDocument/2006/relationships/image" Target="media/image18.jpeg"/><Relationship Id="rId36" Type="http://schemas.openxmlformats.org/officeDocument/2006/relationships/footer" Target="footer7.xml"/><Relationship Id="rId10" Type="http://schemas.openxmlformats.org/officeDocument/2006/relationships/image" Target="media/image2.wmf"/><Relationship Id="rId19" Type="http://schemas.openxmlformats.org/officeDocument/2006/relationships/footer" Target="footer4.xml"/><Relationship Id="rId31" Type="http://schemas.openxmlformats.org/officeDocument/2006/relationships/image" Target="media/image19.jp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4.jpeg"/><Relationship Id="rId22" Type="http://schemas.openxmlformats.org/officeDocument/2006/relationships/image" Target="media/image14.jpeg"/><Relationship Id="rId27" Type="http://schemas.openxmlformats.org/officeDocument/2006/relationships/image" Target="media/image17.jpeg"/><Relationship Id="rId30" Type="http://schemas.openxmlformats.org/officeDocument/2006/relationships/footer" Target="footer6.xml"/><Relationship Id="rId35" Type="http://schemas.openxmlformats.org/officeDocument/2006/relationships/header" Target="header6.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3.xml"/><Relationship Id="rId25" Type="http://schemas.openxmlformats.org/officeDocument/2006/relationships/footer" Target="footer5.xml"/><Relationship Id="rId33" Type="http://schemas.openxmlformats.org/officeDocument/2006/relationships/image" Target="media/image21.jpeg"/><Relationship Id="rId38" Type="http://schemas.openxmlformats.org/officeDocument/2006/relationships/header" Target="header7.xml"/></Relationships>
</file>

<file path=word/_rels/footer3.xml.rels><?xml version="1.0" encoding="UTF-8" standalone="yes"?>
<Relationships xmlns="http://schemas.openxmlformats.org/package/2006/relationships"><Relationship Id="rId3" Type="http://schemas.openxmlformats.org/officeDocument/2006/relationships/image" Target="media/image8.wmf"/><Relationship Id="rId2" Type="http://schemas.openxmlformats.org/officeDocument/2006/relationships/image" Target="media/image7.wmf"/><Relationship Id="rId1" Type="http://schemas.openxmlformats.org/officeDocument/2006/relationships/image" Target="media/image6.wmf"/><Relationship Id="rId6" Type="http://schemas.openxmlformats.org/officeDocument/2006/relationships/image" Target="media/image11.wmf"/><Relationship Id="rId5" Type="http://schemas.openxmlformats.org/officeDocument/2006/relationships/image" Target="media/image10.wmf"/><Relationship Id="rId4" Type="http://schemas.openxmlformats.org/officeDocument/2006/relationships/image" Target="media/image9.w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m\AppData\Local\Microsoft\Windows\INetCache\Content.Outlook\RC27MG13\B2170_F005a.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74A394-4E0A-4161-8B41-F4D4F784EF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B2170_F005a</Template>
  <TotalTime>0</TotalTime>
  <Pages>8</Pages>
  <Words>12</Words>
  <Characters>70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Unknown Organization</Company>
  <LinksUpToDate>false</LinksUpToDate>
  <CharactersWithSpaces>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dc:creator>
  <cp:lastModifiedBy>Victoria Jewson</cp:lastModifiedBy>
  <cp:revision>3</cp:revision>
  <cp:lastPrinted>2010-12-16T10:18:00Z</cp:lastPrinted>
  <dcterms:created xsi:type="dcterms:W3CDTF">2024-09-17T09:04:00Z</dcterms:created>
  <dcterms:modified xsi:type="dcterms:W3CDTF">2024-09-17T14:50:00Z</dcterms:modified>
</cp:coreProperties>
</file>