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1C2E3F" w14:textId="0E5F1413" w:rsidR="00666849" w:rsidRPr="000C1C8A" w:rsidRDefault="00261C00" w:rsidP="009836EF">
      <w:pPr>
        <w:jc w:val="center"/>
        <w:sectPr w:rsidR="00666849" w:rsidRPr="000C1C8A" w:rsidSect="00666849">
          <w:footerReference w:type="default" r:id="rId8"/>
          <w:pgSz w:w="16840" w:h="11907" w:orient="landscape" w:code="9"/>
          <w:pgMar w:top="0" w:right="0" w:bottom="0" w:left="0" w:header="0" w:footer="0" w:gutter="0"/>
          <w:pgNumType w:start="1"/>
          <w:cols w:space="720"/>
          <w:docGrid w:linePitch="360"/>
        </w:sectPr>
      </w:pPr>
      <w:r>
        <w:rPr>
          <w:noProof/>
          <w:lang w:val="en-GB" w:eastAsia="en-GB"/>
        </w:rPr>
        <w:drawing>
          <wp:inline distT="0" distB="0" distL="0" distR="0" wp14:anchorId="7091D698" wp14:editId="6D2F87E2">
            <wp:extent cx="10663555" cy="7560945"/>
            <wp:effectExtent l="0" t="0" r="4445" b="1905"/>
            <wp:docPr id="36" name="Picture 36" descr="A brick house with a drive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brick house with a driveway&#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0663555" cy="7560945"/>
                    </a:xfrm>
                    <a:prstGeom prst="rect">
                      <a:avLst/>
                    </a:prstGeom>
                  </pic:spPr>
                </pic:pic>
              </a:graphicData>
            </a:graphic>
          </wp:inline>
        </w:drawing>
      </w:r>
      <w:r w:rsidR="00666849">
        <w:rPr>
          <w:noProof/>
          <w:lang w:val="en-GB" w:eastAsia="en-GB"/>
        </w:rPr>
        <w:drawing>
          <wp:anchor distT="0" distB="0" distL="114300" distR="114300" simplePos="0" relativeHeight="251689984" behindDoc="1" locked="0" layoutInCell="1" allowOverlap="1" wp14:anchorId="6F812764" wp14:editId="1AF0568F">
            <wp:simplePos x="0" y="0"/>
            <wp:positionH relativeFrom="page">
              <wp:posOffset>-2057400</wp:posOffset>
            </wp:positionH>
            <wp:positionV relativeFrom="page">
              <wp:posOffset>19878</wp:posOffset>
            </wp:positionV>
            <wp:extent cx="14808575" cy="7513983"/>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10">
                      <a:extLst>
                        <a:ext uri="{BEBA8EAE-BF5A-486C-A8C5-ECC9F3942E4B}">
                          <a14:imgProps xmlns:a14="http://schemas.microsoft.com/office/drawing/2010/main">
                            <a14:imgLayer r:embed="rId11">
                              <a14:imgEffect>
                                <a14:sharpenSoften amount="25000"/>
                              </a14:imgEffect>
                            </a14:imgLayer>
                          </a14:imgProps>
                        </a:ext>
                        <a:ext uri="{28A0092B-C50C-407E-A947-70E740481C1C}">
                          <a14:useLocalDpi xmlns:a14="http://schemas.microsoft.com/office/drawing/2010/main" val="0"/>
                        </a:ext>
                      </a:extLst>
                    </a:blip>
                    <a:srcRect t="12354" b="12354"/>
                    <a:stretch>
                      <a:fillRect/>
                    </a:stretch>
                  </pic:blipFill>
                  <pic:spPr>
                    <a:xfrm>
                      <a:off x="0" y="0"/>
                      <a:ext cx="14853892" cy="7536977"/>
                    </a:xfrm>
                    <a:prstGeom prst="rect">
                      <a:avLst/>
                    </a:prstGeom>
                  </pic:spPr>
                </pic:pic>
              </a:graphicData>
            </a:graphic>
            <wp14:sizeRelH relativeFrom="margin">
              <wp14:pctWidth>0</wp14:pctWidth>
            </wp14:sizeRelH>
            <wp14:sizeRelV relativeFrom="margin">
              <wp14:pctHeight>0</wp14:pctHeight>
            </wp14:sizeRelV>
          </wp:anchor>
        </w:drawing>
      </w:r>
      <w:r w:rsidR="00666849">
        <w:rPr>
          <w:noProof/>
          <w:lang w:val="en-GB" w:eastAsia="en-GB"/>
        </w:rPr>
        <w:drawing>
          <wp:anchor distT="0" distB="0" distL="114300" distR="114300" simplePos="0" relativeHeight="251667456" behindDoc="0" locked="0" layoutInCell="1" allowOverlap="1" wp14:anchorId="175748F6" wp14:editId="0A96D325">
            <wp:simplePos x="0" y="0"/>
            <wp:positionH relativeFrom="page">
              <wp:posOffset>8505825</wp:posOffset>
            </wp:positionH>
            <wp:positionV relativeFrom="page">
              <wp:posOffset>6022975</wp:posOffset>
            </wp:positionV>
            <wp:extent cx="1870710" cy="1250315"/>
            <wp:effectExtent l="0" t="0" r="0" b="0"/>
            <wp:wrapNone/>
            <wp:docPr id="294" name="Picture 294" descr="bb-logo-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bb-logo-fina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70710" cy="1250315"/>
                    </a:xfrm>
                    <a:prstGeom prst="rect">
                      <a:avLst/>
                    </a:prstGeom>
                    <a:noFill/>
                    <a:ln>
                      <a:noFill/>
                    </a:ln>
                  </pic:spPr>
                </pic:pic>
              </a:graphicData>
            </a:graphic>
            <wp14:sizeRelH relativeFrom="page">
              <wp14:pctWidth>0</wp14:pctWidth>
            </wp14:sizeRelH>
            <wp14:sizeRelV relativeFrom="page">
              <wp14:pctHeight>0</wp14:pctHeight>
            </wp14:sizeRelV>
          </wp:anchor>
        </w:drawing>
      </w:r>
      <w:r w:rsidR="00666849">
        <w:rPr>
          <w:noProof/>
          <w:lang w:val="en-GB" w:eastAsia="en-GB"/>
        </w:rPr>
        <mc:AlternateContent>
          <mc:Choice Requires="wps">
            <w:drawing>
              <wp:anchor distT="0" distB="0" distL="114300" distR="114300" simplePos="0" relativeHeight="251664384" behindDoc="0" locked="0" layoutInCell="1" allowOverlap="1" wp14:anchorId="572EFABF" wp14:editId="40565617">
                <wp:simplePos x="0" y="0"/>
                <wp:positionH relativeFrom="page">
                  <wp:posOffset>360045</wp:posOffset>
                </wp:positionH>
                <wp:positionV relativeFrom="page">
                  <wp:posOffset>6452235</wp:posOffset>
                </wp:positionV>
                <wp:extent cx="9972040" cy="476250"/>
                <wp:effectExtent l="0" t="3810" r="2540" b="0"/>
                <wp:wrapNone/>
                <wp:docPr id="35"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800000"/>
                              </a:solidFill>
                              <a:miter lim="800000"/>
                              <a:headEnd/>
                              <a:tailEnd/>
                            </a14:hiddenLine>
                          </a:ext>
                        </a:extLst>
                      </wps:spPr>
                      <wps:txbx>
                        <w:txbxContent>
                          <w:p w14:paraId="4BA1D78D" w14:textId="77777777" w:rsidR="00666849" w:rsidRPr="00877964" w:rsidRDefault="00666849" w:rsidP="008C0EAC">
                            <w:pPr>
                              <w:rPr>
                                <w:rFonts w:ascii="Arial" w:hAnsi="Arial" w:cs="Arial"/>
                                <w:b/>
                                <w:color w:val="FFFFFF" w:themeColor="background1"/>
                                <w:sz w:val="36"/>
                                <w:szCs w:val="36"/>
                                <w:lang w:val="en-GB" w:eastAsia="en-GB"/>
                              </w:rPr>
                            </w:pPr>
                            <w:r w:rsidRPr="00877964">
                              <w:rPr>
                                <w:rFonts w:ascii="Arial" w:hAnsi="Arial" w:cs="Arial"/>
                                <w:b/>
                                <w:noProof/>
                                <w:color w:val="FFFFFF" w:themeColor="background1"/>
                                <w:sz w:val="36"/>
                                <w:szCs w:val="36"/>
                                <w:lang w:val="en-GB" w:eastAsia="en-GB"/>
                              </w:rPr>
                              <w:t>Campbell Road</w:t>
                            </w:r>
                          </w:p>
                          <w:p w14:paraId="1AD714B7" w14:textId="77777777" w:rsidR="00666849" w:rsidRPr="00877964" w:rsidRDefault="00666849" w:rsidP="00A13082">
                            <w:pPr>
                              <w:rPr>
                                <w:rFonts w:ascii="Arial" w:hAnsi="Arial" w:cs="Arial"/>
                                <w:color w:val="FFFFFF" w:themeColor="background1"/>
                                <w:sz w:val="36"/>
                                <w:szCs w:val="36"/>
                              </w:rPr>
                            </w:pPr>
                            <w:r w:rsidRPr="00877964">
                              <w:rPr>
                                <w:rFonts w:ascii="Arial" w:hAnsi="Arial" w:cs="Arial"/>
                                <w:noProof/>
                                <w:color w:val="FFFFFF" w:themeColor="background1"/>
                                <w:sz w:val="36"/>
                                <w:szCs w:val="36"/>
                                <w:lang w:val="en-GB" w:eastAsia="en-GB"/>
                              </w:rPr>
                              <w:t>Marlow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72EFABF" id="_x0000_t202" coordsize="21600,21600" o:spt="202" path="m,l,21600r21600,l21600,xe">
                <v:stroke joinstyle="miter"/>
                <v:path gradientshapeok="t" o:connecttype="rect"/>
              </v:shapetype>
              <v:shape id="Text Box 183" o:spid="_x0000_s1026" type="#_x0000_t202" style="position:absolute;left:0;text-align:left;margin-left:28.35pt;margin-top:508.05pt;width:785.2pt;height:3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" filled="f" stroked="f" strokecolor="maroon" strokeweight="0">
                <v:textbox inset="0,0,0,0">
                  <w:txbxContent>
                    <w:p w14:paraId="4BA1D78D" w14:textId="77777777" w:rsidR="00666849" w:rsidRPr="00877964" w:rsidRDefault="00666849" w:rsidP="008C0EAC">
                      <w:pPr>
                        <w:rPr>
                          <w:rFonts w:ascii="Arial" w:hAnsi="Arial" w:cs="Arial"/>
                          <w:b/>
                          <w:color w:val="FFFFFF" w:themeColor="background1"/>
                          <w:sz w:val="36"/>
                          <w:szCs w:val="36"/>
                          <w:lang w:val="en-GB" w:eastAsia="en-GB"/>
                        </w:rPr>
                      </w:pPr>
                      <w:r w:rsidRPr="00877964">
                        <w:rPr>
                          <w:rFonts w:ascii="Arial" w:hAnsi="Arial" w:cs="Arial"/>
                          <w:b/>
                          <w:noProof/>
                          <w:color w:val="FFFFFF" w:themeColor="background1"/>
                          <w:sz w:val="36"/>
                          <w:szCs w:val="36"/>
                          <w:lang w:val="en-GB" w:eastAsia="en-GB"/>
                        </w:rPr>
                        <w:t>Campbell Road</w:t>
                      </w:r>
                    </w:p>
                    <w:p w14:paraId="1AD714B7" w14:textId="77777777" w:rsidR="00666849" w:rsidRPr="00877964" w:rsidRDefault="00666849" w:rsidP="00A13082">
                      <w:pPr>
                        <w:rPr>
                          <w:rFonts w:ascii="Arial" w:hAnsi="Arial" w:cs="Arial"/>
                          <w:color w:val="FFFFFF" w:themeColor="background1"/>
                          <w:sz w:val="36"/>
                          <w:szCs w:val="36"/>
                        </w:rPr>
                      </w:pPr>
                      <w:r w:rsidRPr="00877964">
                        <w:rPr>
                          <w:rFonts w:ascii="Arial" w:hAnsi="Arial" w:cs="Arial"/>
                          <w:noProof/>
                          <w:color w:val="FFFFFF" w:themeColor="background1"/>
                          <w:sz w:val="36"/>
                          <w:szCs w:val="36"/>
                          <w:lang w:val="en-GB" w:eastAsia="en-GB"/>
                        </w:rPr>
                        <w:t>Marlow</w:t>
                      </w:r>
                    </w:p>
                  </w:txbxContent>
                </v:textbox>
                <w10:wrap anchorx="page" anchory="page"/>
              </v:shape>
            </w:pict>
          </mc:Fallback>
        </mc:AlternateContent>
      </w:r>
      <w:r w:rsidR="00666849">
        <w:rPr>
          <w:noProof/>
          <w:lang w:val="en-GB" w:eastAsia="en-GB"/>
        </w:rPr>
        <mc:AlternateContent>
          <mc:Choice Requires="wps">
            <w:drawing>
              <wp:anchor distT="0" distB="0" distL="114300" distR="114300" simplePos="0" relativeHeight="251665408" behindDoc="0" locked="0" layoutInCell="1" allowOverlap="1" wp14:anchorId="4B318EFD" wp14:editId="4747698F">
                <wp:simplePos x="0" y="0"/>
                <wp:positionH relativeFrom="page">
                  <wp:posOffset>360045</wp:posOffset>
                </wp:positionH>
                <wp:positionV relativeFrom="page">
                  <wp:posOffset>7006590</wp:posOffset>
                </wp:positionV>
                <wp:extent cx="9972040" cy="215900"/>
                <wp:effectExtent l="0" t="0" r="2540" b="0"/>
                <wp:wrapNone/>
                <wp:docPr id="3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7204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800000"/>
                              </a:solidFill>
                              <a:miter lim="800000"/>
                              <a:headEnd/>
                              <a:tailEnd/>
                            </a14:hiddenLine>
                          </a:ext>
                        </a:extLst>
                      </wps:spPr>
                      <wps:txbx>
                        <w:txbxContent>
                          <w:p w14:paraId="38FB3D68" w14:textId="77777777" w:rsidR="00666849" w:rsidRPr="0063012E" w:rsidRDefault="00666849" w:rsidP="0063012E">
                            <w:pPr>
                              <w:rPr>
                                <w:rFonts w:ascii="Helvetica 45 Light" w:hAnsi="Helvetica 45 Light"/>
                                <w:color w:val="EC008C"/>
                                <w:sz w:val="30"/>
                                <w:szCs w:val="30"/>
                                <w:lang w:val="en-GB"/>
                              </w:rPr>
                            </w:pPr>
                            <w:r w:rsidRPr="003255E5">
                              <w:rPr>
                                <w:rFonts w:ascii="Helvetica 45 Light" w:hAnsi="Helvetica 45 Light"/>
                                <w:color w:val="EC008C"/>
                                <w:sz w:val="30"/>
                                <w:szCs w:val="30"/>
                                <w:lang w:val="en-GB"/>
                              </w:rPr>
                              <w:t>www.bb-estateagents.</w:t>
                            </w:r>
                            <w:r w:rsidRPr="0003640C">
                              <w:rPr>
                                <w:rFonts w:ascii="Helvetica 45 Light" w:hAnsi="Helvetica 45 Light"/>
                                <w:color w:val="EC008C"/>
                                <w:sz w:val="30"/>
                                <w:szCs w:val="30"/>
                                <w:lang w:val="en-GB"/>
                              </w:rPr>
                              <w:t>co</w:t>
                            </w:r>
                            <w:r w:rsidRPr="003255E5">
                              <w:rPr>
                                <w:rFonts w:ascii="Helvetica 45 Light" w:hAnsi="Helvetica 45 Light"/>
                                <w:color w:val="EC008C"/>
                                <w:sz w:val="30"/>
                                <w:szCs w:val="30"/>
                                <w:lang w:val="en-GB"/>
                              </w:rPr>
                              <w:t>.uk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318EFD" id="Text Box 184" o:spid="_x0000_s1027" type="#_x0000_t202" style="position:absolute;left:0;text-align:left;margin-left:28.35pt;margin-top:551.7pt;width:785.2pt;height:17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" filled="f" stroked="f" strokecolor="maroon">
                <v:textbox inset="0,0,0,0">
                  <w:txbxContent>
                    <w:p w14:paraId="38FB3D68" w14:textId="77777777" w:rsidR="00666849" w:rsidRPr="0063012E" w:rsidRDefault="00666849" w:rsidP="0063012E">
                      <w:pPr>
                        <w:rPr>
                          <w:rFonts w:ascii="Helvetica 45 Light" w:hAnsi="Helvetica 45 Light"/>
                          <w:color w:val="EC008C"/>
                          <w:sz w:val="30"/>
                          <w:szCs w:val="30"/>
                          <w:lang w:val="en-GB"/>
                        </w:rPr>
                      </w:pPr>
                      <w:r w:rsidRPr="003255E5">
                        <w:rPr>
                          <w:rFonts w:ascii="Helvetica 45 Light" w:hAnsi="Helvetica 45 Light"/>
                          <w:color w:val="EC008C"/>
                          <w:sz w:val="30"/>
                          <w:szCs w:val="30"/>
                          <w:lang w:val="en-GB"/>
                        </w:rPr>
                        <w:t>www.bb-estateagents.</w:t>
                      </w:r>
                      <w:r w:rsidRPr="0003640C">
                        <w:rPr>
                          <w:rFonts w:ascii="Helvetica 45 Light" w:hAnsi="Helvetica 45 Light"/>
                          <w:color w:val="EC008C"/>
                          <w:sz w:val="30"/>
                          <w:szCs w:val="30"/>
                          <w:lang w:val="en-GB"/>
                        </w:rPr>
                        <w:t>co</w:t>
                      </w:r>
                      <w:r w:rsidRPr="003255E5">
                        <w:rPr>
                          <w:rFonts w:ascii="Helvetica 45 Light" w:hAnsi="Helvetica 45 Light"/>
                          <w:color w:val="EC008C"/>
                          <w:sz w:val="30"/>
                          <w:szCs w:val="30"/>
                          <w:lang w:val="en-GB"/>
                        </w:rPr>
                        <w:t>.uk</w:t>
                      </w:r>
                    </w:p>
                  </w:txbxContent>
                </v:textbox>
                <w10:wrap anchorx="page" anchory="page"/>
              </v:shape>
            </w:pict>
          </mc:Fallback>
        </mc:AlternateContent>
      </w:r>
    </w:p>
    <w:p w14:paraId="2126F424" w14:textId="570F03AB" w:rsidR="00666849" w:rsidRPr="00DC193B" w:rsidRDefault="00877964" w:rsidP="009836EF">
      <w:pPr>
        <w:jc w:val="center"/>
        <w:rPr>
          <w:bCs/>
        </w:rPr>
        <w:sectPr w:rsidR="00666849" w:rsidRPr="00DC193B" w:rsidSect="000652F2">
          <w:headerReference w:type="default" r:id="rId13"/>
          <w:footerReference w:type="default" r:id="rId14"/>
          <w:pgSz w:w="16840" w:h="11907" w:orient="landscape" w:code="9"/>
          <w:pgMar w:top="0" w:right="0" w:bottom="0" w:left="0" w:header="0" w:footer="0" w:gutter="0"/>
          <w:cols w:space="567"/>
          <w:titlePg/>
          <w:docGrid w:linePitch="360"/>
        </w:sectPr>
      </w:pPr>
      <w:r>
        <w:rPr>
          <w:noProof/>
        </w:rPr>
        <w:lastRenderedPageBreak/>
        <w:drawing>
          <wp:anchor distT="0" distB="0" distL="114300" distR="114300" simplePos="0" relativeHeight="251777536" behindDoc="0" locked="0" layoutInCell="1" allowOverlap="1" wp14:anchorId="5BA294CE" wp14:editId="11356247">
            <wp:simplePos x="0" y="0"/>
            <wp:positionH relativeFrom="column">
              <wp:posOffset>0</wp:posOffset>
            </wp:positionH>
            <wp:positionV relativeFrom="paragraph">
              <wp:posOffset>0</wp:posOffset>
            </wp:positionV>
            <wp:extent cx="10684510" cy="7543800"/>
            <wp:effectExtent l="0" t="0" r="2540" b="0"/>
            <wp:wrapNone/>
            <wp:docPr id="37" name="Picture 37" descr="A lawn and brick building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lawn and brick buildings&#10;&#10;Description automatically generated with medium confidence"/>
                    <pic:cNvPicPr/>
                  </pic:nvPicPr>
                  <pic:blipFill>
                    <a:blip r:embed="rId15">
                      <a:extLst>
                        <a:ext uri="{BEBA8EAE-BF5A-486C-A8C5-ECC9F3942E4B}">
                          <a14:imgProps xmlns:a14="http://schemas.microsoft.com/office/drawing/2010/main">
                            <a14:imgLayer r:embed="rId1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0700107" cy="7554812"/>
                    </a:xfrm>
                    <a:prstGeom prst="rect">
                      <a:avLst/>
                    </a:prstGeom>
                  </pic:spPr>
                </pic:pic>
              </a:graphicData>
            </a:graphic>
            <wp14:sizeRelH relativeFrom="margin">
              <wp14:pctWidth>0</wp14:pctWidth>
            </wp14:sizeRelH>
            <wp14:sizeRelV relativeFrom="margin">
              <wp14:pctHeight>0</wp14:pctHeight>
            </wp14:sizeRelV>
          </wp:anchor>
        </w:drawing>
      </w:r>
    </w:p>
    <w:p w14:paraId="6E70C6F7" w14:textId="1A3B0FB1" w:rsidR="00666849" w:rsidRDefault="00666849" w:rsidP="00FF41C5">
      <w:r>
        <w:rPr>
          <w:noProof/>
          <w:lang w:val="en-GB" w:eastAsia="en-GB"/>
        </w:rPr>
        <w:lastRenderedPageBreak/>
        <mc:AlternateContent>
          <mc:Choice Requires="wps">
            <w:drawing>
              <wp:anchor distT="0" distB="0" distL="114300" distR="114300" simplePos="0" relativeHeight="251641856" behindDoc="0" locked="0" layoutInCell="1" allowOverlap="1" wp14:anchorId="2D1C3104" wp14:editId="2E82FDC5">
                <wp:simplePos x="0" y="0"/>
                <wp:positionH relativeFrom="page">
                  <wp:posOffset>238125</wp:posOffset>
                </wp:positionH>
                <wp:positionV relativeFrom="page">
                  <wp:posOffset>6648450</wp:posOffset>
                </wp:positionV>
                <wp:extent cx="3905250" cy="798195"/>
                <wp:effectExtent l="0" t="0" r="0" b="1905"/>
                <wp:wrapNone/>
                <wp:docPr id="31" name="Text Box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E9D1E" w14:textId="77777777" w:rsidR="00666849" w:rsidRPr="00877964" w:rsidRDefault="00666849" w:rsidP="0002063E">
                            <w:pPr>
                              <w:rPr>
                                <w:rFonts w:ascii="Arial" w:hAnsi="Arial" w:cs="Arial"/>
                                <w:sz w:val="20"/>
                                <w:szCs w:val="20"/>
                                <w:lang w:val="en-GB"/>
                              </w:rPr>
                            </w:pPr>
                            <w:r w:rsidRPr="00877964">
                              <w:rPr>
                                <w:rFonts w:ascii="Arial" w:hAnsi="Arial" w:cs="Arial"/>
                                <w:noProof/>
                                <w:sz w:val="20"/>
                                <w:szCs w:val="20"/>
                                <w:lang w:val="en-GB"/>
                              </w:rPr>
                              <w:t>3 Anglers Court,  Spittal Street,  Marlow,  Bucks,  SL7 3HJ</w:t>
                            </w:r>
                          </w:p>
                          <w:p w14:paraId="225E6D81" w14:textId="77777777" w:rsidR="00666849" w:rsidRPr="00877964" w:rsidRDefault="00666849" w:rsidP="0002063E">
                            <w:pPr>
                              <w:rPr>
                                <w:rFonts w:ascii="Arial" w:hAnsi="Arial" w:cs="Arial"/>
                                <w:sz w:val="2"/>
                                <w:szCs w:val="2"/>
                                <w:lang w:val="en-GB"/>
                              </w:rPr>
                            </w:pPr>
                          </w:p>
                          <w:p w14:paraId="1B9BAD08" w14:textId="77777777" w:rsidR="00666849" w:rsidRPr="00877964" w:rsidRDefault="00666849" w:rsidP="0002063E">
                            <w:pPr>
                              <w:rPr>
                                <w:rFonts w:ascii="Arial" w:hAnsi="Arial" w:cs="Arial"/>
                                <w:color w:val="EC008C"/>
                                <w:sz w:val="2"/>
                                <w:szCs w:val="2"/>
                                <w:lang w:val="en-GB"/>
                              </w:rPr>
                            </w:pPr>
                            <w:r w:rsidRPr="00877964">
                              <w:rPr>
                                <w:rFonts w:ascii="Arial" w:hAnsi="Arial" w:cs="Arial"/>
                                <w:noProof/>
                                <w:color w:val="EC008C"/>
                                <w:sz w:val="34"/>
                                <w:szCs w:val="34"/>
                                <w:lang w:val="en-GB"/>
                              </w:rPr>
                              <w:t>01628 333800</w:t>
                            </w:r>
                          </w:p>
                          <w:p w14:paraId="3E49C41A" w14:textId="77777777" w:rsidR="00666849" w:rsidRPr="00877964" w:rsidRDefault="00666849" w:rsidP="0002063E">
                            <w:pPr>
                              <w:rPr>
                                <w:rFonts w:ascii="Arial" w:hAnsi="Arial" w:cs="Arial"/>
                                <w:sz w:val="20"/>
                                <w:szCs w:val="20"/>
                                <w:lang w:val="en-GB"/>
                              </w:rPr>
                            </w:pPr>
                            <w:r w:rsidRPr="00877964">
                              <w:rPr>
                                <w:rFonts w:ascii="Arial" w:hAnsi="Arial" w:cs="Arial"/>
                                <w:sz w:val="20"/>
                                <w:szCs w:val="20"/>
                                <w:lang w:val="en-GB"/>
                              </w:rPr>
                              <w:t>www.bb-estateagents.co.uk</w:t>
                            </w:r>
                          </w:p>
                          <w:p w14:paraId="2EF4FC21" w14:textId="77777777" w:rsidR="00666849" w:rsidRPr="005176B6" w:rsidRDefault="00666849" w:rsidP="0002063E">
                            <w:pPr>
                              <w:rPr>
                                <w:sz w:val="20"/>
                                <w:szCs w:val="2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1C3104" id="Text Box 297" o:spid="_x0000_s1028" type="#_x0000_t202" style="position:absolute;margin-left:18.75pt;margin-top:523.5pt;width:307.5pt;height:62.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" filled="f" stroked="f">
                <v:textbox inset="0,0,0,0">
                  <w:txbxContent>
                    <w:p w14:paraId="667E9D1E" w14:textId="77777777" w:rsidR="00666849" w:rsidRPr="00877964" w:rsidRDefault="00666849" w:rsidP="0002063E">
                      <w:pPr>
                        <w:rPr>
                          <w:rFonts w:ascii="Arial" w:hAnsi="Arial" w:cs="Arial"/>
                          <w:sz w:val="20"/>
                          <w:szCs w:val="20"/>
                          <w:lang w:val="en-GB"/>
                        </w:rPr>
                      </w:pPr>
                      <w:r w:rsidRPr="00877964">
                        <w:rPr>
                          <w:rFonts w:ascii="Arial" w:hAnsi="Arial" w:cs="Arial"/>
                          <w:noProof/>
                          <w:sz w:val="20"/>
                          <w:szCs w:val="20"/>
                          <w:lang w:val="en-GB"/>
                        </w:rPr>
                        <w:t>3 Anglers Court,  Spittal Street,  Marlow,  Bucks,  SL7 3HJ</w:t>
                      </w:r>
                    </w:p>
                    <w:p w14:paraId="225E6D81" w14:textId="77777777" w:rsidR="00666849" w:rsidRPr="00877964" w:rsidRDefault="00666849" w:rsidP="0002063E">
                      <w:pPr>
                        <w:rPr>
                          <w:rFonts w:ascii="Arial" w:hAnsi="Arial" w:cs="Arial"/>
                          <w:sz w:val="2"/>
                          <w:szCs w:val="2"/>
                          <w:lang w:val="en-GB"/>
                        </w:rPr>
                      </w:pPr>
                    </w:p>
                    <w:p w14:paraId="1B9BAD08" w14:textId="77777777" w:rsidR="00666849" w:rsidRPr="00877964" w:rsidRDefault="00666849" w:rsidP="0002063E">
                      <w:pPr>
                        <w:rPr>
                          <w:rFonts w:ascii="Arial" w:hAnsi="Arial" w:cs="Arial"/>
                          <w:color w:val="EC008C"/>
                          <w:sz w:val="2"/>
                          <w:szCs w:val="2"/>
                          <w:lang w:val="en-GB"/>
                        </w:rPr>
                      </w:pPr>
                      <w:r w:rsidRPr="00877964">
                        <w:rPr>
                          <w:rFonts w:ascii="Arial" w:hAnsi="Arial" w:cs="Arial"/>
                          <w:noProof/>
                          <w:color w:val="EC008C"/>
                          <w:sz w:val="34"/>
                          <w:szCs w:val="34"/>
                          <w:lang w:val="en-GB"/>
                        </w:rPr>
                        <w:t>01628 333800</w:t>
                      </w:r>
                    </w:p>
                    <w:p w14:paraId="3E49C41A" w14:textId="77777777" w:rsidR="00666849" w:rsidRPr="00877964" w:rsidRDefault="00666849" w:rsidP="0002063E">
                      <w:pPr>
                        <w:rPr>
                          <w:rFonts w:ascii="Arial" w:hAnsi="Arial" w:cs="Arial"/>
                          <w:sz w:val="20"/>
                          <w:szCs w:val="20"/>
                          <w:lang w:val="en-GB"/>
                        </w:rPr>
                      </w:pPr>
                      <w:r w:rsidRPr="00877964">
                        <w:rPr>
                          <w:rFonts w:ascii="Arial" w:hAnsi="Arial" w:cs="Arial"/>
                          <w:sz w:val="20"/>
                          <w:szCs w:val="20"/>
                          <w:lang w:val="en-GB"/>
                        </w:rPr>
                        <w:t>www.bb-estateagents.co.uk</w:t>
                      </w:r>
                    </w:p>
                    <w:p w14:paraId="2EF4FC21" w14:textId="77777777" w:rsidR="00666849" w:rsidRPr="005176B6" w:rsidRDefault="00666849" w:rsidP="0002063E">
                      <w:pPr>
                        <w:rPr>
                          <w:sz w:val="20"/>
                          <w:szCs w:val="20"/>
                        </w:rPr>
                      </w:pPr>
                    </w:p>
                  </w:txbxContent>
                </v:textbox>
                <w10:wrap anchorx="page" anchory="page"/>
              </v:shape>
            </w:pict>
          </mc:Fallback>
        </mc:AlternateContent>
      </w:r>
      <w:r>
        <w:rPr>
          <w:noProof/>
          <w:lang w:val="en-GB" w:eastAsia="en-GB"/>
        </w:rPr>
        <mc:AlternateContent>
          <mc:Choice Requires="wps">
            <w:drawing>
              <wp:anchor distT="0" distB="0" distL="114300" distR="114300" simplePos="0" relativeHeight="251639808" behindDoc="0" locked="0" layoutInCell="1" allowOverlap="1" wp14:anchorId="52A8AFBD" wp14:editId="21FA4882">
                <wp:simplePos x="0" y="0"/>
                <wp:positionH relativeFrom="page">
                  <wp:posOffset>450215</wp:posOffset>
                </wp:positionH>
                <wp:positionV relativeFrom="page">
                  <wp:posOffset>450215</wp:posOffset>
                </wp:positionV>
                <wp:extent cx="6645275" cy="709930"/>
                <wp:effectExtent l="2540" t="2540" r="635" b="1905"/>
                <wp:wrapNone/>
                <wp:docPr id="32"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709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70741" w14:textId="77777777" w:rsidR="00666849" w:rsidRPr="00A13082" w:rsidRDefault="00666849" w:rsidP="0003640C">
                            <w:pPr>
                              <w:rPr>
                                <w:color w:val="7F7F7F"/>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A8AFBD" id="Text Box 141" o:spid="_x0000_s1029" type="#_x0000_t202" style="position:absolute;margin-left:35.45pt;margin-top:35.45pt;width:523.25pt;height:55.9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" filled="f" stroked="f">
                <v:textbox inset="0,0,0,0">
                  <w:txbxContent>
                    <w:p w14:paraId="72B70741" w14:textId="77777777" w:rsidR="00666849" w:rsidRPr="00A13082" w:rsidRDefault="00666849" w:rsidP="0003640C">
                      <w:pPr>
                        <w:rPr>
                          <w:color w:val="7F7F7F"/>
                        </w:rPr>
                      </w:pPr>
                    </w:p>
                  </w:txbxContent>
                </v:textbox>
                <w10:wrap anchorx="page" anchory="page"/>
              </v:shape>
            </w:pict>
          </mc:Fallback>
        </mc:AlternateContent>
      </w:r>
    </w:p>
    <w:p w14:paraId="778DF347" w14:textId="420D07D9" w:rsidR="00666849" w:rsidRPr="00D8647B" w:rsidRDefault="00877964" w:rsidP="00D8647B">
      <w:r>
        <w:rPr>
          <w:noProof/>
          <w:lang w:val="en-GB" w:eastAsia="en-GB"/>
        </w:rPr>
        <mc:AlternateContent>
          <mc:Choice Requires="wps">
            <w:drawing>
              <wp:anchor distT="0" distB="0" distL="114300" distR="114300" simplePos="0" relativeHeight="251640832" behindDoc="0" locked="0" layoutInCell="1" allowOverlap="1" wp14:anchorId="356850EE" wp14:editId="71E8DB21">
                <wp:simplePos x="0" y="0"/>
                <wp:positionH relativeFrom="page">
                  <wp:posOffset>449801</wp:posOffset>
                </wp:positionH>
                <wp:positionV relativeFrom="page">
                  <wp:posOffset>298174</wp:posOffset>
                </wp:positionV>
                <wp:extent cx="6645275" cy="5690483"/>
                <wp:effectExtent l="0" t="0" r="3175" b="5715"/>
                <wp:wrapNone/>
                <wp:docPr id="33"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275" cy="5690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5EFBF5" w14:textId="77777777" w:rsidR="00666849" w:rsidRDefault="00666849" w:rsidP="00A13082">
                            <w:pPr>
                              <w:rPr>
                                <w:rFonts w:ascii="HelveticaNeue-Medium" w:hAnsi="HelveticaNeue-Medium" w:cs="HelveticaNeue-Medium"/>
                                <w:color w:val="000000"/>
                                <w:sz w:val="36"/>
                                <w:szCs w:val="36"/>
                                <w:lang w:val="en-GB" w:eastAsia="en-GB"/>
                              </w:rPr>
                            </w:pPr>
                          </w:p>
                          <w:p w14:paraId="77F491D5" w14:textId="7861B854" w:rsidR="00666849" w:rsidRDefault="00666849" w:rsidP="0003640C">
                            <w:pPr>
                              <w:autoSpaceDE w:val="0"/>
                              <w:autoSpaceDN w:val="0"/>
                              <w:adjustRightInd w:val="0"/>
                              <w:rPr>
                                <w:rFonts w:ascii="HelveticaNeue-Light" w:hAnsi="HelveticaNeue-Light" w:cs="HelveticaNeue-Light"/>
                                <w:noProof/>
                                <w:color w:val="EC008C"/>
                                <w:sz w:val="40"/>
                                <w:szCs w:val="40"/>
                                <w:lang w:val="en-GB" w:eastAsia="en-GB"/>
                              </w:rPr>
                            </w:pPr>
                            <w:r w:rsidRPr="00877964">
                              <w:rPr>
                                <w:rFonts w:ascii="HelveticaNeue-Light" w:hAnsi="HelveticaNeue-Light" w:cs="HelveticaNeue-Light"/>
                                <w:noProof/>
                                <w:color w:val="EC008C"/>
                                <w:sz w:val="40"/>
                                <w:szCs w:val="40"/>
                                <w:lang w:val="en-GB" w:eastAsia="en-GB"/>
                              </w:rPr>
                              <w:t>Campbell Road, Marlow, Buckinghamshire, SL7 3GZ</w:t>
                            </w:r>
                          </w:p>
                          <w:p w14:paraId="1A285B1C" w14:textId="77777777" w:rsidR="00877964" w:rsidRPr="00877964" w:rsidRDefault="00877964" w:rsidP="0003640C">
                            <w:pPr>
                              <w:autoSpaceDE w:val="0"/>
                              <w:autoSpaceDN w:val="0"/>
                              <w:adjustRightInd w:val="0"/>
                              <w:rPr>
                                <w:rFonts w:ascii="Arial" w:hAnsi="Arial" w:cs="Arial"/>
                                <w:color w:val="000000"/>
                                <w:sz w:val="40"/>
                                <w:szCs w:val="40"/>
                                <w:lang w:val="en-GB" w:eastAsia="en-GB"/>
                              </w:rPr>
                            </w:pPr>
                          </w:p>
                          <w:p w14:paraId="7C8BA28B" w14:textId="77777777" w:rsidR="00666849" w:rsidRPr="00877964" w:rsidRDefault="00666849" w:rsidP="0003640C">
                            <w:pPr>
                              <w:autoSpaceDE w:val="0"/>
                              <w:autoSpaceDN w:val="0"/>
                              <w:adjustRightInd w:val="0"/>
                              <w:rPr>
                                <w:rFonts w:ascii="Arial" w:hAnsi="Arial" w:cs="Arial"/>
                                <w:color w:val="000000"/>
                                <w:sz w:val="32"/>
                                <w:szCs w:val="32"/>
                                <w:lang w:val="en-GB" w:eastAsia="en-GB"/>
                              </w:rPr>
                            </w:pPr>
                          </w:p>
                          <w:p w14:paraId="13E7AC9A" w14:textId="77777777" w:rsidR="00666849" w:rsidRPr="00877964" w:rsidRDefault="00666849" w:rsidP="00C13A61">
                            <w:pPr>
                              <w:pStyle w:val="Bullet-F8"/>
                              <w:rPr>
                                <w:color w:val="7F7F7F"/>
                                <w:sz w:val="32"/>
                                <w:szCs w:val="32"/>
                              </w:rPr>
                            </w:pPr>
                            <w:bookmarkStart w:id="0" w:name="OLE_LINK1"/>
                            <w:r w:rsidRPr="00877964">
                              <w:rPr>
                                <w:noProof/>
                                <w:color w:val="7F7F7F"/>
                                <w:sz w:val="32"/>
                                <w:szCs w:val="32"/>
                              </w:rPr>
                              <w:t>Exclusive Development</w:t>
                            </w:r>
                          </w:p>
                          <w:p w14:paraId="39D55E65" w14:textId="77777777" w:rsidR="00666849" w:rsidRPr="00877964" w:rsidRDefault="00666849" w:rsidP="00C13A61">
                            <w:pPr>
                              <w:pStyle w:val="Bullet-F8"/>
                              <w:rPr>
                                <w:color w:val="7F7F7F"/>
                                <w:sz w:val="32"/>
                                <w:szCs w:val="32"/>
                              </w:rPr>
                            </w:pPr>
                            <w:r w:rsidRPr="00877964">
                              <w:rPr>
                                <w:noProof/>
                                <w:color w:val="7F7F7F"/>
                                <w:sz w:val="32"/>
                                <w:szCs w:val="32"/>
                              </w:rPr>
                              <w:t>5 Bedrooms</w:t>
                            </w:r>
                          </w:p>
                          <w:p w14:paraId="49932959" w14:textId="77777777" w:rsidR="00666849" w:rsidRPr="00877964" w:rsidRDefault="00666849" w:rsidP="008C0EAC">
                            <w:pPr>
                              <w:pStyle w:val="Bullet-F8"/>
                              <w:rPr>
                                <w:color w:val="7F7F7F"/>
                                <w:sz w:val="32"/>
                                <w:szCs w:val="32"/>
                              </w:rPr>
                            </w:pPr>
                            <w:r w:rsidRPr="00877964">
                              <w:rPr>
                                <w:noProof/>
                                <w:color w:val="7F7F7F"/>
                                <w:sz w:val="32"/>
                                <w:szCs w:val="32"/>
                              </w:rPr>
                              <w:t>3 Reception Rooms</w:t>
                            </w:r>
                          </w:p>
                          <w:p w14:paraId="2DA62150" w14:textId="77777777" w:rsidR="00666849" w:rsidRPr="00877964" w:rsidRDefault="00666849" w:rsidP="008C0EAC">
                            <w:pPr>
                              <w:pStyle w:val="Bullet-F8"/>
                              <w:rPr>
                                <w:color w:val="7F7F7F"/>
                                <w:sz w:val="32"/>
                                <w:szCs w:val="32"/>
                              </w:rPr>
                            </w:pPr>
                            <w:r w:rsidRPr="00877964">
                              <w:rPr>
                                <w:noProof/>
                                <w:color w:val="7F7F7F"/>
                                <w:sz w:val="32"/>
                                <w:szCs w:val="32"/>
                              </w:rPr>
                              <w:t>3 Bathrooms</w:t>
                            </w:r>
                          </w:p>
                          <w:p w14:paraId="5958B5B4" w14:textId="77777777" w:rsidR="00666849" w:rsidRPr="00877964" w:rsidRDefault="00666849" w:rsidP="008C0EAC">
                            <w:pPr>
                              <w:pStyle w:val="Bullet-F8"/>
                              <w:rPr>
                                <w:color w:val="7F7F7F"/>
                                <w:sz w:val="32"/>
                                <w:szCs w:val="32"/>
                              </w:rPr>
                            </w:pPr>
                            <w:r w:rsidRPr="00877964">
                              <w:rPr>
                                <w:noProof/>
                                <w:color w:val="7F7F7F"/>
                                <w:sz w:val="32"/>
                                <w:szCs w:val="32"/>
                              </w:rPr>
                              <w:t>`Open Plan` Kitchen/Diner</w:t>
                            </w:r>
                          </w:p>
                          <w:p w14:paraId="3B3FAAB5" w14:textId="77777777" w:rsidR="00666849" w:rsidRPr="00877964" w:rsidRDefault="00666849" w:rsidP="008C0EAC">
                            <w:pPr>
                              <w:pStyle w:val="Bullet-F8"/>
                              <w:rPr>
                                <w:color w:val="7F7F7F"/>
                                <w:sz w:val="32"/>
                                <w:szCs w:val="32"/>
                              </w:rPr>
                            </w:pPr>
                            <w:r w:rsidRPr="00877964">
                              <w:rPr>
                                <w:noProof/>
                                <w:color w:val="7F7F7F"/>
                                <w:sz w:val="32"/>
                                <w:szCs w:val="32"/>
                              </w:rPr>
                              <w:t>Secluded Rear Garden</w:t>
                            </w:r>
                          </w:p>
                          <w:p w14:paraId="1484C650" w14:textId="1F34F542" w:rsidR="00666849" w:rsidRPr="00877964" w:rsidRDefault="00666849" w:rsidP="008C0EAC">
                            <w:pPr>
                              <w:pStyle w:val="Bullet-F8"/>
                              <w:rPr>
                                <w:color w:val="7F7F7F"/>
                                <w:sz w:val="32"/>
                                <w:szCs w:val="32"/>
                              </w:rPr>
                            </w:pPr>
                            <w:r w:rsidRPr="00877964">
                              <w:rPr>
                                <w:noProof/>
                                <w:color w:val="7F7F7F"/>
                                <w:sz w:val="32"/>
                                <w:szCs w:val="32"/>
                              </w:rPr>
                              <w:t xml:space="preserve">Good School </w:t>
                            </w:r>
                            <w:r w:rsidR="00877964" w:rsidRPr="00877964">
                              <w:rPr>
                                <w:noProof/>
                                <w:color w:val="7F7F7F"/>
                                <w:sz w:val="32"/>
                                <w:szCs w:val="32"/>
                              </w:rPr>
                              <w:t>Catchments</w:t>
                            </w:r>
                          </w:p>
                          <w:p w14:paraId="44B89566" w14:textId="77777777" w:rsidR="00666849" w:rsidRPr="00877964" w:rsidRDefault="00666849" w:rsidP="008C0EAC">
                            <w:pPr>
                              <w:pStyle w:val="Bullet-F8"/>
                              <w:rPr>
                                <w:color w:val="7F7F7F"/>
                                <w:sz w:val="32"/>
                                <w:szCs w:val="32"/>
                              </w:rPr>
                            </w:pPr>
                            <w:r w:rsidRPr="00877964">
                              <w:rPr>
                                <w:noProof/>
                                <w:color w:val="7F7F7F"/>
                                <w:sz w:val="32"/>
                                <w:szCs w:val="32"/>
                              </w:rPr>
                              <w:t>Excellent Transport Links</w:t>
                            </w:r>
                          </w:p>
                          <w:p w14:paraId="78483594" w14:textId="5C7D2A32" w:rsidR="00666849" w:rsidRPr="00877964" w:rsidRDefault="00877964" w:rsidP="008C0EAC">
                            <w:pPr>
                              <w:pStyle w:val="Bullet-F8"/>
                              <w:rPr>
                                <w:color w:val="7F7F7F"/>
                                <w:sz w:val="32"/>
                                <w:szCs w:val="32"/>
                              </w:rPr>
                            </w:pPr>
                            <w:r w:rsidRPr="00877964">
                              <w:rPr>
                                <w:noProof/>
                                <w:color w:val="7F7F7F"/>
                                <w:sz w:val="32"/>
                                <w:szCs w:val="32"/>
                              </w:rPr>
                              <w:t>High-End</w:t>
                            </w:r>
                            <w:r w:rsidR="00666849" w:rsidRPr="00877964">
                              <w:rPr>
                                <w:noProof/>
                                <w:color w:val="7F7F7F"/>
                                <w:sz w:val="32"/>
                                <w:szCs w:val="32"/>
                              </w:rPr>
                              <w:t xml:space="preserve"> Specification</w:t>
                            </w:r>
                          </w:p>
                          <w:p w14:paraId="053C7292" w14:textId="77777777" w:rsidR="00666849" w:rsidRPr="00877964" w:rsidRDefault="00666849" w:rsidP="008C0EAC">
                            <w:pPr>
                              <w:pStyle w:val="Bullet-F8"/>
                              <w:rPr>
                                <w:color w:val="7F7F7F"/>
                                <w:sz w:val="32"/>
                                <w:szCs w:val="32"/>
                              </w:rPr>
                            </w:pPr>
                            <w:r w:rsidRPr="00877964">
                              <w:rPr>
                                <w:noProof/>
                                <w:color w:val="7F7F7F"/>
                                <w:sz w:val="32"/>
                                <w:szCs w:val="32"/>
                              </w:rPr>
                              <w:t>Contemporary Interior</w:t>
                            </w:r>
                          </w:p>
                          <w:p w14:paraId="0787C3CF" w14:textId="77777777" w:rsidR="00877964" w:rsidRDefault="00877964" w:rsidP="00877964">
                            <w:pPr>
                              <w:pStyle w:val="Bullet-F8"/>
                              <w:numPr>
                                <w:ilvl w:val="0"/>
                                <w:numId w:val="0"/>
                              </w:numPr>
                              <w:ind w:left="170" w:hanging="170"/>
                              <w:rPr>
                                <w:noProof/>
                                <w:color w:val="7F7F7F"/>
                                <w:sz w:val="28"/>
                                <w:szCs w:val="28"/>
                              </w:rPr>
                            </w:pPr>
                          </w:p>
                          <w:p w14:paraId="1786216E" w14:textId="77777777" w:rsidR="00877964" w:rsidRDefault="00877964" w:rsidP="00877964">
                            <w:pPr>
                              <w:pStyle w:val="Bullet-F8"/>
                              <w:numPr>
                                <w:ilvl w:val="0"/>
                                <w:numId w:val="0"/>
                              </w:numPr>
                              <w:ind w:left="170" w:hanging="170"/>
                              <w:rPr>
                                <w:noProof/>
                                <w:color w:val="7F7F7F"/>
                                <w:sz w:val="28"/>
                                <w:szCs w:val="28"/>
                              </w:rPr>
                            </w:pPr>
                          </w:p>
                          <w:p w14:paraId="7B03EBA1" w14:textId="7FD8F05D" w:rsidR="00666849" w:rsidRPr="00877964" w:rsidRDefault="00877964" w:rsidP="00C13A61">
                            <w:pPr>
                              <w:pStyle w:val="Bullet-F8"/>
                              <w:numPr>
                                <w:ilvl w:val="0"/>
                                <w:numId w:val="0"/>
                              </w:numPr>
                              <w:rPr>
                                <w:color w:val="7F7F7F"/>
                                <w:sz w:val="44"/>
                                <w:szCs w:val="44"/>
                              </w:rPr>
                            </w:pPr>
                            <w:r w:rsidRPr="00877964">
                              <w:rPr>
                                <w:rFonts w:ascii="HelveticaNeue-Light" w:hAnsi="HelveticaNeue-Light" w:cs="HelveticaNeue-Light"/>
                                <w:noProof/>
                                <w:color w:val="EC008C"/>
                                <w:sz w:val="44"/>
                                <w:szCs w:val="44"/>
                              </w:rPr>
                              <w:t>Guide Price £1,400.00</w:t>
                            </w:r>
                            <w:r w:rsidR="00C76A4B">
                              <w:rPr>
                                <w:rFonts w:ascii="HelveticaNeue-Light" w:hAnsi="HelveticaNeue-Light" w:cs="HelveticaNeue-Light"/>
                                <w:noProof/>
                                <w:color w:val="EC008C"/>
                                <w:sz w:val="44"/>
                                <w:szCs w:val="44"/>
                              </w:rPr>
                              <w:t>0</w:t>
                            </w:r>
                          </w:p>
                          <w:bookmarkEnd w:id="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6850EE" id="Text Box 143" o:spid="_x0000_s1030" type="#_x0000_t202" style="position:absolute;margin-left:35.4pt;margin-top:23.5pt;width:523.25pt;height:448.0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" filled="f" stroked="f">
                <v:textbox inset="0,0,0,0">
                  <w:txbxContent>
                    <w:p w14:paraId="155EFBF5" w14:textId="77777777" w:rsidR="00666849" w:rsidRDefault="00666849" w:rsidP="00A13082">
                      <w:pPr>
                        <w:rPr>
                          <w:rFonts w:ascii="HelveticaNeue-Medium" w:hAnsi="HelveticaNeue-Medium" w:cs="HelveticaNeue-Medium"/>
                          <w:color w:val="000000"/>
                          <w:sz w:val="36"/>
                          <w:szCs w:val="36"/>
                          <w:lang w:val="en-GB" w:eastAsia="en-GB"/>
                        </w:rPr>
                      </w:pPr>
                    </w:p>
                    <w:p w14:paraId="77F491D5" w14:textId="7861B854" w:rsidR="00666849" w:rsidRDefault="00666849" w:rsidP="0003640C">
                      <w:pPr>
                        <w:autoSpaceDE w:val="0"/>
                        <w:autoSpaceDN w:val="0"/>
                        <w:adjustRightInd w:val="0"/>
                        <w:rPr>
                          <w:rFonts w:ascii="HelveticaNeue-Light" w:hAnsi="HelveticaNeue-Light" w:cs="HelveticaNeue-Light"/>
                          <w:noProof/>
                          <w:color w:val="EC008C"/>
                          <w:sz w:val="40"/>
                          <w:szCs w:val="40"/>
                          <w:lang w:val="en-GB" w:eastAsia="en-GB"/>
                        </w:rPr>
                      </w:pPr>
                      <w:r w:rsidRPr="00877964">
                        <w:rPr>
                          <w:rFonts w:ascii="HelveticaNeue-Light" w:hAnsi="HelveticaNeue-Light" w:cs="HelveticaNeue-Light"/>
                          <w:noProof/>
                          <w:color w:val="EC008C"/>
                          <w:sz w:val="40"/>
                          <w:szCs w:val="40"/>
                          <w:lang w:val="en-GB" w:eastAsia="en-GB"/>
                        </w:rPr>
                        <w:t>Campbell Road, Marlow, Buckinghamshire, SL7 3GZ</w:t>
                      </w:r>
                    </w:p>
                    <w:p w14:paraId="1A285B1C" w14:textId="77777777" w:rsidR="00877964" w:rsidRPr="00877964" w:rsidRDefault="00877964" w:rsidP="0003640C">
                      <w:pPr>
                        <w:autoSpaceDE w:val="0"/>
                        <w:autoSpaceDN w:val="0"/>
                        <w:adjustRightInd w:val="0"/>
                        <w:rPr>
                          <w:rFonts w:ascii="Arial" w:hAnsi="Arial" w:cs="Arial"/>
                          <w:color w:val="000000"/>
                          <w:sz w:val="40"/>
                          <w:szCs w:val="40"/>
                          <w:lang w:val="en-GB" w:eastAsia="en-GB"/>
                        </w:rPr>
                      </w:pPr>
                    </w:p>
                    <w:p w14:paraId="7C8BA28B" w14:textId="77777777" w:rsidR="00666849" w:rsidRPr="00877964" w:rsidRDefault="00666849" w:rsidP="0003640C">
                      <w:pPr>
                        <w:autoSpaceDE w:val="0"/>
                        <w:autoSpaceDN w:val="0"/>
                        <w:adjustRightInd w:val="0"/>
                        <w:rPr>
                          <w:rFonts w:ascii="Arial" w:hAnsi="Arial" w:cs="Arial"/>
                          <w:color w:val="000000"/>
                          <w:sz w:val="32"/>
                          <w:szCs w:val="32"/>
                          <w:lang w:val="en-GB" w:eastAsia="en-GB"/>
                        </w:rPr>
                      </w:pPr>
                    </w:p>
                    <w:p w14:paraId="13E7AC9A" w14:textId="77777777" w:rsidR="00666849" w:rsidRPr="00877964" w:rsidRDefault="00666849" w:rsidP="00C13A61">
                      <w:pPr>
                        <w:pStyle w:val="Bullet-F8"/>
                        <w:rPr>
                          <w:color w:val="7F7F7F"/>
                          <w:sz w:val="32"/>
                          <w:szCs w:val="32"/>
                        </w:rPr>
                      </w:pPr>
                      <w:bookmarkStart w:id="1" w:name="OLE_LINK1"/>
                      <w:r w:rsidRPr="00877964">
                        <w:rPr>
                          <w:noProof/>
                          <w:color w:val="7F7F7F"/>
                          <w:sz w:val="32"/>
                          <w:szCs w:val="32"/>
                        </w:rPr>
                        <w:t>Exclusive Development</w:t>
                      </w:r>
                    </w:p>
                    <w:p w14:paraId="39D55E65" w14:textId="77777777" w:rsidR="00666849" w:rsidRPr="00877964" w:rsidRDefault="00666849" w:rsidP="00C13A61">
                      <w:pPr>
                        <w:pStyle w:val="Bullet-F8"/>
                        <w:rPr>
                          <w:color w:val="7F7F7F"/>
                          <w:sz w:val="32"/>
                          <w:szCs w:val="32"/>
                        </w:rPr>
                      </w:pPr>
                      <w:r w:rsidRPr="00877964">
                        <w:rPr>
                          <w:noProof/>
                          <w:color w:val="7F7F7F"/>
                          <w:sz w:val="32"/>
                          <w:szCs w:val="32"/>
                        </w:rPr>
                        <w:t>5 Bedrooms</w:t>
                      </w:r>
                    </w:p>
                    <w:p w14:paraId="49932959" w14:textId="77777777" w:rsidR="00666849" w:rsidRPr="00877964" w:rsidRDefault="00666849" w:rsidP="008C0EAC">
                      <w:pPr>
                        <w:pStyle w:val="Bullet-F8"/>
                        <w:rPr>
                          <w:color w:val="7F7F7F"/>
                          <w:sz w:val="32"/>
                          <w:szCs w:val="32"/>
                        </w:rPr>
                      </w:pPr>
                      <w:r w:rsidRPr="00877964">
                        <w:rPr>
                          <w:noProof/>
                          <w:color w:val="7F7F7F"/>
                          <w:sz w:val="32"/>
                          <w:szCs w:val="32"/>
                        </w:rPr>
                        <w:t>3 Reception Rooms</w:t>
                      </w:r>
                    </w:p>
                    <w:p w14:paraId="2DA62150" w14:textId="77777777" w:rsidR="00666849" w:rsidRPr="00877964" w:rsidRDefault="00666849" w:rsidP="008C0EAC">
                      <w:pPr>
                        <w:pStyle w:val="Bullet-F8"/>
                        <w:rPr>
                          <w:color w:val="7F7F7F"/>
                          <w:sz w:val="32"/>
                          <w:szCs w:val="32"/>
                        </w:rPr>
                      </w:pPr>
                      <w:r w:rsidRPr="00877964">
                        <w:rPr>
                          <w:noProof/>
                          <w:color w:val="7F7F7F"/>
                          <w:sz w:val="32"/>
                          <w:szCs w:val="32"/>
                        </w:rPr>
                        <w:t>3 Bathrooms</w:t>
                      </w:r>
                    </w:p>
                    <w:p w14:paraId="5958B5B4" w14:textId="77777777" w:rsidR="00666849" w:rsidRPr="00877964" w:rsidRDefault="00666849" w:rsidP="008C0EAC">
                      <w:pPr>
                        <w:pStyle w:val="Bullet-F8"/>
                        <w:rPr>
                          <w:color w:val="7F7F7F"/>
                          <w:sz w:val="32"/>
                          <w:szCs w:val="32"/>
                        </w:rPr>
                      </w:pPr>
                      <w:r w:rsidRPr="00877964">
                        <w:rPr>
                          <w:noProof/>
                          <w:color w:val="7F7F7F"/>
                          <w:sz w:val="32"/>
                          <w:szCs w:val="32"/>
                        </w:rPr>
                        <w:t>`Open Plan` Kitchen/Diner</w:t>
                      </w:r>
                    </w:p>
                    <w:p w14:paraId="3B3FAAB5" w14:textId="77777777" w:rsidR="00666849" w:rsidRPr="00877964" w:rsidRDefault="00666849" w:rsidP="008C0EAC">
                      <w:pPr>
                        <w:pStyle w:val="Bullet-F8"/>
                        <w:rPr>
                          <w:color w:val="7F7F7F"/>
                          <w:sz w:val="32"/>
                          <w:szCs w:val="32"/>
                        </w:rPr>
                      </w:pPr>
                      <w:r w:rsidRPr="00877964">
                        <w:rPr>
                          <w:noProof/>
                          <w:color w:val="7F7F7F"/>
                          <w:sz w:val="32"/>
                          <w:szCs w:val="32"/>
                        </w:rPr>
                        <w:t>Secluded Rear Garden</w:t>
                      </w:r>
                    </w:p>
                    <w:p w14:paraId="1484C650" w14:textId="1F34F542" w:rsidR="00666849" w:rsidRPr="00877964" w:rsidRDefault="00666849" w:rsidP="008C0EAC">
                      <w:pPr>
                        <w:pStyle w:val="Bullet-F8"/>
                        <w:rPr>
                          <w:color w:val="7F7F7F"/>
                          <w:sz w:val="32"/>
                          <w:szCs w:val="32"/>
                        </w:rPr>
                      </w:pPr>
                      <w:r w:rsidRPr="00877964">
                        <w:rPr>
                          <w:noProof/>
                          <w:color w:val="7F7F7F"/>
                          <w:sz w:val="32"/>
                          <w:szCs w:val="32"/>
                        </w:rPr>
                        <w:t xml:space="preserve">Good School </w:t>
                      </w:r>
                      <w:r w:rsidR="00877964" w:rsidRPr="00877964">
                        <w:rPr>
                          <w:noProof/>
                          <w:color w:val="7F7F7F"/>
                          <w:sz w:val="32"/>
                          <w:szCs w:val="32"/>
                        </w:rPr>
                        <w:t>Catchments</w:t>
                      </w:r>
                    </w:p>
                    <w:p w14:paraId="44B89566" w14:textId="77777777" w:rsidR="00666849" w:rsidRPr="00877964" w:rsidRDefault="00666849" w:rsidP="008C0EAC">
                      <w:pPr>
                        <w:pStyle w:val="Bullet-F8"/>
                        <w:rPr>
                          <w:color w:val="7F7F7F"/>
                          <w:sz w:val="32"/>
                          <w:szCs w:val="32"/>
                        </w:rPr>
                      </w:pPr>
                      <w:r w:rsidRPr="00877964">
                        <w:rPr>
                          <w:noProof/>
                          <w:color w:val="7F7F7F"/>
                          <w:sz w:val="32"/>
                          <w:szCs w:val="32"/>
                        </w:rPr>
                        <w:t>Excellent Transport Links</w:t>
                      </w:r>
                    </w:p>
                    <w:p w14:paraId="78483594" w14:textId="5C7D2A32" w:rsidR="00666849" w:rsidRPr="00877964" w:rsidRDefault="00877964" w:rsidP="008C0EAC">
                      <w:pPr>
                        <w:pStyle w:val="Bullet-F8"/>
                        <w:rPr>
                          <w:color w:val="7F7F7F"/>
                          <w:sz w:val="32"/>
                          <w:szCs w:val="32"/>
                        </w:rPr>
                      </w:pPr>
                      <w:r w:rsidRPr="00877964">
                        <w:rPr>
                          <w:noProof/>
                          <w:color w:val="7F7F7F"/>
                          <w:sz w:val="32"/>
                          <w:szCs w:val="32"/>
                        </w:rPr>
                        <w:t>High-End</w:t>
                      </w:r>
                      <w:r w:rsidR="00666849" w:rsidRPr="00877964">
                        <w:rPr>
                          <w:noProof/>
                          <w:color w:val="7F7F7F"/>
                          <w:sz w:val="32"/>
                          <w:szCs w:val="32"/>
                        </w:rPr>
                        <w:t xml:space="preserve"> Specification</w:t>
                      </w:r>
                    </w:p>
                    <w:p w14:paraId="053C7292" w14:textId="77777777" w:rsidR="00666849" w:rsidRPr="00877964" w:rsidRDefault="00666849" w:rsidP="008C0EAC">
                      <w:pPr>
                        <w:pStyle w:val="Bullet-F8"/>
                        <w:rPr>
                          <w:color w:val="7F7F7F"/>
                          <w:sz w:val="32"/>
                          <w:szCs w:val="32"/>
                        </w:rPr>
                      </w:pPr>
                      <w:r w:rsidRPr="00877964">
                        <w:rPr>
                          <w:noProof/>
                          <w:color w:val="7F7F7F"/>
                          <w:sz w:val="32"/>
                          <w:szCs w:val="32"/>
                        </w:rPr>
                        <w:t>Contemporary Interior</w:t>
                      </w:r>
                    </w:p>
                    <w:p w14:paraId="0787C3CF" w14:textId="77777777" w:rsidR="00877964" w:rsidRDefault="00877964" w:rsidP="00877964">
                      <w:pPr>
                        <w:pStyle w:val="Bullet-F8"/>
                        <w:numPr>
                          <w:ilvl w:val="0"/>
                          <w:numId w:val="0"/>
                        </w:numPr>
                        <w:ind w:left="170" w:hanging="170"/>
                        <w:rPr>
                          <w:noProof/>
                          <w:color w:val="7F7F7F"/>
                          <w:sz w:val="28"/>
                          <w:szCs w:val="28"/>
                        </w:rPr>
                      </w:pPr>
                    </w:p>
                    <w:p w14:paraId="1786216E" w14:textId="77777777" w:rsidR="00877964" w:rsidRDefault="00877964" w:rsidP="00877964">
                      <w:pPr>
                        <w:pStyle w:val="Bullet-F8"/>
                        <w:numPr>
                          <w:ilvl w:val="0"/>
                          <w:numId w:val="0"/>
                        </w:numPr>
                        <w:ind w:left="170" w:hanging="170"/>
                        <w:rPr>
                          <w:noProof/>
                          <w:color w:val="7F7F7F"/>
                          <w:sz w:val="28"/>
                          <w:szCs w:val="28"/>
                        </w:rPr>
                      </w:pPr>
                    </w:p>
                    <w:p w14:paraId="7B03EBA1" w14:textId="7FD8F05D" w:rsidR="00666849" w:rsidRPr="00877964" w:rsidRDefault="00877964" w:rsidP="00C13A61">
                      <w:pPr>
                        <w:pStyle w:val="Bullet-F8"/>
                        <w:numPr>
                          <w:ilvl w:val="0"/>
                          <w:numId w:val="0"/>
                        </w:numPr>
                        <w:rPr>
                          <w:color w:val="7F7F7F"/>
                          <w:sz w:val="44"/>
                          <w:szCs w:val="44"/>
                        </w:rPr>
                      </w:pPr>
                      <w:r w:rsidRPr="00877964">
                        <w:rPr>
                          <w:rFonts w:ascii="HelveticaNeue-Light" w:hAnsi="HelveticaNeue-Light" w:cs="HelveticaNeue-Light"/>
                          <w:noProof/>
                          <w:color w:val="EC008C"/>
                          <w:sz w:val="44"/>
                          <w:szCs w:val="44"/>
                        </w:rPr>
                        <w:t>Guide Price £1,400.00</w:t>
                      </w:r>
                      <w:r w:rsidR="00C76A4B">
                        <w:rPr>
                          <w:rFonts w:ascii="HelveticaNeue-Light" w:hAnsi="HelveticaNeue-Light" w:cs="HelveticaNeue-Light"/>
                          <w:noProof/>
                          <w:color w:val="EC008C"/>
                          <w:sz w:val="44"/>
                          <w:szCs w:val="44"/>
                        </w:rPr>
                        <w:t>0</w:t>
                      </w:r>
                    </w:p>
                    <w:bookmarkEnd w:id="1"/>
                  </w:txbxContent>
                </v:textbox>
                <w10:wrap anchorx="page" anchory="page"/>
              </v:shape>
            </w:pict>
          </mc:Fallback>
        </mc:AlternateContent>
      </w:r>
    </w:p>
    <w:p w14:paraId="1BBAED3F" w14:textId="77777777" w:rsidR="00666849" w:rsidRPr="00D8647B" w:rsidRDefault="00666849" w:rsidP="00D8647B"/>
    <w:p w14:paraId="6D2C4680" w14:textId="5D3F1F77" w:rsidR="00666849" w:rsidRPr="00D8647B" w:rsidRDefault="00877964" w:rsidP="00D8647B">
      <w:r>
        <w:rPr>
          <w:noProof/>
        </w:rPr>
        <w:drawing>
          <wp:anchor distT="0" distB="0" distL="114300" distR="114300" simplePos="0" relativeHeight="251673600" behindDoc="0" locked="0" layoutInCell="1" allowOverlap="1" wp14:anchorId="11187A03" wp14:editId="6E9CCA14">
            <wp:simplePos x="0" y="0"/>
            <wp:positionH relativeFrom="column">
              <wp:posOffset>6718852</wp:posOffset>
            </wp:positionH>
            <wp:positionV relativeFrom="paragraph">
              <wp:posOffset>105658</wp:posOffset>
            </wp:positionV>
            <wp:extent cx="3687418" cy="2519045"/>
            <wp:effectExtent l="0" t="0" r="8890" b="0"/>
            <wp:wrapNone/>
            <wp:docPr id="38" name="Picture 38" descr="A patio table and chairs with an umbrell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atio table and chairs with an umbrella&#10;&#10;Description automatically generated"/>
                    <pic:cNvPicPr/>
                  </pic:nvPicPr>
                  <pic:blipFill>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689501" cy="2520468"/>
                    </a:xfrm>
                    <a:prstGeom prst="rect">
                      <a:avLst/>
                    </a:prstGeom>
                  </pic:spPr>
                </pic:pic>
              </a:graphicData>
            </a:graphic>
            <wp14:sizeRelH relativeFrom="margin">
              <wp14:pctWidth>0</wp14:pctWidth>
            </wp14:sizeRelH>
            <wp14:sizeRelV relativeFrom="margin">
              <wp14:pctHeight>0</wp14:pctHeight>
            </wp14:sizeRelV>
          </wp:anchor>
        </w:drawing>
      </w:r>
    </w:p>
    <w:p w14:paraId="56999AAE" w14:textId="7B7115D0" w:rsidR="00666849" w:rsidRPr="00D8647B" w:rsidRDefault="00666849" w:rsidP="00D8647B"/>
    <w:p w14:paraId="5DCFDA8E" w14:textId="66D0399D" w:rsidR="00666849" w:rsidRPr="00D8647B" w:rsidRDefault="00666849" w:rsidP="00D8647B"/>
    <w:p w14:paraId="0A004F28" w14:textId="578BF2E9" w:rsidR="00666849" w:rsidRPr="00D8647B" w:rsidRDefault="00666849" w:rsidP="00D8647B"/>
    <w:p w14:paraId="48E975A4" w14:textId="3271C806" w:rsidR="00666849" w:rsidRPr="00D8647B" w:rsidRDefault="00666849" w:rsidP="00D8647B"/>
    <w:p w14:paraId="3F52F2B0" w14:textId="451CC432" w:rsidR="00666849" w:rsidRPr="00D8647B" w:rsidRDefault="00666849" w:rsidP="00D8647B"/>
    <w:p w14:paraId="6C35292B" w14:textId="4CCF9BBE" w:rsidR="00666849" w:rsidRPr="00D8647B" w:rsidRDefault="00666849" w:rsidP="00D8647B"/>
    <w:p w14:paraId="4E7951A7" w14:textId="77777777" w:rsidR="00666849" w:rsidRPr="00D8647B" w:rsidRDefault="00666849" w:rsidP="00D8647B"/>
    <w:p w14:paraId="1F3E5766" w14:textId="4DD6C3DC" w:rsidR="00666849" w:rsidRPr="00D8647B" w:rsidRDefault="00666849" w:rsidP="00D8647B"/>
    <w:p w14:paraId="35ABB4D4" w14:textId="77777777" w:rsidR="00666849" w:rsidRPr="00D8647B" w:rsidRDefault="00666849" w:rsidP="00D8647B"/>
    <w:p w14:paraId="1744FB84" w14:textId="77777777" w:rsidR="00666849" w:rsidRPr="00D8647B" w:rsidRDefault="00666849" w:rsidP="00D8647B"/>
    <w:p w14:paraId="4C71A9E7" w14:textId="3F4D26F7" w:rsidR="00666849" w:rsidRPr="00D8647B" w:rsidRDefault="00666849" w:rsidP="00D8647B"/>
    <w:p w14:paraId="3F8FF08A" w14:textId="4D0A68E7" w:rsidR="00666849" w:rsidRPr="00D8647B" w:rsidRDefault="00666849" w:rsidP="00D8647B"/>
    <w:p w14:paraId="100BAE02" w14:textId="77777777" w:rsidR="00666849" w:rsidRPr="00D8647B" w:rsidRDefault="00666849" w:rsidP="00D8647B"/>
    <w:p w14:paraId="2B1F4E55" w14:textId="436F5FD7" w:rsidR="00666849" w:rsidRPr="00D8647B" w:rsidRDefault="00666849" w:rsidP="00D8647B"/>
    <w:p w14:paraId="6B0CD0EB" w14:textId="23A0CEE5" w:rsidR="00666849" w:rsidRPr="00D8647B" w:rsidRDefault="00666849" w:rsidP="00D8647B"/>
    <w:p w14:paraId="65B7B07E" w14:textId="11D7D359" w:rsidR="00666849" w:rsidRPr="00D8647B" w:rsidRDefault="00261C00" w:rsidP="00261C00">
      <w:pPr>
        <w:tabs>
          <w:tab w:val="left" w:pos="12099"/>
        </w:tabs>
      </w:pPr>
      <w:r>
        <w:rPr>
          <w:noProof/>
        </w:rPr>
        <w:drawing>
          <wp:anchor distT="0" distB="0" distL="114300" distR="114300" simplePos="0" relativeHeight="251675648" behindDoc="0" locked="0" layoutInCell="1" allowOverlap="1" wp14:anchorId="3884D7EB" wp14:editId="537CEACD">
            <wp:simplePos x="0" y="0"/>
            <wp:positionH relativeFrom="column">
              <wp:posOffset>6718852</wp:posOffset>
            </wp:positionH>
            <wp:positionV relativeFrom="paragraph">
              <wp:posOffset>4942</wp:posOffset>
            </wp:positionV>
            <wp:extent cx="3707296" cy="2511743"/>
            <wp:effectExtent l="0" t="0" r="7620" b="3175"/>
            <wp:wrapNone/>
            <wp:docPr id="30" name="Picture 30" descr="A brick house with a drivew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brick house with a driveway&#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725702" cy="2524214"/>
                    </a:xfrm>
                    <a:prstGeom prst="rect">
                      <a:avLst/>
                    </a:prstGeom>
                  </pic:spPr>
                </pic:pic>
              </a:graphicData>
            </a:graphic>
            <wp14:sizeRelH relativeFrom="margin">
              <wp14:pctWidth>0</wp14:pctWidth>
            </wp14:sizeRelH>
            <wp14:sizeRelV relativeFrom="margin">
              <wp14:pctHeight>0</wp14:pctHeight>
            </wp14:sizeRelV>
          </wp:anchor>
        </w:drawing>
      </w:r>
      <w:r>
        <w:tab/>
      </w:r>
    </w:p>
    <w:p w14:paraId="52FACBFB" w14:textId="66A31FB5" w:rsidR="00666849" w:rsidRPr="00D8647B" w:rsidRDefault="00666849" w:rsidP="00D8647B"/>
    <w:p w14:paraId="7A703FD6" w14:textId="41069329" w:rsidR="00666849" w:rsidRPr="00D8647B" w:rsidRDefault="00666849" w:rsidP="00D8647B"/>
    <w:p w14:paraId="3F4DE4E9" w14:textId="77777777" w:rsidR="00666849" w:rsidRPr="00D8647B" w:rsidRDefault="00666849" w:rsidP="00D8647B"/>
    <w:p w14:paraId="2A539557" w14:textId="77777777" w:rsidR="00666849" w:rsidRPr="00D8647B" w:rsidRDefault="00666849" w:rsidP="00D8647B"/>
    <w:p w14:paraId="6394E426" w14:textId="77777777" w:rsidR="00666849" w:rsidRPr="00D8647B" w:rsidRDefault="00666849" w:rsidP="00D8647B"/>
    <w:p w14:paraId="620172D3" w14:textId="77777777" w:rsidR="00666849" w:rsidRPr="00D8647B" w:rsidRDefault="00666849" w:rsidP="00D8647B"/>
    <w:p w14:paraId="6C9EED81" w14:textId="77777777" w:rsidR="00666849" w:rsidRPr="00D8647B" w:rsidRDefault="00666849" w:rsidP="00D8647B"/>
    <w:p w14:paraId="280A5A70" w14:textId="77777777" w:rsidR="00666849" w:rsidRPr="00D8647B" w:rsidRDefault="00666849" w:rsidP="00D8647B"/>
    <w:p w14:paraId="303C35CF" w14:textId="1225D13F" w:rsidR="00666849" w:rsidRPr="00D8647B" w:rsidRDefault="00666849" w:rsidP="00D8647B"/>
    <w:p w14:paraId="10E905BE" w14:textId="77777777" w:rsidR="00666849" w:rsidRPr="00D8647B" w:rsidRDefault="00666849" w:rsidP="00D8647B"/>
    <w:p w14:paraId="568DFEB2" w14:textId="77777777" w:rsidR="00666849" w:rsidRPr="00D8647B" w:rsidRDefault="00666849" w:rsidP="00D8647B"/>
    <w:p w14:paraId="2070E71B" w14:textId="77777777" w:rsidR="00666849" w:rsidRPr="00D8647B" w:rsidRDefault="00666849" w:rsidP="00D8647B"/>
    <w:p w14:paraId="265EB4A0" w14:textId="77777777" w:rsidR="00666849" w:rsidRPr="00D8647B" w:rsidRDefault="00666849" w:rsidP="00D8647B"/>
    <w:p w14:paraId="1A443259" w14:textId="77777777" w:rsidR="00666849" w:rsidRPr="00D8647B" w:rsidRDefault="00666849" w:rsidP="00D8647B"/>
    <w:p w14:paraId="454C3A1A" w14:textId="77777777" w:rsidR="00666849" w:rsidRPr="00D8647B" w:rsidRDefault="00666849" w:rsidP="00D8647B"/>
    <w:p w14:paraId="185DD303" w14:textId="77777777" w:rsidR="00666849" w:rsidRPr="00D8647B" w:rsidRDefault="00666849" w:rsidP="00D8647B"/>
    <w:p w14:paraId="6274CC37" w14:textId="77777777" w:rsidR="00666849" w:rsidRPr="00D8647B" w:rsidRDefault="00666849" w:rsidP="00D8647B"/>
    <w:p w14:paraId="35CB47AD" w14:textId="77777777" w:rsidR="00666849" w:rsidRPr="00D8647B" w:rsidRDefault="00666849" w:rsidP="00D8647B"/>
    <w:p w14:paraId="52898EB0" w14:textId="77777777" w:rsidR="00666849" w:rsidRPr="00D8647B" w:rsidRDefault="00666849" w:rsidP="00D8647B"/>
    <w:p w14:paraId="0233E3C9" w14:textId="77777777" w:rsidR="00666849" w:rsidRDefault="00666849" w:rsidP="00D8647B">
      <w:r>
        <w:rPr>
          <w:noProof/>
        </w:rPr>
        <w:drawing>
          <wp:anchor distT="0" distB="0" distL="114300" distR="114300" simplePos="0" relativeHeight="251558400" behindDoc="0" locked="0" layoutInCell="1" allowOverlap="1" wp14:anchorId="14F9B1EB" wp14:editId="4A2B40D7">
            <wp:simplePos x="0" y="0"/>
            <wp:positionH relativeFrom="column">
              <wp:posOffset>6333524</wp:posOffset>
            </wp:positionH>
            <wp:positionV relativeFrom="paragraph">
              <wp:posOffset>62230</wp:posOffset>
            </wp:positionV>
            <wp:extent cx="1102500" cy="360000"/>
            <wp:effectExtent l="0" t="0" r="2540" b="2540"/>
            <wp:wrapNone/>
            <wp:docPr id="12" name="Picture 12"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ue and black logo&#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02500" cy="360000"/>
                    </a:xfrm>
                    <a:prstGeom prst="rect">
                      <a:avLst/>
                    </a:prstGeom>
                  </pic:spPr>
                </pic:pic>
              </a:graphicData>
            </a:graphic>
            <wp14:sizeRelH relativeFrom="margin">
              <wp14:pctWidth>0</wp14:pctWidth>
            </wp14:sizeRelH>
            <wp14:sizeRelV relativeFrom="margin">
              <wp14:pctHeight>0</wp14:pctHeight>
            </wp14:sizeRelV>
          </wp:anchor>
        </w:drawing>
      </w:r>
    </w:p>
    <w:p w14:paraId="1BB65470" w14:textId="77777777" w:rsidR="00666849" w:rsidRDefault="00666849" w:rsidP="00D8647B">
      <w:pPr>
        <w:tabs>
          <w:tab w:val="left" w:pos="10032"/>
        </w:tabs>
      </w:pPr>
      <w:r>
        <w:tab/>
      </w:r>
    </w:p>
    <w:p w14:paraId="3CD20BEE" w14:textId="77777777" w:rsidR="00666849" w:rsidRPr="00D8647B" w:rsidRDefault="00666849" w:rsidP="00D8647B">
      <w:pPr>
        <w:tabs>
          <w:tab w:val="left" w:pos="10032"/>
        </w:tabs>
        <w:sectPr w:rsidR="00666849" w:rsidRPr="00D8647B" w:rsidSect="00524630">
          <w:headerReference w:type="default" r:id="rId21"/>
          <w:footerReference w:type="default" r:id="rId22"/>
          <w:pgSz w:w="16840" w:h="11907" w:orient="landscape" w:code="9"/>
          <w:pgMar w:top="0" w:right="0" w:bottom="0" w:left="0" w:header="0" w:footer="0" w:gutter="0"/>
          <w:cols w:space="567"/>
          <w:docGrid w:linePitch="360"/>
        </w:sectPr>
      </w:pPr>
      <w:r>
        <w:tab/>
      </w:r>
    </w:p>
    <w:p w14:paraId="61207FA0" w14:textId="06184658" w:rsidR="00666849" w:rsidRDefault="00F34B2A">
      <w:pPr>
        <w:sectPr w:rsidR="00666849" w:rsidSect="00524630">
          <w:headerReference w:type="default" r:id="rId23"/>
          <w:footerReference w:type="default" r:id="rId24"/>
          <w:pgSz w:w="16840" w:h="11907" w:orient="landscape" w:code="9"/>
          <w:pgMar w:top="0" w:right="0" w:bottom="0" w:left="0" w:header="0" w:footer="0" w:gutter="0"/>
          <w:cols w:space="720"/>
          <w:docGrid w:linePitch="360"/>
        </w:sectPr>
      </w:pPr>
      <w:r>
        <w:rPr>
          <w:noProof/>
        </w:rPr>
        <w:lastRenderedPageBreak/>
        <w:drawing>
          <wp:anchor distT="0" distB="0" distL="114300" distR="114300" simplePos="0" relativeHeight="251586048" behindDoc="0" locked="0" layoutInCell="1" allowOverlap="1" wp14:anchorId="31C6DF55" wp14:editId="50FFE4BF">
            <wp:simplePos x="0" y="0"/>
            <wp:positionH relativeFrom="page">
              <wp:posOffset>7305261</wp:posOffset>
            </wp:positionH>
            <wp:positionV relativeFrom="page">
              <wp:posOffset>526774</wp:posOffset>
            </wp:positionV>
            <wp:extent cx="2930332" cy="1997606"/>
            <wp:effectExtent l="0" t="0" r="3810" b="31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t="4853" b="4853"/>
                    <a:stretch>
                      <a:fillRect/>
                    </a:stretch>
                  </pic:blipFill>
                  <pic:spPr>
                    <a:xfrm>
                      <a:off x="0" y="0"/>
                      <a:ext cx="2931890" cy="1998668"/>
                    </a:xfrm>
                    <a:prstGeom prst="rect">
                      <a:avLst/>
                    </a:prstGeom>
                  </pic:spPr>
                </pic:pic>
              </a:graphicData>
            </a:graphic>
            <wp14:sizeRelH relativeFrom="margin">
              <wp14:pctWidth>0</wp14:pctWidth>
            </wp14:sizeRelH>
            <wp14:sizeRelV relativeFrom="margin">
              <wp14:pctHeight>0</wp14:pctHeight>
            </wp14:sizeRelV>
          </wp:anchor>
        </w:drawing>
      </w:r>
      <w:r w:rsidR="0088642E">
        <w:rPr>
          <w:noProof/>
          <w:lang w:val="en-GB" w:eastAsia="en-GB"/>
        </w:rPr>
        <mc:AlternateContent>
          <mc:Choice Requires="wps">
            <w:drawing>
              <wp:anchor distT="0" distB="0" distL="114300" distR="114300" simplePos="0" relativeHeight="251524608" behindDoc="0" locked="0" layoutInCell="1" allowOverlap="1" wp14:anchorId="6CE2B790" wp14:editId="61FE26AA">
                <wp:simplePos x="0" y="0"/>
                <wp:positionH relativeFrom="page">
                  <wp:posOffset>308113</wp:posOffset>
                </wp:positionH>
                <wp:positionV relativeFrom="page">
                  <wp:posOffset>327991</wp:posOffset>
                </wp:positionV>
                <wp:extent cx="6858000" cy="2215515"/>
                <wp:effectExtent l="0" t="0" r="0" b="13335"/>
                <wp:wrapNone/>
                <wp:docPr id="28"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215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6">
                        <w:txbxContent>
                          <w:p w14:paraId="1CEB6092" w14:textId="77777777" w:rsidR="00666849" w:rsidRDefault="00666849" w:rsidP="00634740">
                            <w:pPr>
                              <w:autoSpaceDE w:val="0"/>
                              <w:autoSpaceDN w:val="0"/>
                              <w:adjustRightInd w:val="0"/>
                              <w:jc w:val="both"/>
                              <w:rPr>
                                <w:rFonts w:ascii="Arial" w:hAnsi="Arial" w:cs="Arial"/>
                                <w:noProof/>
                                <w:color w:val="EC008C"/>
                                <w:sz w:val="28"/>
                                <w:szCs w:val="28"/>
                                <w:lang w:val="en-GB" w:eastAsia="en-GB"/>
                              </w:rPr>
                            </w:pPr>
                            <w:r w:rsidRPr="00877964">
                              <w:rPr>
                                <w:rFonts w:ascii="Arial" w:hAnsi="Arial" w:cs="Arial"/>
                                <w:noProof/>
                                <w:color w:val="EC008C"/>
                                <w:sz w:val="28"/>
                                <w:szCs w:val="28"/>
                                <w:lang w:val="en-GB" w:eastAsia="en-GB"/>
                              </w:rPr>
                              <w:t>Marlow</w:t>
                            </w:r>
                          </w:p>
                          <w:p w14:paraId="63242CA9" w14:textId="77777777" w:rsidR="00877964" w:rsidRPr="00877964" w:rsidRDefault="00877964" w:rsidP="00634740">
                            <w:pPr>
                              <w:autoSpaceDE w:val="0"/>
                              <w:autoSpaceDN w:val="0"/>
                              <w:adjustRightInd w:val="0"/>
                              <w:jc w:val="both"/>
                              <w:rPr>
                                <w:rFonts w:ascii="Arial" w:hAnsi="Arial" w:cs="Arial"/>
                                <w:color w:val="EC008C"/>
                                <w:sz w:val="28"/>
                                <w:szCs w:val="28"/>
                                <w:lang w:val="en-GB" w:eastAsia="en-GB"/>
                              </w:rPr>
                            </w:pPr>
                          </w:p>
                          <w:p w14:paraId="426B4EB0" w14:textId="77777777" w:rsidR="00261C00" w:rsidRPr="00261C00" w:rsidRDefault="00261C00" w:rsidP="00261C00">
                            <w:pPr>
                              <w:autoSpaceDE w:val="0"/>
                              <w:autoSpaceDN w:val="0"/>
                              <w:adjustRightInd w:val="0"/>
                              <w:jc w:val="both"/>
                              <w:rPr>
                                <w:rFonts w:ascii="Arial" w:hAnsi="Arial" w:cs="Arial"/>
                                <w:color w:val="7F7F7F"/>
                                <w:lang w:val="en-GB" w:eastAsia="en-GB"/>
                              </w:rPr>
                            </w:pPr>
                            <w:r w:rsidRPr="00261C00">
                              <w:rPr>
                                <w:rFonts w:ascii="Arial" w:hAnsi="Arial" w:cs="Arial"/>
                                <w:color w:val="7F7F7F"/>
                                <w:lang w:val="en-GB" w:eastAsia="en-GB"/>
                              </w:rPr>
                              <w:t>Marlow town centre is a thriving and stylish riverside community with a comprehensive range of shops and excellent pubs and restaurants.  Nearby Marlow Station has a regular train service to London Paddington via Maidenhead (from 44 mins) with links to the City of London, via the Elizabeth Line. Access to the M4 and M40 is via the A404(M</w:t>
                            </w:r>
                            <w:proofErr w:type="gramStart"/>
                            <w:r w:rsidRPr="00261C00">
                              <w:rPr>
                                <w:rFonts w:ascii="Arial" w:hAnsi="Arial" w:cs="Arial"/>
                                <w:color w:val="7F7F7F"/>
                                <w:lang w:val="en-GB" w:eastAsia="en-GB"/>
                              </w:rPr>
                              <w:t>)</w:t>
                            </w:r>
                            <w:proofErr w:type="gramEnd"/>
                            <w:r w:rsidRPr="00261C00">
                              <w:rPr>
                                <w:rFonts w:ascii="Arial" w:hAnsi="Arial" w:cs="Arial"/>
                                <w:color w:val="7F7F7F"/>
                                <w:lang w:val="en-GB" w:eastAsia="en-GB"/>
                              </w:rPr>
                              <w:t xml:space="preserve"> and London Heathrow is approximately 22 miles away. </w:t>
                            </w:r>
                          </w:p>
                          <w:p w14:paraId="0CE47711" w14:textId="29B68EF4" w:rsidR="00666849" w:rsidRPr="00261C00" w:rsidRDefault="00261C00" w:rsidP="00261C00">
                            <w:pPr>
                              <w:autoSpaceDE w:val="0"/>
                              <w:autoSpaceDN w:val="0"/>
                              <w:adjustRightInd w:val="0"/>
                              <w:jc w:val="both"/>
                              <w:rPr>
                                <w:rFonts w:ascii="Arial" w:hAnsi="Arial" w:cs="Arial"/>
                                <w:color w:val="7F7F7F"/>
                                <w:lang w:val="en-GB" w:eastAsia="en-GB"/>
                              </w:rPr>
                            </w:pPr>
                            <w:r w:rsidRPr="00261C00">
                              <w:rPr>
                                <w:rFonts w:ascii="Arial" w:hAnsi="Arial" w:cs="Arial"/>
                                <w:color w:val="7F7F7F"/>
                                <w:lang w:val="en-GB" w:eastAsia="en-GB"/>
                              </w:rPr>
                              <w:t xml:space="preserve">There is a wide range of educational and recreational facilities in the area. Excellent local schools are numerous and include Sir William </w:t>
                            </w:r>
                            <w:proofErr w:type="spellStart"/>
                            <w:r w:rsidRPr="00261C00">
                              <w:rPr>
                                <w:rFonts w:ascii="Arial" w:hAnsi="Arial" w:cs="Arial"/>
                                <w:color w:val="7F7F7F"/>
                                <w:lang w:val="en-GB" w:eastAsia="en-GB"/>
                              </w:rPr>
                              <w:t>Borlase</w:t>
                            </w:r>
                            <w:proofErr w:type="spellEnd"/>
                            <w:r w:rsidRPr="00261C00">
                              <w:rPr>
                                <w:rFonts w:ascii="Arial" w:hAnsi="Arial" w:cs="Arial"/>
                                <w:color w:val="7F7F7F"/>
                                <w:lang w:val="en-GB" w:eastAsia="en-GB"/>
                              </w:rPr>
                              <w:t xml:space="preserve"> in Marlow.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2B790" id="Text Box 198" o:spid="_x0000_s1031" type="#_x0000_t202" style="position:absolute;margin-left:24.25pt;margin-top:25.85pt;width:540pt;height:174.45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" filled="f" stroked="f">
                <v:textbox style="mso-next-textbox:#Text Box 202" inset="0,0,0,0">
                  <w:txbxContent>
                    <w:p w14:paraId="1CEB6092" w14:textId="77777777" w:rsidR="00666849" w:rsidRDefault="00666849" w:rsidP="00634740">
                      <w:pPr>
                        <w:autoSpaceDE w:val="0"/>
                        <w:autoSpaceDN w:val="0"/>
                        <w:adjustRightInd w:val="0"/>
                        <w:jc w:val="both"/>
                        <w:rPr>
                          <w:rFonts w:ascii="Arial" w:hAnsi="Arial" w:cs="Arial"/>
                          <w:noProof/>
                          <w:color w:val="EC008C"/>
                          <w:sz w:val="28"/>
                          <w:szCs w:val="28"/>
                          <w:lang w:val="en-GB" w:eastAsia="en-GB"/>
                        </w:rPr>
                      </w:pPr>
                      <w:r w:rsidRPr="00877964">
                        <w:rPr>
                          <w:rFonts w:ascii="Arial" w:hAnsi="Arial" w:cs="Arial"/>
                          <w:noProof/>
                          <w:color w:val="EC008C"/>
                          <w:sz w:val="28"/>
                          <w:szCs w:val="28"/>
                          <w:lang w:val="en-GB" w:eastAsia="en-GB"/>
                        </w:rPr>
                        <w:t>Marlow</w:t>
                      </w:r>
                    </w:p>
                    <w:p w14:paraId="63242CA9" w14:textId="77777777" w:rsidR="00877964" w:rsidRPr="00877964" w:rsidRDefault="00877964" w:rsidP="00634740">
                      <w:pPr>
                        <w:autoSpaceDE w:val="0"/>
                        <w:autoSpaceDN w:val="0"/>
                        <w:adjustRightInd w:val="0"/>
                        <w:jc w:val="both"/>
                        <w:rPr>
                          <w:rFonts w:ascii="Arial" w:hAnsi="Arial" w:cs="Arial"/>
                          <w:color w:val="EC008C"/>
                          <w:sz w:val="28"/>
                          <w:szCs w:val="28"/>
                          <w:lang w:val="en-GB" w:eastAsia="en-GB"/>
                        </w:rPr>
                      </w:pPr>
                    </w:p>
                    <w:p w14:paraId="426B4EB0" w14:textId="77777777" w:rsidR="00261C00" w:rsidRPr="00261C00" w:rsidRDefault="00261C00" w:rsidP="00261C00">
                      <w:pPr>
                        <w:autoSpaceDE w:val="0"/>
                        <w:autoSpaceDN w:val="0"/>
                        <w:adjustRightInd w:val="0"/>
                        <w:jc w:val="both"/>
                        <w:rPr>
                          <w:rFonts w:ascii="Arial" w:hAnsi="Arial" w:cs="Arial"/>
                          <w:color w:val="7F7F7F"/>
                          <w:lang w:val="en-GB" w:eastAsia="en-GB"/>
                        </w:rPr>
                      </w:pPr>
                      <w:r w:rsidRPr="00261C00">
                        <w:rPr>
                          <w:rFonts w:ascii="Arial" w:hAnsi="Arial" w:cs="Arial"/>
                          <w:color w:val="7F7F7F"/>
                          <w:lang w:val="en-GB" w:eastAsia="en-GB"/>
                        </w:rPr>
                        <w:t>Marlow town centre is a thriving and stylish riverside community with a comprehensive range of shops and excellent pubs and restaurants.  Nearby Marlow Station has a regular train service to London Paddington via Maidenhead (from 44 mins) with links to the City of London, via the Elizabeth Line. Access to the M4 and M40 is via the A404(M</w:t>
                      </w:r>
                      <w:proofErr w:type="gramStart"/>
                      <w:r w:rsidRPr="00261C00">
                        <w:rPr>
                          <w:rFonts w:ascii="Arial" w:hAnsi="Arial" w:cs="Arial"/>
                          <w:color w:val="7F7F7F"/>
                          <w:lang w:val="en-GB" w:eastAsia="en-GB"/>
                        </w:rPr>
                        <w:t>)</w:t>
                      </w:r>
                      <w:proofErr w:type="gramEnd"/>
                      <w:r w:rsidRPr="00261C00">
                        <w:rPr>
                          <w:rFonts w:ascii="Arial" w:hAnsi="Arial" w:cs="Arial"/>
                          <w:color w:val="7F7F7F"/>
                          <w:lang w:val="en-GB" w:eastAsia="en-GB"/>
                        </w:rPr>
                        <w:t xml:space="preserve"> and London Heathrow is approximately 22 miles away. </w:t>
                      </w:r>
                    </w:p>
                    <w:p w14:paraId="0CE47711" w14:textId="29B68EF4" w:rsidR="00666849" w:rsidRPr="00261C00" w:rsidRDefault="00261C00" w:rsidP="00261C00">
                      <w:pPr>
                        <w:autoSpaceDE w:val="0"/>
                        <w:autoSpaceDN w:val="0"/>
                        <w:adjustRightInd w:val="0"/>
                        <w:jc w:val="both"/>
                        <w:rPr>
                          <w:rFonts w:ascii="Arial" w:hAnsi="Arial" w:cs="Arial"/>
                          <w:color w:val="7F7F7F"/>
                          <w:lang w:val="en-GB" w:eastAsia="en-GB"/>
                        </w:rPr>
                      </w:pPr>
                      <w:r w:rsidRPr="00261C00">
                        <w:rPr>
                          <w:rFonts w:ascii="Arial" w:hAnsi="Arial" w:cs="Arial"/>
                          <w:color w:val="7F7F7F"/>
                          <w:lang w:val="en-GB" w:eastAsia="en-GB"/>
                        </w:rPr>
                        <w:t xml:space="preserve">There is a wide range of educational and recreational facilities in the area. Excellent local schools are numerous and include Sir William </w:t>
                      </w:r>
                      <w:proofErr w:type="spellStart"/>
                      <w:r w:rsidRPr="00261C00">
                        <w:rPr>
                          <w:rFonts w:ascii="Arial" w:hAnsi="Arial" w:cs="Arial"/>
                          <w:color w:val="7F7F7F"/>
                          <w:lang w:val="en-GB" w:eastAsia="en-GB"/>
                        </w:rPr>
                        <w:t>Borlase</w:t>
                      </w:r>
                      <w:proofErr w:type="spellEnd"/>
                      <w:r w:rsidRPr="00261C00">
                        <w:rPr>
                          <w:rFonts w:ascii="Arial" w:hAnsi="Arial" w:cs="Arial"/>
                          <w:color w:val="7F7F7F"/>
                          <w:lang w:val="en-GB" w:eastAsia="en-GB"/>
                        </w:rPr>
                        <w:t xml:space="preserve"> in Marlow.</w:t>
                      </w:r>
                    </w:p>
                  </w:txbxContent>
                </v:textbox>
                <w10:wrap anchorx="page" anchory="page"/>
              </v:shape>
            </w:pict>
          </mc:Fallback>
        </mc:AlternateContent>
      </w:r>
      <w:r w:rsidR="00877964">
        <w:rPr>
          <w:noProof/>
        </w:rPr>
        <w:drawing>
          <wp:anchor distT="0" distB="0" distL="114300" distR="114300" simplePos="0" relativeHeight="251599360" behindDoc="0" locked="0" layoutInCell="1" allowOverlap="1" wp14:anchorId="69603EC0" wp14:editId="2ED58945">
            <wp:simplePos x="0" y="0"/>
            <wp:positionH relativeFrom="page">
              <wp:posOffset>278296</wp:posOffset>
            </wp:positionH>
            <wp:positionV relativeFrom="page">
              <wp:posOffset>2295939</wp:posOffset>
            </wp:positionV>
            <wp:extent cx="6917579" cy="4889461"/>
            <wp:effectExtent l="0" t="0" r="0" b="698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rcRect l="216" r="216"/>
                    <a:stretch>
                      <a:fillRect/>
                    </a:stretch>
                  </pic:blipFill>
                  <pic:spPr>
                    <a:xfrm>
                      <a:off x="0" y="0"/>
                      <a:ext cx="6962489" cy="4921204"/>
                    </a:xfrm>
                    <a:prstGeom prst="rect">
                      <a:avLst/>
                    </a:prstGeom>
                  </pic:spPr>
                </pic:pic>
              </a:graphicData>
            </a:graphic>
            <wp14:sizeRelH relativeFrom="margin">
              <wp14:pctWidth>0</wp14:pctWidth>
            </wp14:sizeRelH>
            <wp14:sizeRelV relativeFrom="margin">
              <wp14:pctHeight>0</wp14:pctHeight>
            </wp14:sizeRelV>
          </wp:anchor>
        </w:drawing>
      </w:r>
      <w:r w:rsidR="00666849">
        <w:rPr>
          <w:noProof/>
        </w:rPr>
        <w:drawing>
          <wp:anchor distT="0" distB="0" distL="114300" distR="114300" simplePos="0" relativeHeight="251650560" behindDoc="0" locked="0" layoutInCell="1" allowOverlap="1" wp14:anchorId="031080A1" wp14:editId="7E3E8AB2">
            <wp:simplePos x="0" y="0"/>
            <wp:positionH relativeFrom="page">
              <wp:posOffset>7324725</wp:posOffset>
            </wp:positionH>
            <wp:positionV relativeFrom="page">
              <wp:posOffset>5000625</wp:posOffset>
            </wp:positionV>
            <wp:extent cx="2914015" cy="2200275"/>
            <wp:effectExtent l="0" t="0" r="63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29" cstate="print">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l="314" r="314"/>
                    <a:stretch>
                      <a:fillRect/>
                    </a:stretch>
                  </pic:blipFill>
                  <pic:spPr>
                    <a:xfrm>
                      <a:off x="0" y="0"/>
                      <a:ext cx="2914015" cy="2200275"/>
                    </a:xfrm>
                    <a:prstGeom prst="rect">
                      <a:avLst/>
                    </a:prstGeom>
                  </pic:spPr>
                </pic:pic>
              </a:graphicData>
            </a:graphic>
            <wp14:sizeRelH relativeFrom="margin">
              <wp14:pctWidth>0</wp14:pctWidth>
            </wp14:sizeRelH>
            <wp14:sizeRelV relativeFrom="margin">
              <wp14:pctHeight>0</wp14:pctHeight>
            </wp14:sizeRelV>
          </wp:anchor>
        </w:drawing>
      </w:r>
      <w:r w:rsidR="00666849">
        <w:rPr>
          <w:noProof/>
        </w:rPr>
        <w:drawing>
          <wp:anchor distT="0" distB="0" distL="114300" distR="114300" simplePos="0" relativeHeight="251607552" behindDoc="0" locked="0" layoutInCell="1" allowOverlap="1" wp14:anchorId="62E4B14D" wp14:editId="03F75493">
            <wp:simplePos x="0" y="0"/>
            <wp:positionH relativeFrom="page">
              <wp:posOffset>7314565</wp:posOffset>
            </wp:positionH>
            <wp:positionV relativeFrom="page">
              <wp:posOffset>2676525</wp:posOffset>
            </wp:positionV>
            <wp:extent cx="2923540" cy="22098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31" cstate="print">
                      <a:extLst>
                        <a:ext uri="{BEBA8EAE-BF5A-486C-A8C5-ECC9F3942E4B}">
                          <a14:imgProps xmlns:a14="http://schemas.microsoft.com/office/drawing/2010/main">
                            <a14:imgLayer r:embed="rId32">
                              <a14:imgEffect>
                                <a14:sharpenSoften amount="25000"/>
                              </a14:imgEffect>
                            </a14:imgLayer>
                          </a14:imgProps>
                        </a:ext>
                        <a:ext uri="{28A0092B-C50C-407E-A947-70E740481C1C}">
                          <a14:useLocalDpi xmlns:a14="http://schemas.microsoft.com/office/drawing/2010/main" val="0"/>
                        </a:ext>
                      </a:extLst>
                    </a:blip>
                    <a:srcRect l="377" r="377"/>
                    <a:stretch>
                      <a:fillRect/>
                    </a:stretch>
                  </pic:blipFill>
                  <pic:spPr>
                    <a:xfrm>
                      <a:off x="0" y="0"/>
                      <a:ext cx="2923540" cy="2209800"/>
                    </a:xfrm>
                    <a:prstGeom prst="rect">
                      <a:avLst/>
                    </a:prstGeom>
                  </pic:spPr>
                </pic:pic>
              </a:graphicData>
            </a:graphic>
            <wp14:sizeRelH relativeFrom="margin">
              <wp14:pctWidth>0</wp14:pctWidth>
            </wp14:sizeRelH>
            <wp14:sizeRelV relativeFrom="margin">
              <wp14:pctHeight>0</wp14:pctHeight>
            </wp14:sizeRelV>
          </wp:anchor>
        </w:drawing>
      </w:r>
      <w:r w:rsidR="00666849">
        <w:rPr>
          <w:noProof/>
          <w:lang w:val="en-GB" w:eastAsia="en-GB"/>
        </w:rPr>
        <mc:AlternateContent>
          <mc:Choice Requires="wps">
            <w:drawing>
              <wp:anchor distT="0" distB="0" distL="114300" distR="114300" simplePos="0" relativeHeight="251527680" behindDoc="0" locked="0" layoutInCell="1" allowOverlap="1" wp14:anchorId="75DD5B09" wp14:editId="09C1267E">
                <wp:simplePos x="0" y="0"/>
                <wp:positionH relativeFrom="page">
                  <wp:posOffset>3743960</wp:posOffset>
                </wp:positionH>
                <wp:positionV relativeFrom="page">
                  <wp:posOffset>360045</wp:posOffset>
                </wp:positionV>
                <wp:extent cx="3204210" cy="2214245"/>
                <wp:effectExtent l="635" t="0" r="0" b="0"/>
                <wp:wrapNone/>
                <wp:docPr id="29"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2214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6"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DD5B09" id="Text Box 202" o:spid="_x0000_s1032" type="#_x0000_t202" style="position:absolute;margin-left:294.8pt;margin-top:28.35pt;width:252.3pt;height:174.35pt;z-index:25152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" filled="f" stroked="f">
                <v:textbox inset="0,0,0,0">
                  <w:txbxContent/>
                </v:textbox>
                <w10:wrap anchorx="page" anchory="page"/>
              </v:shape>
            </w:pict>
          </mc:Fallback>
        </mc:AlternateContent>
      </w:r>
    </w:p>
    <w:p w14:paraId="6DB0D6A0" w14:textId="5266B9A9" w:rsidR="00666849" w:rsidRDefault="00666849"/>
    <w:p w14:paraId="043BAE79" w14:textId="49ED641B" w:rsidR="0088642E" w:rsidRPr="0088642E" w:rsidRDefault="004A6BEC" w:rsidP="0088642E">
      <w:r>
        <w:rPr>
          <w:noProof/>
          <w:lang w:val="en-GB" w:eastAsia="en-GB"/>
        </w:rPr>
        <mc:AlternateContent>
          <mc:Choice Requires="wps">
            <w:drawing>
              <wp:anchor distT="0" distB="0" distL="114300" distR="114300" simplePos="0" relativeHeight="251652096" behindDoc="0" locked="0" layoutInCell="1" allowOverlap="1" wp14:anchorId="619FD3D0" wp14:editId="28D28156">
                <wp:simplePos x="0" y="0"/>
                <wp:positionH relativeFrom="page">
                  <wp:posOffset>218364</wp:posOffset>
                </wp:positionH>
                <wp:positionV relativeFrom="page">
                  <wp:posOffset>368490</wp:posOffset>
                </wp:positionV>
                <wp:extent cx="3247656" cy="6934200"/>
                <wp:effectExtent l="0" t="0" r="10160" b="0"/>
                <wp:wrapNone/>
                <wp:docPr id="20"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7656" cy="693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7">
                        <w:txbxContent>
                          <w:p w14:paraId="470F8CCC" w14:textId="77777777" w:rsidR="00666849" w:rsidRDefault="00666849" w:rsidP="004378E6">
                            <w:pPr>
                              <w:pStyle w:val="headerF12"/>
                              <w:rPr>
                                <w:sz w:val="28"/>
                                <w:szCs w:val="28"/>
                              </w:rPr>
                            </w:pPr>
                            <w:r w:rsidRPr="000F5770">
                              <w:rPr>
                                <w:sz w:val="28"/>
                                <w:szCs w:val="28"/>
                              </w:rPr>
                              <w:t>Description</w:t>
                            </w:r>
                          </w:p>
                          <w:p w14:paraId="28DCADE9" w14:textId="77777777" w:rsidR="004A6BEC" w:rsidRPr="000F5770" w:rsidRDefault="004A6BEC" w:rsidP="004378E6">
                            <w:pPr>
                              <w:pStyle w:val="headerF12"/>
                              <w:rPr>
                                <w:sz w:val="28"/>
                                <w:szCs w:val="28"/>
                              </w:rPr>
                            </w:pPr>
                          </w:p>
                          <w:p w14:paraId="1C751A9F" w14:textId="77777777" w:rsidR="0088642E" w:rsidRPr="000F5770" w:rsidRDefault="00666849" w:rsidP="0035178A">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Built to the highest standards in 2013, this elegant executive 5 bedroom detached home is one of the largest on this exclusive development and is situated in a prime position. The accommodation briefly comprises entrance hall, cloakroom, living room with double doors opening onto the rear entertaining terrace, a fabulous `open plan` kitchen/dining room with integrated appliances and study/family room. On the first floor there are 4 generous bedrooms, one with en suite shower room and a principle bathroom. On the first floor there is a master bedroom suite with good size dressing room and further en suite shower room.</w:t>
                            </w:r>
                          </w:p>
                          <w:p w14:paraId="1873C936" w14:textId="58AB1783" w:rsidR="0088642E" w:rsidRPr="000F5770" w:rsidRDefault="0088642E" w:rsidP="0035178A">
                            <w:pPr>
                              <w:autoSpaceDE w:val="0"/>
                              <w:autoSpaceDN w:val="0"/>
                              <w:adjustRightInd w:val="0"/>
                              <w:jc w:val="both"/>
                              <w:rPr>
                                <w:rFonts w:ascii="Arial" w:hAnsi="Arial" w:cs="Arial"/>
                                <w:noProof/>
                                <w:color w:val="7F7F7F"/>
                                <w:lang w:val="en-GB" w:eastAsia="en-GB"/>
                              </w:rPr>
                            </w:pPr>
                          </w:p>
                          <w:p w14:paraId="3A994913" w14:textId="46D75597" w:rsidR="00666849" w:rsidRPr="000F5770" w:rsidRDefault="0088642E" w:rsidP="0035178A">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 xml:space="preserve">The property also benefits from gas central heating, UPVc double </w:t>
                            </w:r>
                            <w:r w:rsidR="000F5770">
                              <w:rPr>
                                <w:rFonts w:ascii="Arial" w:hAnsi="Arial" w:cs="Arial"/>
                                <w:noProof/>
                                <w:color w:val="7F7F7F"/>
                                <w:lang w:val="en-GB" w:eastAsia="en-GB"/>
                              </w:rPr>
                              <w:t>glazing</w:t>
                            </w:r>
                            <w:r w:rsidRPr="000F5770">
                              <w:rPr>
                                <w:rFonts w:ascii="Arial" w:hAnsi="Arial" w:cs="Arial"/>
                                <w:noProof/>
                                <w:color w:val="7F7F7F"/>
                                <w:lang w:val="en-GB" w:eastAsia="en-GB"/>
                              </w:rPr>
                              <w:t xml:space="preserve"> and solar panels </w:t>
                            </w:r>
                            <w:r w:rsidR="00666849" w:rsidRPr="000F5770">
                              <w:rPr>
                                <w:rFonts w:ascii="Arial" w:hAnsi="Arial" w:cs="Arial"/>
                                <w:noProof/>
                                <w:color w:val="7F7F7F"/>
                                <w:lang w:val="en-GB" w:eastAsia="en-GB"/>
                              </w:rPr>
                              <w:t xml:space="preserve"> </w:t>
                            </w:r>
                          </w:p>
                          <w:p w14:paraId="25952503" w14:textId="77777777" w:rsidR="00666849" w:rsidRPr="000F5770" w:rsidRDefault="00666849" w:rsidP="0035178A">
                            <w:pPr>
                              <w:autoSpaceDE w:val="0"/>
                              <w:autoSpaceDN w:val="0"/>
                              <w:adjustRightInd w:val="0"/>
                              <w:jc w:val="both"/>
                              <w:rPr>
                                <w:rFonts w:ascii="Arial" w:hAnsi="Arial" w:cs="Arial"/>
                                <w:noProof/>
                                <w:color w:val="7F7F7F"/>
                                <w:lang w:val="en-GB" w:eastAsia="en-GB"/>
                              </w:rPr>
                            </w:pPr>
                          </w:p>
                          <w:p w14:paraId="1E232E64" w14:textId="77777777" w:rsidR="00666849" w:rsidRPr="000F5770" w:rsidRDefault="00666849" w:rsidP="004A6154">
                            <w:pPr>
                              <w:autoSpaceDE w:val="0"/>
                              <w:autoSpaceDN w:val="0"/>
                              <w:adjustRightInd w:val="0"/>
                              <w:jc w:val="both"/>
                              <w:rPr>
                                <w:rFonts w:ascii="Arial" w:hAnsi="Arial" w:cs="Arial"/>
                                <w:color w:val="000033"/>
                                <w:sz w:val="28"/>
                                <w:szCs w:val="28"/>
                                <w:lang w:val="en-GB" w:eastAsia="en-GB"/>
                              </w:rPr>
                            </w:pPr>
                          </w:p>
                          <w:p w14:paraId="46B76F9F" w14:textId="77777777" w:rsidR="00666849" w:rsidRDefault="00666849" w:rsidP="004378E6">
                            <w:pPr>
                              <w:pStyle w:val="headerF12"/>
                              <w:rPr>
                                <w:sz w:val="28"/>
                                <w:szCs w:val="28"/>
                              </w:rPr>
                            </w:pPr>
                            <w:r w:rsidRPr="000F5770">
                              <w:rPr>
                                <w:sz w:val="28"/>
                                <w:szCs w:val="28"/>
                              </w:rPr>
                              <w:t>Outside</w:t>
                            </w:r>
                          </w:p>
                          <w:p w14:paraId="220523F8" w14:textId="77777777" w:rsidR="004A6BEC" w:rsidRPr="000F5770" w:rsidRDefault="004A6BEC" w:rsidP="004378E6">
                            <w:pPr>
                              <w:pStyle w:val="headerF12"/>
                              <w:rPr>
                                <w:sz w:val="28"/>
                                <w:szCs w:val="28"/>
                              </w:rPr>
                            </w:pPr>
                          </w:p>
                          <w:p w14:paraId="3E225506" w14:textId="1DB307B9" w:rsidR="000F5770" w:rsidRDefault="0088642E" w:rsidP="004A6154">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 xml:space="preserve">Outside the rear garden enjoys a private sunny aspect with paved terrace ideal for alfresco dining, a </w:t>
                            </w:r>
                            <w:r w:rsidR="00261C00">
                              <w:rPr>
                                <w:rFonts w:ascii="Arial" w:hAnsi="Arial" w:cs="Arial"/>
                                <w:noProof/>
                                <w:color w:val="7F7F7F"/>
                                <w:lang w:val="en-GB" w:eastAsia="en-GB"/>
                              </w:rPr>
                              <w:t xml:space="preserve">good size </w:t>
                            </w:r>
                            <w:r w:rsidRPr="000F5770">
                              <w:rPr>
                                <w:rFonts w:ascii="Arial" w:hAnsi="Arial" w:cs="Arial"/>
                                <w:noProof/>
                                <w:color w:val="7F7F7F"/>
                                <w:lang w:val="en-GB" w:eastAsia="en-GB"/>
                              </w:rPr>
                              <w:t xml:space="preserve">single garage with pitched roof for storage and driveway parking.   </w:t>
                            </w:r>
                          </w:p>
                          <w:p w14:paraId="06B50952" w14:textId="77777777" w:rsidR="000F5770" w:rsidRDefault="000F5770" w:rsidP="004A6154">
                            <w:pPr>
                              <w:autoSpaceDE w:val="0"/>
                              <w:autoSpaceDN w:val="0"/>
                              <w:adjustRightInd w:val="0"/>
                              <w:jc w:val="both"/>
                              <w:rPr>
                                <w:rFonts w:ascii="Arial" w:hAnsi="Arial" w:cs="Arial"/>
                                <w:noProof/>
                                <w:color w:val="7F7F7F"/>
                                <w:lang w:val="en-GB" w:eastAsia="en-GB"/>
                              </w:rPr>
                            </w:pPr>
                          </w:p>
                          <w:p w14:paraId="2AB6C14B" w14:textId="4624A404" w:rsidR="00666849" w:rsidRDefault="0088642E" w:rsidP="004A6154">
                            <w:pPr>
                              <w:autoSpaceDE w:val="0"/>
                              <w:autoSpaceDN w:val="0"/>
                              <w:adjustRightInd w:val="0"/>
                              <w:jc w:val="both"/>
                              <w:rPr>
                                <w:rFonts w:ascii="Arial" w:hAnsi="Arial" w:cs="Arial"/>
                                <w:color w:val="000000"/>
                                <w:sz w:val="19"/>
                                <w:szCs w:val="19"/>
                                <w:lang w:val="en-GB" w:eastAsia="en-GB"/>
                              </w:rPr>
                            </w:pPr>
                            <w:r w:rsidRPr="000F5770">
                              <w:rPr>
                                <w:rFonts w:ascii="Arial" w:hAnsi="Arial" w:cs="Arial"/>
                                <w:noProof/>
                                <w:color w:val="7F7F7F"/>
                                <w:lang w:val="en-GB" w:eastAsia="en-GB"/>
                              </w:rPr>
                              <w:t>Excellent primary and secondary schools are within walking distance including Holy Trinity &amp; Sandygate primary schools and Sir William Borlase Grammar School</w:t>
                            </w:r>
                            <w:r w:rsidRPr="0088642E">
                              <w:rPr>
                                <w:rFonts w:ascii="Arial" w:hAnsi="Arial" w:cs="Arial"/>
                                <w:noProof/>
                                <w:color w:val="7F7F7F"/>
                                <w:sz w:val="22"/>
                                <w:szCs w:val="22"/>
                                <w:lang w:val="en-GB" w:eastAsia="en-GB"/>
                              </w:rPr>
                              <w:t>.</w:t>
                            </w:r>
                          </w:p>
                          <w:p w14:paraId="40223330" w14:textId="77777777" w:rsidR="00666849" w:rsidRDefault="00666849" w:rsidP="004A6154">
                            <w:pPr>
                              <w:autoSpaceDE w:val="0"/>
                              <w:autoSpaceDN w:val="0"/>
                              <w:adjustRightInd w:val="0"/>
                              <w:jc w:val="both"/>
                              <w:rPr>
                                <w:rFonts w:ascii="Arial" w:hAnsi="Arial" w:cs="Arial"/>
                                <w:color w:val="000000"/>
                                <w:sz w:val="19"/>
                                <w:szCs w:val="19"/>
                                <w:lang w:val="en-GB" w:eastAsia="en-GB"/>
                              </w:rPr>
                            </w:pPr>
                          </w:p>
                          <w:p w14:paraId="649DA9C5" w14:textId="77777777" w:rsidR="0088642E" w:rsidRDefault="0088642E" w:rsidP="004A6154">
                            <w:pPr>
                              <w:autoSpaceDE w:val="0"/>
                              <w:autoSpaceDN w:val="0"/>
                              <w:adjustRightInd w:val="0"/>
                              <w:jc w:val="both"/>
                              <w:rPr>
                                <w:rFonts w:ascii="Arial" w:hAnsi="Arial" w:cs="Arial"/>
                                <w:color w:val="000000"/>
                                <w:sz w:val="19"/>
                                <w:szCs w:val="19"/>
                                <w:lang w:val="en-GB" w:eastAsia="en-GB"/>
                              </w:rPr>
                            </w:pPr>
                          </w:p>
                          <w:p w14:paraId="5E615140" w14:textId="77777777" w:rsidR="004A6BEC" w:rsidRDefault="004A6BEC" w:rsidP="004378E6">
                            <w:pPr>
                              <w:pStyle w:val="headerF12"/>
                              <w:rPr>
                                <w:sz w:val="22"/>
                                <w:szCs w:val="22"/>
                              </w:rPr>
                            </w:pPr>
                          </w:p>
                          <w:p w14:paraId="79F934F0" w14:textId="77777777" w:rsidR="004A6BEC" w:rsidRDefault="004A6BEC" w:rsidP="004378E6">
                            <w:pPr>
                              <w:pStyle w:val="headerF12"/>
                              <w:rPr>
                                <w:sz w:val="22"/>
                                <w:szCs w:val="22"/>
                              </w:rPr>
                            </w:pPr>
                          </w:p>
                          <w:p w14:paraId="4AA373D6" w14:textId="77777777" w:rsidR="004A6BEC" w:rsidRDefault="004A6BEC" w:rsidP="004378E6">
                            <w:pPr>
                              <w:pStyle w:val="headerF12"/>
                              <w:rPr>
                                <w:sz w:val="22"/>
                                <w:szCs w:val="22"/>
                              </w:rPr>
                            </w:pPr>
                          </w:p>
                          <w:p w14:paraId="3902EAC2" w14:textId="77777777" w:rsidR="004A6BEC" w:rsidRDefault="004A6BEC" w:rsidP="004378E6">
                            <w:pPr>
                              <w:pStyle w:val="headerF12"/>
                              <w:rPr>
                                <w:sz w:val="22"/>
                                <w:szCs w:val="22"/>
                              </w:rPr>
                            </w:pPr>
                          </w:p>
                          <w:p w14:paraId="3142384A" w14:textId="77777777" w:rsidR="004A6BEC" w:rsidRDefault="004A6BEC" w:rsidP="004378E6">
                            <w:pPr>
                              <w:pStyle w:val="headerF12"/>
                              <w:rPr>
                                <w:sz w:val="22"/>
                                <w:szCs w:val="22"/>
                              </w:rPr>
                            </w:pPr>
                          </w:p>
                          <w:p w14:paraId="7B128336" w14:textId="3326463D" w:rsidR="00666849" w:rsidRPr="0088642E" w:rsidRDefault="00666849" w:rsidP="004378E6">
                            <w:pPr>
                              <w:pStyle w:val="headerF12"/>
                              <w:rPr>
                                <w:sz w:val="22"/>
                                <w:szCs w:val="22"/>
                              </w:rPr>
                            </w:pPr>
                            <w:r w:rsidRPr="0088642E">
                              <w:rPr>
                                <w:sz w:val="22"/>
                                <w:szCs w:val="22"/>
                              </w:rPr>
                              <w:t>General Remarks and Stipulations</w:t>
                            </w:r>
                          </w:p>
                          <w:p w14:paraId="1040B976" w14:textId="77777777" w:rsidR="00666849" w:rsidRPr="0088642E" w:rsidRDefault="00666849" w:rsidP="004A6154">
                            <w:pPr>
                              <w:autoSpaceDE w:val="0"/>
                              <w:autoSpaceDN w:val="0"/>
                              <w:adjustRightInd w:val="0"/>
                              <w:jc w:val="both"/>
                              <w:rPr>
                                <w:rFonts w:ascii="Arial" w:hAnsi="Arial" w:cs="Arial"/>
                                <w:b/>
                                <w:color w:val="EC008C"/>
                                <w:sz w:val="22"/>
                                <w:szCs w:val="22"/>
                                <w:lang w:val="en-GB" w:eastAsia="en-GB"/>
                              </w:rPr>
                            </w:pPr>
                          </w:p>
                          <w:p w14:paraId="1E17ADAD" w14:textId="77777777" w:rsidR="00666849" w:rsidRPr="0088642E" w:rsidRDefault="00666849" w:rsidP="004378E6">
                            <w:pPr>
                              <w:pStyle w:val="headerF12"/>
                              <w:rPr>
                                <w:sz w:val="22"/>
                                <w:szCs w:val="22"/>
                              </w:rPr>
                            </w:pPr>
                            <w:r w:rsidRPr="0088642E">
                              <w:rPr>
                                <w:sz w:val="22"/>
                                <w:szCs w:val="22"/>
                              </w:rPr>
                              <w:t>Tenure</w:t>
                            </w:r>
                          </w:p>
                          <w:p w14:paraId="0D6E761B"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bookmarkStart w:id="2" w:name="_Hlk172543305"/>
                            <w:r w:rsidRPr="0088642E">
                              <w:rPr>
                                <w:rFonts w:ascii="Arial" w:hAnsi="Arial" w:cs="Arial"/>
                                <w:noProof/>
                                <w:color w:val="7F7F7F"/>
                                <w:sz w:val="22"/>
                                <w:szCs w:val="22"/>
                                <w:lang w:val="en-GB" w:eastAsia="en-GB"/>
                              </w:rPr>
                              <w:t>F</w:t>
                            </w:r>
                            <w:bookmarkStart w:id="3" w:name="_Hlk172543279"/>
                            <w:r w:rsidRPr="0088642E">
                              <w:rPr>
                                <w:rFonts w:ascii="Arial" w:hAnsi="Arial" w:cs="Arial"/>
                                <w:noProof/>
                                <w:color w:val="7F7F7F"/>
                                <w:sz w:val="22"/>
                                <w:szCs w:val="22"/>
                                <w:lang w:val="en-GB" w:eastAsia="en-GB"/>
                              </w:rPr>
                              <w:t>reehold</w:t>
                            </w:r>
                            <w:bookmarkEnd w:id="3"/>
                          </w:p>
                          <w:bookmarkEnd w:id="2"/>
                          <w:p w14:paraId="61B59C62"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5B7128B9" w14:textId="77777777" w:rsidR="0088642E" w:rsidRDefault="00666849" w:rsidP="0088642E">
                            <w:pPr>
                              <w:pStyle w:val="headerF12"/>
                              <w:rPr>
                                <w:sz w:val="22"/>
                                <w:szCs w:val="22"/>
                              </w:rPr>
                            </w:pPr>
                            <w:r w:rsidRPr="0088642E">
                              <w:rPr>
                                <w:sz w:val="22"/>
                                <w:szCs w:val="22"/>
                              </w:rPr>
                              <w:t xml:space="preserve">Services </w:t>
                            </w:r>
                          </w:p>
                          <w:p w14:paraId="57066F31" w14:textId="7E0686E0" w:rsidR="0088642E" w:rsidRPr="0088642E" w:rsidRDefault="0088642E" w:rsidP="0088642E">
                            <w:pPr>
                              <w:pStyle w:val="headerF12"/>
                              <w:rPr>
                                <w:sz w:val="22"/>
                                <w:szCs w:val="22"/>
                              </w:rPr>
                            </w:pPr>
                            <w:r>
                              <w:rPr>
                                <w:noProof/>
                                <w:color w:val="7F7F7F"/>
                                <w:sz w:val="22"/>
                                <w:szCs w:val="22"/>
                              </w:rPr>
                              <w:t>Mains Gas, Water, Electric</w:t>
                            </w:r>
                          </w:p>
                          <w:p w14:paraId="1B89C35F" w14:textId="77777777" w:rsidR="0088642E" w:rsidRPr="0088642E" w:rsidRDefault="0088642E" w:rsidP="0088642E">
                            <w:pPr>
                              <w:autoSpaceDE w:val="0"/>
                              <w:autoSpaceDN w:val="0"/>
                              <w:adjustRightInd w:val="0"/>
                              <w:jc w:val="both"/>
                              <w:rPr>
                                <w:rFonts w:ascii="Arial" w:hAnsi="Arial" w:cs="Arial"/>
                                <w:color w:val="7F7F7F"/>
                                <w:sz w:val="22"/>
                                <w:szCs w:val="22"/>
                                <w:lang w:val="en-GB" w:eastAsia="en-GB"/>
                              </w:rPr>
                            </w:pPr>
                          </w:p>
                          <w:p w14:paraId="09319399" w14:textId="77777777" w:rsidR="00666849" w:rsidRPr="0088642E" w:rsidRDefault="00666849" w:rsidP="004378E6">
                            <w:pPr>
                              <w:pStyle w:val="headerF12"/>
                              <w:rPr>
                                <w:sz w:val="22"/>
                                <w:szCs w:val="22"/>
                              </w:rPr>
                            </w:pPr>
                            <w:smartTag w:uri="urn:schemas-microsoft-com:office:smarttags" w:element="stockticker">
                              <w:r w:rsidRPr="0088642E">
                                <w:rPr>
                                  <w:sz w:val="22"/>
                                  <w:szCs w:val="22"/>
                                </w:rPr>
                                <w:t>EPC</w:t>
                              </w:r>
                            </w:smartTag>
                            <w:r w:rsidRPr="0088642E">
                              <w:rPr>
                                <w:sz w:val="22"/>
                                <w:szCs w:val="22"/>
                              </w:rPr>
                              <w:t xml:space="preserve"> Rating</w:t>
                            </w:r>
                          </w:p>
                          <w:p w14:paraId="4DF7FDDE" w14:textId="481CC457" w:rsidR="00666849" w:rsidRPr="0088642E" w:rsidRDefault="0088642E" w:rsidP="004378E6">
                            <w:pPr>
                              <w:pStyle w:val="headerF12"/>
                              <w:rPr>
                                <w:color w:val="7F7F7F"/>
                                <w:sz w:val="22"/>
                                <w:szCs w:val="22"/>
                              </w:rPr>
                            </w:pPr>
                            <w:r>
                              <w:rPr>
                                <w:color w:val="7F7F7F"/>
                                <w:sz w:val="22"/>
                                <w:szCs w:val="22"/>
                              </w:rPr>
                              <w:t xml:space="preserve">Rating B </w:t>
                            </w:r>
                          </w:p>
                          <w:p w14:paraId="3DD30AB6"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644EB285" w14:textId="77777777" w:rsidR="00666849" w:rsidRPr="0088642E" w:rsidRDefault="00666849" w:rsidP="004378E6">
                            <w:pPr>
                              <w:pStyle w:val="headerF12"/>
                              <w:rPr>
                                <w:sz w:val="22"/>
                                <w:szCs w:val="22"/>
                              </w:rPr>
                            </w:pPr>
                            <w:r w:rsidRPr="0088642E">
                              <w:rPr>
                                <w:sz w:val="22"/>
                                <w:szCs w:val="22"/>
                              </w:rPr>
                              <w:t>Local Authority</w:t>
                            </w:r>
                          </w:p>
                          <w:p w14:paraId="3A238051" w14:textId="179CF1AF" w:rsidR="00666849" w:rsidRDefault="00666849" w:rsidP="004A6154">
                            <w:pPr>
                              <w:autoSpaceDE w:val="0"/>
                              <w:autoSpaceDN w:val="0"/>
                              <w:adjustRightInd w:val="0"/>
                              <w:jc w:val="both"/>
                              <w:rPr>
                                <w:rFonts w:ascii="Arial" w:hAnsi="Arial" w:cs="Arial"/>
                                <w:noProof/>
                                <w:color w:val="7F7F7F"/>
                                <w:sz w:val="22"/>
                                <w:szCs w:val="22"/>
                                <w:lang w:val="en-GB" w:eastAsia="en-GB"/>
                              </w:rPr>
                            </w:pPr>
                            <w:r w:rsidRPr="0088642E">
                              <w:rPr>
                                <w:rFonts w:ascii="Arial" w:hAnsi="Arial" w:cs="Arial"/>
                                <w:noProof/>
                                <w:color w:val="7F7F7F"/>
                                <w:sz w:val="22"/>
                                <w:szCs w:val="22"/>
                                <w:lang w:val="en-GB" w:eastAsia="en-GB"/>
                              </w:rPr>
                              <w:t>Buckinghamshire Council</w:t>
                            </w:r>
                            <w:r w:rsidR="000F5770">
                              <w:rPr>
                                <w:rFonts w:ascii="Arial" w:hAnsi="Arial" w:cs="Arial"/>
                                <w:noProof/>
                                <w:color w:val="7F7F7F"/>
                                <w:sz w:val="22"/>
                                <w:szCs w:val="22"/>
                                <w:lang w:val="en-GB" w:eastAsia="en-GB"/>
                              </w:rPr>
                              <w:t xml:space="preserve"> </w:t>
                            </w:r>
                          </w:p>
                          <w:p w14:paraId="78EE3AB7" w14:textId="2E5588A7" w:rsidR="000F5770" w:rsidRPr="0088642E" w:rsidRDefault="000F5770" w:rsidP="004A6154">
                            <w:pPr>
                              <w:autoSpaceDE w:val="0"/>
                              <w:autoSpaceDN w:val="0"/>
                              <w:adjustRightInd w:val="0"/>
                              <w:jc w:val="both"/>
                              <w:rPr>
                                <w:rFonts w:ascii="Arial" w:hAnsi="Arial" w:cs="Arial"/>
                                <w:color w:val="7F7F7F"/>
                                <w:sz w:val="22"/>
                                <w:szCs w:val="22"/>
                                <w:lang w:val="en-GB" w:eastAsia="en-GB"/>
                              </w:rPr>
                            </w:pPr>
                            <w:r>
                              <w:rPr>
                                <w:rFonts w:ascii="Arial" w:hAnsi="Arial" w:cs="Arial"/>
                                <w:noProof/>
                                <w:color w:val="7F7F7F"/>
                                <w:sz w:val="22"/>
                                <w:szCs w:val="22"/>
                                <w:lang w:val="en-GB" w:eastAsia="en-GB"/>
                              </w:rPr>
                              <w:t>Tax Band G</w:t>
                            </w:r>
                          </w:p>
                          <w:p w14:paraId="7EFE81C2"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04C4E39F" w14:textId="77777777" w:rsidR="00666849" w:rsidRPr="0088642E" w:rsidRDefault="00666849" w:rsidP="004378E6">
                            <w:pPr>
                              <w:pStyle w:val="headerF12"/>
                              <w:rPr>
                                <w:sz w:val="22"/>
                                <w:szCs w:val="22"/>
                              </w:rPr>
                            </w:pPr>
                            <w:r w:rsidRPr="0088642E">
                              <w:rPr>
                                <w:sz w:val="22"/>
                                <w:szCs w:val="22"/>
                              </w:rPr>
                              <w:t>Post Code</w:t>
                            </w:r>
                          </w:p>
                          <w:p w14:paraId="105CECDB"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r w:rsidRPr="0088642E">
                              <w:rPr>
                                <w:rFonts w:ascii="Arial" w:hAnsi="Arial" w:cs="Arial"/>
                                <w:noProof/>
                                <w:color w:val="7F7F7F"/>
                                <w:sz w:val="22"/>
                                <w:szCs w:val="22"/>
                                <w:lang w:val="en-GB" w:eastAsia="en-GB"/>
                              </w:rPr>
                              <w:t>SL7 3GZ</w:t>
                            </w:r>
                          </w:p>
                          <w:p w14:paraId="57F759D6"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473E3D22" w14:textId="77777777" w:rsidR="00666849" w:rsidRPr="0088642E" w:rsidRDefault="00666849" w:rsidP="004378E6">
                            <w:pPr>
                              <w:pStyle w:val="headerF12"/>
                              <w:rPr>
                                <w:sz w:val="22"/>
                                <w:szCs w:val="22"/>
                              </w:rPr>
                            </w:pPr>
                            <w:r w:rsidRPr="0088642E">
                              <w:rPr>
                                <w:sz w:val="22"/>
                                <w:szCs w:val="22"/>
                              </w:rPr>
                              <w:t>Viewing</w:t>
                            </w:r>
                          </w:p>
                          <w:p w14:paraId="39BC2BC0"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r w:rsidRPr="0088642E">
                              <w:rPr>
                                <w:rFonts w:ascii="Arial" w:hAnsi="Arial" w:cs="Arial"/>
                                <w:color w:val="7F7F7F"/>
                                <w:sz w:val="22"/>
                                <w:szCs w:val="22"/>
                                <w:lang w:val="en-GB" w:eastAsia="en-GB"/>
                              </w:rPr>
                              <w:t>Strictly by appointment with Bonners &amp; Babingtons</w:t>
                            </w:r>
                          </w:p>
                          <w:p w14:paraId="02E73BE5"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7BF17D2E" w14:textId="77777777" w:rsidR="00666849" w:rsidRPr="0088642E" w:rsidRDefault="00666849" w:rsidP="004378E6">
                            <w:pPr>
                              <w:pStyle w:val="headerF12"/>
                              <w:rPr>
                                <w:sz w:val="22"/>
                                <w:szCs w:val="22"/>
                              </w:rPr>
                            </w:pPr>
                            <w:r w:rsidRPr="0088642E">
                              <w:rPr>
                                <w:sz w:val="22"/>
                                <w:szCs w:val="22"/>
                              </w:rPr>
                              <w:t>Fixtures and Fittings</w:t>
                            </w:r>
                          </w:p>
                          <w:p w14:paraId="7A5C485E" w14:textId="728DED00" w:rsidR="00666849" w:rsidRPr="000F5770" w:rsidRDefault="00666849" w:rsidP="004A6154">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T</w:t>
                            </w:r>
                            <w:r w:rsidR="000F5770" w:rsidRPr="000F5770">
                              <w:rPr>
                                <w:rFonts w:ascii="Arial" w:hAnsi="Arial" w:cs="Arial"/>
                                <w:color w:val="7F7F7F"/>
                                <w:sz w:val="22"/>
                                <w:szCs w:val="22"/>
                                <w:lang w:val="en-GB" w:eastAsia="en-GB"/>
                              </w:rPr>
                              <w:t>o be confirmed</w:t>
                            </w:r>
                          </w:p>
                          <w:p w14:paraId="41513C41" w14:textId="77777777" w:rsidR="00666849" w:rsidRDefault="00666849" w:rsidP="004A6154">
                            <w:pPr>
                              <w:autoSpaceDE w:val="0"/>
                              <w:autoSpaceDN w:val="0"/>
                              <w:adjustRightInd w:val="0"/>
                              <w:jc w:val="both"/>
                              <w:rPr>
                                <w:rFonts w:ascii="Arial" w:hAnsi="Arial" w:cs="Arial"/>
                                <w:color w:val="000000"/>
                                <w:sz w:val="19"/>
                                <w:szCs w:val="19"/>
                                <w:lang w:val="en-GB" w:eastAsia="en-GB"/>
                              </w:rPr>
                            </w:pPr>
                          </w:p>
                          <w:p w14:paraId="64815810" w14:textId="77777777" w:rsidR="00666849" w:rsidRPr="004A6154" w:rsidRDefault="00666849" w:rsidP="004A6154">
                            <w:pPr>
                              <w:autoSpaceDE w:val="0"/>
                              <w:autoSpaceDN w:val="0"/>
                              <w:adjustRightInd w:val="0"/>
                              <w:jc w:val="both"/>
                              <w:rPr>
                                <w:rFonts w:ascii="Arial" w:hAnsi="Arial" w:cs="Arial"/>
                                <w:color w:val="000000"/>
                                <w:sz w:val="19"/>
                                <w:szCs w:val="19"/>
                                <w:lang w:val="en-GB" w:eastAsia="en-GB"/>
                              </w:rPr>
                            </w:pPr>
                          </w:p>
                          <w:p w14:paraId="511C3E78" w14:textId="77777777" w:rsidR="00666849" w:rsidRPr="000F5770" w:rsidRDefault="00666849" w:rsidP="004378E6">
                            <w:pPr>
                              <w:pStyle w:val="headerF12"/>
                              <w:rPr>
                                <w:sz w:val="22"/>
                                <w:szCs w:val="22"/>
                              </w:rPr>
                            </w:pPr>
                            <w:r w:rsidRPr="000F5770">
                              <w:rPr>
                                <w:sz w:val="22"/>
                                <w:szCs w:val="22"/>
                              </w:rPr>
                              <w:t>Important Notice</w:t>
                            </w:r>
                          </w:p>
                          <w:p w14:paraId="43956792" w14:textId="77777777" w:rsidR="00666849" w:rsidRPr="000F5770" w:rsidRDefault="00666849" w:rsidP="004A6154">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Bonners &amp; Babingtons, their clients and any joint agents give notice that:</w:t>
                            </w:r>
                          </w:p>
                          <w:p w14:paraId="55B32E0B" w14:textId="77777777" w:rsidR="00666849" w:rsidRPr="000F5770" w:rsidRDefault="00666849" w:rsidP="004A6154">
                            <w:pPr>
                              <w:autoSpaceDE w:val="0"/>
                              <w:autoSpaceDN w:val="0"/>
                              <w:adjustRightInd w:val="0"/>
                              <w:jc w:val="both"/>
                              <w:rPr>
                                <w:rFonts w:ascii="Arial" w:hAnsi="Arial" w:cs="Arial"/>
                                <w:color w:val="7F7F7F"/>
                                <w:sz w:val="22"/>
                                <w:szCs w:val="22"/>
                                <w:lang w:val="en-GB" w:eastAsia="en-GB"/>
                              </w:rPr>
                            </w:pPr>
                          </w:p>
                          <w:p w14:paraId="55FA4C50" w14:textId="77777777" w:rsidR="00666849" w:rsidRPr="000F5770" w:rsidRDefault="00666849" w:rsidP="008C0EAC">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1. They are not authorised to make or give any representations or warranties in relation to the property either here or elsewhere, either on their own behalf or on behalf of their client or otherwise. They assume no responsibility for any statement that may be made in these particulars. These particulars do not form part of any offer or contract and must not be relied upon as statements or representations of fact.</w:t>
                            </w:r>
                          </w:p>
                          <w:p w14:paraId="7E4E7D9D" w14:textId="77777777" w:rsidR="00666849" w:rsidRPr="000F5770" w:rsidRDefault="00666849" w:rsidP="008C0EAC">
                            <w:pPr>
                              <w:autoSpaceDE w:val="0"/>
                              <w:autoSpaceDN w:val="0"/>
                              <w:adjustRightInd w:val="0"/>
                              <w:jc w:val="both"/>
                              <w:rPr>
                                <w:rFonts w:ascii="Arial" w:hAnsi="Arial" w:cs="Arial"/>
                                <w:color w:val="7F7F7F"/>
                                <w:sz w:val="22"/>
                                <w:szCs w:val="22"/>
                                <w:lang w:val="en-GB" w:eastAsia="en-GB"/>
                              </w:rPr>
                            </w:pPr>
                          </w:p>
                          <w:p w14:paraId="2435E719" w14:textId="77777777" w:rsidR="00666849" w:rsidRPr="004A6154" w:rsidRDefault="00666849" w:rsidP="008C0EAC">
                            <w:pPr>
                              <w:autoSpaceDE w:val="0"/>
                              <w:autoSpaceDN w:val="0"/>
                              <w:adjustRightInd w:val="0"/>
                              <w:jc w:val="both"/>
                              <w:rPr>
                                <w:rFonts w:ascii="Arial" w:hAnsi="Arial" w:cs="Arial"/>
                                <w:color w:val="000000"/>
                                <w:sz w:val="19"/>
                                <w:szCs w:val="19"/>
                                <w:lang w:val="en-GB" w:eastAsia="en-GB"/>
                              </w:rPr>
                            </w:pPr>
                            <w:r w:rsidRPr="000F5770">
                              <w:rPr>
                                <w:rFonts w:ascii="Arial" w:hAnsi="Arial" w:cs="Arial"/>
                                <w:color w:val="7F7F7F"/>
                                <w:sz w:val="22"/>
                                <w:szCs w:val="22"/>
                                <w:lang w:val="en-GB" w:eastAsia="en-GB"/>
                              </w:rPr>
                              <w:t>2. Any areas, measurements or distances are approximate. The text, photographs and plans are for guidance only and are not necessarily comprehensive. It should not be assumed that the property has all necessary planning, building regulation or other consents and Bonners &amp; Bonners &amp; Babingtons have not tested any services, Babingtons have not tested any services, equipment or facilities. Purchasers must satisfy themselves by inspection or otherwise.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9FD3D0" id="Text Box 303" o:spid="_x0000_s1033" type="#_x0000_t202" style="position:absolute;margin-left:17.2pt;margin-top:29pt;width:255.7pt;height:546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" filled="f" stroked="f">
                <v:textbox style="mso-next-textbox:#Text Box 311" inset="0,0,0,0">
                  <w:txbxContent>
                    <w:p w14:paraId="470F8CCC" w14:textId="77777777" w:rsidR="00666849" w:rsidRDefault="00666849" w:rsidP="004378E6">
                      <w:pPr>
                        <w:pStyle w:val="headerF12"/>
                        <w:rPr>
                          <w:sz w:val="28"/>
                          <w:szCs w:val="28"/>
                        </w:rPr>
                      </w:pPr>
                      <w:r w:rsidRPr="000F5770">
                        <w:rPr>
                          <w:sz w:val="28"/>
                          <w:szCs w:val="28"/>
                        </w:rPr>
                        <w:t>Description</w:t>
                      </w:r>
                    </w:p>
                    <w:p w14:paraId="28DCADE9" w14:textId="77777777" w:rsidR="004A6BEC" w:rsidRPr="000F5770" w:rsidRDefault="004A6BEC" w:rsidP="004378E6">
                      <w:pPr>
                        <w:pStyle w:val="headerF12"/>
                        <w:rPr>
                          <w:sz w:val="28"/>
                          <w:szCs w:val="28"/>
                        </w:rPr>
                      </w:pPr>
                    </w:p>
                    <w:p w14:paraId="1C751A9F" w14:textId="77777777" w:rsidR="0088642E" w:rsidRPr="000F5770" w:rsidRDefault="00666849" w:rsidP="0035178A">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Built to the highest standards in 2013, this elegant executive 5 bedroom detached home is one of the largest on this exclusive development and is situated in a prime position. The accommodation briefly comprises entrance hall, cloakroom, living room with double doors opening onto the rear entertaining terrace, a fabulous `open plan` kitchen/dining room with integrated appliances and study/family room. On the first floor there are 4 generous bedrooms, one with en suite shower room and a principle bathroom. On the first floor there is a master bedroom suite with good size dressing room and further en suite shower room.</w:t>
                      </w:r>
                    </w:p>
                    <w:p w14:paraId="1873C936" w14:textId="58AB1783" w:rsidR="0088642E" w:rsidRPr="000F5770" w:rsidRDefault="0088642E" w:rsidP="0035178A">
                      <w:pPr>
                        <w:autoSpaceDE w:val="0"/>
                        <w:autoSpaceDN w:val="0"/>
                        <w:adjustRightInd w:val="0"/>
                        <w:jc w:val="both"/>
                        <w:rPr>
                          <w:rFonts w:ascii="Arial" w:hAnsi="Arial" w:cs="Arial"/>
                          <w:noProof/>
                          <w:color w:val="7F7F7F"/>
                          <w:lang w:val="en-GB" w:eastAsia="en-GB"/>
                        </w:rPr>
                      </w:pPr>
                    </w:p>
                    <w:p w14:paraId="3A994913" w14:textId="46D75597" w:rsidR="00666849" w:rsidRPr="000F5770" w:rsidRDefault="0088642E" w:rsidP="0035178A">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 xml:space="preserve">The property also benefits from gas central heating, UPVc double </w:t>
                      </w:r>
                      <w:r w:rsidR="000F5770">
                        <w:rPr>
                          <w:rFonts w:ascii="Arial" w:hAnsi="Arial" w:cs="Arial"/>
                          <w:noProof/>
                          <w:color w:val="7F7F7F"/>
                          <w:lang w:val="en-GB" w:eastAsia="en-GB"/>
                        </w:rPr>
                        <w:t>glazing</w:t>
                      </w:r>
                      <w:r w:rsidRPr="000F5770">
                        <w:rPr>
                          <w:rFonts w:ascii="Arial" w:hAnsi="Arial" w:cs="Arial"/>
                          <w:noProof/>
                          <w:color w:val="7F7F7F"/>
                          <w:lang w:val="en-GB" w:eastAsia="en-GB"/>
                        </w:rPr>
                        <w:t xml:space="preserve"> and solar panels </w:t>
                      </w:r>
                      <w:r w:rsidR="00666849" w:rsidRPr="000F5770">
                        <w:rPr>
                          <w:rFonts w:ascii="Arial" w:hAnsi="Arial" w:cs="Arial"/>
                          <w:noProof/>
                          <w:color w:val="7F7F7F"/>
                          <w:lang w:val="en-GB" w:eastAsia="en-GB"/>
                        </w:rPr>
                        <w:t xml:space="preserve"> </w:t>
                      </w:r>
                    </w:p>
                    <w:p w14:paraId="25952503" w14:textId="77777777" w:rsidR="00666849" w:rsidRPr="000F5770" w:rsidRDefault="00666849" w:rsidP="0035178A">
                      <w:pPr>
                        <w:autoSpaceDE w:val="0"/>
                        <w:autoSpaceDN w:val="0"/>
                        <w:adjustRightInd w:val="0"/>
                        <w:jc w:val="both"/>
                        <w:rPr>
                          <w:rFonts w:ascii="Arial" w:hAnsi="Arial" w:cs="Arial"/>
                          <w:noProof/>
                          <w:color w:val="7F7F7F"/>
                          <w:lang w:val="en-GB" w:eastAsia="en-GB"/>
                        </w:rPr>
                      </w:pPr>
                    </w:p>
                    <w:p w14:paraId="1E232E64" w14:textId="77777777" w:rsidR="00666849" w:rsidRPr="000F5770" w:rsidRDefault="00666849" w:rsidP="004A6154">
                      <w:pPr>
                        <w:autoSpaceDE w:val="0"/>
                        <w:autoSpaceDN w:val="0"/>
                        <w:adjustRightInd w:val="0"/>
                        <w:jc w:val="both"/>
                        <w:rPr>
                          <w:rFonts w:ascii="Arial" w:hAnsi="Arial" w:cs="Arial"/>
                          <w:color w:val="000033"/>
                          <w:sz w:val="28"/>
                          <w:szCs w:val="28"/>
                          <w:lang w:val="en-GB" w:eastAsia="en-GB"/>
                        </w:rPr>
                      </w:pPr>
                    </w:p>
                    <w:p w14:paraId="46B76F9F" w14:textId="77777777" w:rsidR="00666849" w:rsidRDefault="00666849" w:rsidP="004378E6">
                      <w:pPr>
                        <w:pStyle w:val="headerF12"/>
                        <w:rPr>
                          <w:sz w:val="28"/>
                          <w:szCs w:val="28"/>
                        </w:rPr>
                      </w:pPr>
                      <w:r w:rsidRPr="000F5770">
                        <w:rPr>
                          <w:sz w:val="28"/>
                          <w:szCs w:val="28"/>
                        </w:rPr>
                        <w:t>Outside</w:t>
                      </w:r>
                    </w:p>
                    <w:p w14:paraId="220523F8" w14:textId="77777777" w:rsidR="004A6BEC" w:rsidRPr="000F5770" w:rsidRDefault="004A6BEC" w:rsidP="004378E6">
                      <w:pPr>
                        <w:pStyle w:val="headerF12"/>
                        <w:rPr>
                          <w:sz w:val="28"/>
                          <w:szCs w:val="28"/>
                        </w:rPr>
                      </w:pPr>
                    </w:p>
                    <w:p w14:paraId="3E225506" w14:textId="1DB307B9" w:rsidR="000F5770" w:rsidRDefault="0088642E" w:rsidP="004A6154">
                      <w:pPr>
                        <w:autoSpaceDE w:val="0"/>
                        <w:autoSpaceDN w:val="0"/>
                        <w:adjustRightInd w:val="0"/>
                        <w:jc w:val="both"/>
                        <w:rPr>
                          <w:rFonts w:ascii="Arial" w:hAnsi="Arial" w:cs="Arial"/>
                          <w:noProof/>
                          <w:color w:val="7F7F7F"/>
                          <w:lang w:val="en-GB" w:eastAsia="en-GB"/>
                        </w:rPr>
                      </w:pPr>
                      <w:r w:rsidRPr="000F5770">
                        <w:rPr>
                          <w:rFonts w:ascii="Arial" w:hAnsi="Arial" w:cs="Arial"/>
                          <w:noProof/>
                          <w:color w:val="7F7F7F"/>
                          <w:lang w:val="en-GB" w:eastAsia="en-GB"/>
                        </w:rPr>
                        <w:t xml:space="preserve">Outside the rear garden enjoys a private sunny aspect with paved terrace ideal for alfresco dining, a </w:t>
                      </w:r>
                      <w:r w:rsidR="00261C00">
                        <w:rPr>
                          <w:rFonts w:ascii="Arial" w:hAnsi="Arial" w:cs="Arial"/>
                          <w:noProof/>
                          <w:color w:val="7F7F7F"/>
                          <w:lang w:val="en-GB" w:eastAsia="en-GB"/>
                        </w:rPr>
                        <w:t xml:space="preserve">good size </w:t>
                      </w:r>
                      <w:r w:rsidRPr="000F5770">
                        <w:rPr>
                          <w:rFonts w:ascii="Arial" w:hAnsi="Arial" w:cs="Arial"/>
                          <w:noProof/>
                          <w:color w:val="7F7F7F"/>
                          <w:lang w:val="en-GB" w:eastAsia="en-GB"/>
                        </w:rPr>
                        <w:t xml:space="preserve">single garage with pitched roof for storage and driveway parking.   </w:t>
                      </w:r>
                    </w:p>
                    <w:p w14:paraId="06B50952" w14:textId="77777777" w:rsidR="000F5770" w:rsidRDefault="000F5770" w:rsidP="004A6154">
                      <w:pPr>
                        <w:autoSpaceDE w:val="0"/>
                        <w:autoSpaceDN w:val="0"/>
                        <w:adjustRightInd w:val="0"/>
                        <w:jc w:val="both"/>
                        <w:rPr>
                          <w:rFonts w:ascii="Arial" w:hAnsi="Arial" w:cs="Arial"/>
                          <w:noProof/>
                          <w:color w:val="7F7F7F"/>
                          <w:lang w:val="en-GB" w:eastAsia="en-GB"/>
                        </w:rPr>
                      </w:pPr>
                    </w:p>
                    <w:p w14:paraId="2AB6C14B" w14:textId="4624A404" w:rsidR="00666849" w:rsidRDefault="0088642E" w:rsidP="004A6154">
                      <w:pPr>
                        <w:autoSpaceDE w:val="0"/>
                        <w:autoSpaceDN w:val="0"/>
                        <w:adjustRightInd w:val="0"/>
                        <w:jc w:val="both"/>
                        <w:rPr>
                          <w:rFonts w:ascii="Arial" w:hAnsi="Arial" w:cs="Arial"/>
                          <w:color w:val="000000"/>
                          <w:sz w:val="19"/>
                          <w:szCs w:val="19"/>
                          <w:lang w:val="en-GB" w:eastAsia="en-GB"/>
                        </w:rPr>
                      </w:pPr>
                      <w:r w:rsidRPr="000F5770">
                        <w:rPr>
                          <w:rFonts w:ascii="Arial" w:hAnsi="Arial" w:cs="Arial"/>
                          <w:noProof/>
                          <w:color w:val="7F7F7F"/>
                          <w:lang w:val="en-GB" w:eastAsia="en-GB"/>
                        </w:rPr>
                        <w:t>Excellent primary and secondary schools are within walking distance including Holy Trinity &amp; Sandygate primary schools and Sir William Borlase Grammar School</w:t>
                      </w:r>
                      <w:r w:rsidRPr="0088642E">
                        <w:rPr>
                          <w:rFonts w:ascii="Arial" w:hAnsi="Arial" w:cs="Arial"/>
                          <w:noProof/>
                          <w:color w:val="7F7F7F"/>
                          <w:sz w:val="22"/>
                          <w:szCs w:val="22"/>
                          <w:lang w:val="en-GB" w:eastAsia="en-GB"/>
                        </w:rPr>
                        <w:t>.</w:t>
                      </w:r>
                    </w:p>
                    <w:p w14:paraId="40223330" w14:textId="77777777" w:rsidR="00666849" w:rsidRDefault="00666849" w:rsidP="004A6154">
                      <w:pPr>
                        <w:autoSpaceDE w:val="0"/>
                        <w:autoSpaceDN w:val="0"/>
                        <w:adjustRightInd w:val="0"/>
                        <w:jc w:val="both"/>
                        <w:rPr>
                          <w:rFonts w:ascii="Arial" w:hAnsi="Arial" w:cs="Arial"/>
                          <w:color w:val="000000"/>
                          <w:sz w:val="19"/>
                          <w:szCs w:val="19"/>
                          <w:lang w:val="en-GB" w:eastAsia="en-GB"/>
                        </w:rPr>
                      </w:pPr>
                    </w:p>
                    <w:p w14:paraId="649DA9C5" w14:textId="77777777" w:rsidR="0088642E" w:rsidRDefault="0088642E" w:rsidP="004A6154">
                      <w:pPr>
                        <w:autoSpaceDE w:val="0"/>
                        <w:autoSpaceDN w:val="0"/>
                        <w:adjustRightInd w:val="0"/>
                        <w:jc w:val="both"/>
                        <w:rPr>
                          <w:rFonts w:ascii="Arial" w:hAnsi="Arial" w:cs="Arial"/>
                          <w:color w:val="000000"/>
                          <w:sz w:val="19"/>
                          <w:szCs w:val="19"/>
                          <w:lang w:val="en-GB" w:eastAsia="en-GB"/>
                        </w:rPr>
                      </w:pPr>
                    </w:p>
                    <w:p w14:paraId="5E615140" w14:textId="77777777" w:rsidR="004A6BEC" w:rsidRDefault="004A6BEC" w:rsidP="004378E6">
                      <w:pPr>
                        <w:pStyle w:val="headerF12"/>
                        <w:rPr>
                          <w:sz w:val="22"/>
                          <w:szCs w:val="22"/>
                        </w:rPr>
                      </w:pPr>
                    </w:p>
                    <w:p w14:paraId="79F934F0" w14:textId="77777777" w:rsidR="004A6BEC" w:rsidRDefault="004A6BEC" w:rsidP="004378E6">
                      <w:pPr>
                        <w:pStyle w:val="headerF12"/>
                        <w:rPr>
                          <w:sz w:val="22"/>
                          <w:szCs w:val="22"/>
                        </w:rPr>
                      </w:pPr>
                    </w:p>
                    <w:p w14:paraId="4AA373D6" w14:textId="77777777" w:rsidR="004A6BEC" w:rsidRDefault="004A6BEC" w:rsidP="004378E6">
                      <w:pPr>
                        <w:pStyle w:val="headerF12"/>
                        <w:rPr>
                          <w:sz w:val="22"/>
                          <w:szCs w:val="22"/>
                        </w:rPr>
                      </w:pPr>
                    </w:p>
                    <w:p w14:paraId="3902EAC2" w14:textId="77777777" w:rsidR="004A6BEC" w:rsidRDefault="004A6BEC" w:rsidP="004378E6">
                      <w:pPr>
                        <w:pStyle w:val="headerF12"/>
                        <w:rPr>
                          <w:sz w:val="22"/>
                          <w:szCs w:val="22"/>
                        </w:rPr>
                      </w:pPr>
                    </w:p>
                    <w:p w14:paraId="3142384A" w14:textId="77777777" w:rsidR="004A6BEC" w:rsidRDefault="004A6BEC" w:rsidP="004378E6">
                      <w:pPr>
                        <w:pStyle w:val="headerF12"/>
                        <w:rPr>
                          <w:sz w:val="22"/>
                          <w:szCs w:val="22"/>
                        </w:rPr>
                      </w:pPr>
                    </w:p>
                    <w:p w14:paraId="7B128336" w14:textId="3326463D" w:rsidR="00666849" w:rsidRPr="0088642E" w:rsidRDefault="00666849" w:rsidP="004378E6">
                      <w:pPr>
                        <w:pStyle w:val="headerF12"/>
                        <w:rPr>
                          <w:sz w:val="22"/>
                          <w:szCs w:val="22"/>
                        </w:rPr>
                      </w:pPr>
                      <w:r w:rsidRPr="0088642E">
                        <w:rPr>
                          <w:sz w:val="22"/>
                          <w:szCs w:val="22"/>
                        </w:rPr>
                        <w:t>General Remarks and Stipulations</w:t>
                      </w:r>
                    </w:p>
                    <w:p w14:paraId="1040B976" w14:textId="77777777" w:rsidR="00666849" w:rsidRPr="0088642E" w:rsidRDefault="00666849" w:rsidP="004A6154">
                      <w:pPr>
                        <w:autoSpaceDE w:val="0"/>
                        <w:autoSpaceDN w:val="0"/>
                        <w:adjustRightInd w:val="0"/>
                        <w:jc w:val="both"/>
                        <w:rPr>
                          <w:rFonts w:ascii="Arial" w:hAnsi="Arial" w:cs="Arial"/>
                          <w:b/>
                          <w:color w:val="EC008C"/>
                          <w:sz w:val="22"/>
                          <w:szCs w:val="22"/>
                          <w:lang w:val="en-GB" w:eastAsia="en-GB"/>
                        </w:rPr>
                      </w:pPr>
                    </w:p>
                    <w:p w14:paraId="1E17ADAD" w14:textId="77777777" w:rsidR="00666849" w:rsidRPr="0088642E" w:rsidRDefault="00666849" w:rsidP="004378E6">
                      <w:pPr>
                        <w:pStyle w:val="headerF12"/>
                        <w:rPr>
                          <w:sz w:val="22"/>
                          <w:szCs w:val="22"/>
                        </w:rPr>
                      </w:pPr>
                      <w:r w:rsidRPr="0088642E">
                        <w:rPr>
                          <w:sz w:val="22"/>
                          <w:szCs w:val="22"/>
                        </w:rPr>
                        <w:t>Tenure</w:t>
                      </w:r>
                    </w:p>
                    <w:p w14:paraId="0D6E761B"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bookmarkStart w:id="4" w:name="_Hlk172543305"/>
                      <w:r w:rsidRPr="0088642E">
                        <w:rPr>
                          <w:rFonts w:ascii="Arial" w:hAnsi="Arial" w:cs="Arial"/>
                          <w:noProof/>
                          <w:color w:val="7F7F7F"/>
                          <w:sz w:val="22"/>
                          <w:szCs w:val="22"/>
                          <w:lang w:val="en-GB" w:eastAsia="en-GB"/>
                        </w:rPr>
                        <w:t>F</w:t>
                      </w:r>
                      <w:bookmarkStart w:id="5" w:name="_Hlk172543279"/>
                      <w:r w:rsidRPr="0088642E">
                        <w:rPr>
                          <w:rFonts w:ascii="Arial" w:hAnsi="Arial" w:cs="Arial"/>
                          <w:noProof/>
                          <w:color w:val="7F7F7F"/>
                          <w:sz w:val="22"/>
                          <w:szCs w:val="22"/>
                          <w:lang w:val="en-GB" w:eastAsia="en-GB"/>
                        </w:rPr>
                        <w:t>reehold</w:t>
                      </w:r>
                      <w:bookmarkEnd w:id="5"/>
                    </w:p>
                    <w:bookmarkEnd w:id="4"/>
                    <w:p w14:paraId="61B59C62"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5B7128B9" w14:textId="77777777" w:rsidR="0088642E" w:rsidRDefault="00666849" w:rsidP="0088642E">
                      <w:pPr>
                        <w:pStyle w:val="headerF12"/>
                        <w:rPr>
                          <w:sz w:val="22"/>
                          <w:szCs w:val="22"/>
                        </w:rPr>
                      </w:pPr>
                      <w:r w:rsidRPr="0088642E">
                        <w:rPr>
                          <w:sz w:val="22"/>
                          <w:szCs w:val="22"/>
                        </w:rPr>
                        <w:t xml:space="preserve">Services </w:t>
                      </w:r>
                    </w:p>
                    <w:p w14:paraId="57066F31" w14:textId="7E0686E0" w:rsidR="0088642E" w:rsidRPr="0088642E" w:rsidRDefault="0088642E" w:rsidP="0088642E">
                      <w:pPr>
                        <w:pStyle w:val="headerF12"/>
                        <w:rPr>
                          <w:sz w:val="22"/>
                          <w:szCs w:val="22"/>
                        </w:rPr>
                      </w:pPr>
                      <w:r>
                        <w:rPr>
                          <w:noProof/>
                          <w:color w:val="7F7F7F"/>
                          <w:sz w:val="22"/>
                          <w:szCs w:val="22"/>
                        </w:rPr>
                        <w:t>Mains Gas, Water, Electric</w:t>
                      </w:r>
                    </w:p>
                    <w:p w14:paraId="1B89C35F" w14:textId="77777777" w:rsidR="0088642E" w:rsidRPr="0088642E" w:rsidRDefault="0088642E" w:rsidP="0088642E">
                      <w:pPr>
                        <w:autoSpaceDE w:val="0"/>
                        <w:autoSpaceDN w:val="0"/>
                        <w:adjustRightInd w:val="0"/>
                        <w:jc w:val="both"/>
                        <w:rPr>
                          <w:rFonts w:ascii="Arial" w:hAnsi="Arial" w:cs="Arial"/>
                          <w:color w:val="7F7F7F"/>
                          <w:sz w:val="22"/>
                          <w:szCs w:val="22"/>
                          <w:lang w:val="en-GB" w:eastAsia="en-GB"/>
                        </w:rPr>
                      </w:pPr>
                    </w:p>
                    <w:p w14:paraId="09319399" w14:textId="77777777" w:rsidR="00666849" w:rsidRPr="0088642E" w:rsidRDefault="00666849" w:rsidP="004378E6">
                      <w:pPr>
                        <w:pStyle w:val="headerF12"/>
                        <w:rPr>
                          <w:sz w:val="22"/>
                          <w:szCs w:val="22"/>
                        </w:rPr>
                      </w:pPr>
                      <w:smartTag w:uri="urn:schemas-microsoft-com:office:smarttags" w:element="stockticker">
                        <w:r w:rsidRPr="0088642E">
                          <w:rPr>
                            <w:sz w:val="22"/>
                            <w:szCs w:val="22"/>
                          </w:rPr>
                          <w:t>EPC</w:t>
                        </w:r>
                      </w:smartTag>
                      <w:r w:rsidRPr="0088642E">
                        <w:rPr>
                          <w:sz w:val="22"/>
                          <w:szCs w:val="22"/>
                        </w:rPr>
                        <w:t xml:space="preserve"> Rating</w:t>
                      </w:r>
                    </w:p>
                    <w:p w14:paraId="4DF7FDDE" w14:textId="481CC457" w:rsidR="00666849" w:rsidRPr="0088642E" w:rsidRDefault="0088642E" w:rsidP="004378E6">
                      <w:pPr>
                        <w:pStyle w:val="headerF12"/>
                        <w:rPr>
                          <w:color w:val="7F7F7F"/>
                          <w:sz w:val="22"/>
                          <w:szCs w:val="22"/>
                        </w:rPr>
                      </w:pPr>
                      <w:r>
                        <w:rPr>
                          <w:color w:val="7F7F7F"/>
                          <w:sz w:val="22"/>
                          <w:szCs w:val="22"/>
                        </w:rPr>
                        <w:t xml:space="preserve">Rating B </w:t>
                      </w:r>
                    </w:p>
                    <w:p w14:paraId="3DD30AB6"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644EB285" w14:textId="77777777" w:rsidR="00666849" w:rsidRPr="0088642E" w:rsidRDefault="00666849" w:rsidP="004378E6">
                      <w:pPr>
                        <w:pStyle w:val="headerF12"/>
                        <w:rPr>
                          <w:sz w:val="22"/>
                          <w:szCs w:val="22"/>
                        </w:rPr>
                      </w:pPr>
                      <w:r w:rsidRPr="0088642E">
                        <w:rPr>
                          <w:sz w:val="22"/>
                          <w:szCs w:val="22"/>
                        </w:rPr>
                        <w:t>Local Authority</w:t>
                      </w:r>
                    </w:p>
                    <w:p w14:paraId="3A238051" w14:textId="179CF1AF" w:rsidR="00666849" w:rsidRDefault="00666849" w:rsidP="004A6154">
                      <w:pPr>
                        <w:autoSpaceDE w:val="0"/>
                        <w:autoSpaceDN w:val="0"/>
                        <w:adjustRightInd w:val="0"/>
                        <w:jc w:val="both"/>
                        <w:rPr>
                          <w:rFonts w:ascii="Arial" w:hAnsi="Arial" w:cs="Arial"/>
                          <w:noProof/>
                          <w:color w:val="7F7F7F"/>
                          <w:sz w:val="22"/>
                          <w:szCs w:val="22"/>
                          <w:lang w:val="en-GB" w:eastAsia="en-GB"/>
                        </w:rPr>
                      </w:pPr>
                      <w:r w:rsidRPr="0088642E">
                        <w:rPr>
                          <w:rFonts w:ascii="Arial" w:hAnsi="Arial" w:cs="Arial"/>
                          <w:noProof/>
                          <w:color w:val="7F7F7F"/>
                          <w:sz w:val="22"/>
                          <w:szCs w:val="22"/>
                          <w:lang w:val="en-GB" w:eastAsia="en-GB"/>
                        </w:rPr>
                        <w:t>Buckinghamshire Council</w:t>
                      </w:r>
                      <w:r w:rsidR="000F5770">
                        <w:rPr>
                          <w:rFonts w:ascii="Arial" w:hAnsi="Arial" w:cs="Arial"/>
                          <w:noProof/>
                          <w:color w:val="7F7F7F"/>
                          <w:sz w:val="22"/>
                          <w:szCs w:val="22"/>
                          <w:lang w:val="en-GB" w:eastAsia="en-GB"/>
                        </w:rPr>
                        <w:t xml:space="preserve"> </w:t>
                      </w:r>
                    </w:p>
                    <w:p w14:paraId="78EE3AB7" w14:textId="2E5588A7" w:rsidR="000F5770" w:rsidRPr="0088642E" w:rsidRDefault="000F5770" w:rsidP="004A6154">
                      <w:pPr>
                        <w:autoSpaceDE w:val="0"/>
                        <w:autoSpaceDN w:val="0"/>
                        <w:adjustRightInd w:val="0"/>
                        <w:jc w:val="both"/>
                        <w:rPr>
                          <w:rFonts w:ascii="Arial" w:hAnsi="Arial" w:cs="Arial"/>
                          <w:color w:val="7F7F7F"/>
                          <w:sz w:val="22"/>
                          <w:szCs w:val="22"/>
                          <w:lang w:val="en-GB" w:eastAsia="en-GB"/>
                        </w:rPr>
                      </w:pPr>
                      <w:r>
                        <w:rPr>
                          <w:rFonts w:ascii="Arial" w:hAnsi="Arial" w:cs="Arial"/>
                          <w:noProof/>
                          <w:color w:val="7F7F7F"/>
                          <w:sz w:val="22"/>
                          <w:szCs w:val="22"/>
                          <w:lang w:val="en-GB" w:eastAsia="en-GB"/>
                        </w:rPr>
                        <w:t>Tax Band G</w:t>
                      </w:r>
                    </w:p>
                    <w:p w14:paraId="7EFE81C2"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04C4E39F" w14:textId="77777777" w:rsidR="00666849" w:rsidRPr="0088642E" w:rsidRDefault="00666849" w:rsidP="004378E6">
                      <w:pPr>
                        <w:pStyle w:val="headerF12"/>
                        <w:rPr>
                          <w:sz w:val="22"/>
                          <w:szCs w:val="22"/>
                        </w:rPr>
                      </w:pPr>
                      <w:r w:rsidRPr="0088642E">
                        <w:rPr>
                          <w:sz w:val="22"/>
                          <w:szCs w:val="22"/>
                        </w:rPr>
                        <w:t>Post Code</w:t>
                      </w:r>
                    </w:p>
                    <w:p w14:paraId="105CECDB"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r w:rsidRPr="0088642E">
                        <w:rPr>
                          <w:rFonts w:ascii="Arial" w:hAnsi="Arial" w:cs="Arial"/>
                          <w:noProof/>
                          <w:color w:val="7F7F7F"/>
                          <w:sz w:val="22"/>
                          <w:szCs w:val="22"/>
                          <w:lang w:val="en-GB" w:eastAsia="en-GB"/>
                        </w:rPr>
                        <w:t>SL7 3GZ</w:t>
                      </w:r>
                    </w:p>
                    <w:p w14:paraId="57F759D6"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473E3D22" w14:textId="77777777" w:rsidR="00666849" w:rsidRPr="0088642E" w:rsidRDefault="00666849" w:rsidP="004378E6">
                      <w:pPr>
                        <w:pStyle w:val="headerF12"/>
                        <w:rPr>
                          <w:sz w:val="22"/>
                          <w:szCs w:val="22"/>
                        </w:rPr>
                      </w:pPr>
                      <w:r w:rsidRPr="0088642E">
                        <w:rPr>
                          <w:sz w:val="22"/>
                          <w:szCs w:val="22"/>
                        </w:rPr>
                        <w:t>Viewing</w:t>
                      </w:r>
                    </w:p>
                    <w:p w14:paraId="39BC2BC0" w14:textId="77777777" w:rsidR="00666849" w:rsidRPr="0088642E" w:rsidRDefault="00666849" w:rsidP="004A6154">
                      <w:pPr>
                        <w:autoSpaceDE w:val="0"/>
                        <w:autoSpaceDN w:val="0"/>
                        <w:adjustRightInd w:val="0"/>
                        <w:jc w:val="both"/>
                        <w:rPr>
                          <w:rFonts w:ascii="Arial" w:hAnsi="Arial" w:cs="Arial"/>
                          <w:color w:val="7F7F7F"/>
                          <w:sz w:val="22"/>
                          <w:szCs w:val="22"/>
                          <w:lang w:val="en-GB" w:eastAsia="en-GB"/>
                        </w:rPr>
                      </w:pPr>
                      <w:r w:rsidRPr="0088642E">
                        <w:rPr>
                          <w:rFonts w:ascii="Arial" w:hAnsi="Arial" w:cs="Arial"/>
                          <w:color w:val="7F7F7F"/>
                          <w:sz w:val="22"/>
                          <w:szCs w:val="22"/>
                          <w:lang w:val="en-GB" w:eastAsia="en-GB"/>
                        </w:rPr>
                        <w:t>Strictly by appointment with Bonners &amp; Babingtons</w:t>
                      </w:r>
                    </w:p>
                    <w:p w14:paraId="02E73BE5" w14:textId="77777777" w:rsidR="00666849" w:rsidRPr="0088642E" w:rsidRDefault="00666849" w:rsidP="004A6154">
                      <w:pPr>
                        <w:autoSpaceDE w:val="0"/>
                        <w:autoSpaceDN w:val="0"/>
                        <w:adjustRightInd w:val="0"/>
                        <w:jc w:val="both"/>
                        <w:rPr>
                          <w:rFonts w:ascii="Arial" w:hAnsi="Arial" w:cs="Arial"/>
                          <w:color w:val="000000"/>
                          <w:sz w:val="22"/>
                          <w:szCs w:val="22"/>
                          <w:lang w:val="en-GB" w:eastAsia="en-GB"/>
                        </w:rPr>
                      </w:pPr>
                    </w:p>
                    <w:p w14:paraId="7BF17D2E" w14:textId="77777777" w:rsidR="00666849" w:rsidRPr="0088642E" w:rsidRDefault="00666849" w:rsidP="004378E6">
                      <w:pPr>
                        <w:pStyle w:val="headerF12"/>
                        <w:rPr>
                          <w:sz w:val="22"/>
                          <w:szCs w:val="22"/>
                        </w:rPr>
                      </w:pPr>
                      <w:r w:rsidRPr="0088642E">
                        <w:rPr>
                          <w:sz w:val="22"/>
                          <w:szCs w:val="22"/>
                        </w:rPr>
                        <w:t>Fixtures and Fittings</w:t>
                      </w:r>
                    </w:p>
                    <w:p w14:paraId="7A5C485E" w14:textId="728DED00" w:rsidR="00666849" w:rsidRPr="000F5770" w:rsidRDefault="00666849" w:rsidP="004A6154">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T</w:t>
                      </w:r>
                      <w:r w:rsidR="000F5770" w:rsidRPr="000F5770">
                        <w:rPr>
                          <w:rFonts w:ascii="Arial" w:hAnsi="Arial" w:cs="Arial"/>
                          <w:color w:val="7F7F7F"/>
                          <w:sz w:val="22"/>
                          <w:szCs w:val="22"/>
                          <w:lang w:val="en-GB" w:eastAsia="en-GB"/>
                        </w:rPr>
                        <w:t>o be confirmed</w:t>
                      </w:r>
                    </w:p>
                    <w:p w14:paraId="41513C41" w14:textId="77777777" w:rsidR="00666849" w:rsidRDefault="00666849" w:rsidP="004A6154">
                      <w:pPr>
                        <w:autoSpaceDE w:val="0"/>
                        <w:autoSpaceDN w:val="0"/>
                        <w:adjustRightInd w:val="0"/>
                        <w:jc w:val="both"/>
                        <w:rPr>
                          <w:rFonts w:ascii="Arial" w:hAnsi="Arial" w:cs="Arial"/>
                          <w:color w:val="000000"/>
                          <w:sz w:val="19"/>
                          <w:szCs w:val="19"/>
                          <w:lang w:val="en-GB" w:eastAsia="en-GB"/>
                        </w:rPr>
                      </w:pPr>
                    </w:p>
                    <w:p w14:paraId="64815810" w14:textId="77777777" w:rsidR="00666849" w:rsidRPr="004A6154" w:rsidRDefault="00666849" w:rsidP="004A6154">
                      <w:pPr>
                        <w:autoSpaceDE w:val="0"/>
                        <w:autoSpaceDN w:val="0"/>
                        <w:adjustRightInd w:val="0"/>
                        <w:jc w:val="both"/>
                        <w:rPr>
                          <w:rFonts w:ascii="Arial" w:hAnsi="Arial" w:cs="Arial"/>
                          <w:color w:val="000000"/>
                          <w:sz w:val="19"/>
                          <w:szCs w:val="19"/>
                          <w:lang w:val="en-GB" w:eastAsia="en-GB"/>
                        </w:rPr>
                      </w:pPr>
                    </w:p>
                    <w:p w14:paraId="511C3E78" w14:textId="77777777" w:rsidR="00666849" w:rsidRPr="000F5770" w:rsidRDefault="00666849" w:rsidP="004378E6">
                      <w:pPr>
                        <w:pStyle w:val="headerF12"/>
                        <w:rPr>
                          <w:sz w:val="22"/>
                          <w:szCs w:val="22"/>
                        </w:rPr>
                      </w:pPr>
                      <w:r w:rsidRPr="000F5770">
                        <w:rPr>
                          <w:sz w:val="22"/>
                          <w:szCs w:val="22"/>
                        </w:rPr>
                        <w:t>Important Notice</w:t>
                      </w:r>
                    </w:p>
                    <w:p w14:paraId="43956792" w14:textId="77777777" w:rsidR="00666849" w:rsidRPr="000F5770" w:rsidRDefault="00666849" w:rsidP="004A6154">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Bonners &amp; Babingtons, their clients and any joint agents give notice that:</w:t>
                      </w:r>
                    </w:p>
                    <w:p w14:paraId="55B32E0B" w14:textId="77777777" w:rsidR="00666849" w:rsidRPr="000F5770" w:rsidRDefault="00666849" w:rsidP="004A6154">
                      <w:pPr>
                        <w:autoSpaceDE w:val="0"/>
                        <w:autoSpaceDN w:val="0"/>
                        <w:adjustRightInd w:val="0"/>
                        <w:jc w:val="both"/>
                        <w:rPr>
                          <w:rFonts w:ascii="Arial" w:hAnsi="Arial" w:cs="Arial"/>
                          <w:color w:val="7F7F7F"/>
                          <w:sz w:val="22"/>
                          <w:szCs w:val="22"/>
                          <w:lang w:val="en-GB" w:eastAsia="en-GB"/>
                        </w:rPr>
                      </w:pPr>
                    </w:p>
                    <w:p w14:paraId="55FA4C50" w14:textId="77777777" w:rsidR="00666849" w:rsidRPr="000F5770" w:rsidRDefault="00666849" w:rsidP="008C0EAC">
                      <w:pPr>
                        <w:autoSpaceDE w:val="0"/>
                        <w:autoSpaceDN w:val="0"/>
                        <w:adjustRightInd w:val="0"/>
                        <w:jc w:val="both"/>
                        <w:rPr>
                          <w:rFonts w:ascii="Arial" w:hAnsi="Arial" w:cs="Arial"/>
                          <w:color w:val="7F7F7F"/>
                          <w:sz w:val="22"/>
                          <w:szCs w:val="22"/>
                          <w:lang w:val="en-GB" w:eastAsia="en-GB"/>
                        </w:rPr>
                      </w:pPr>
                      <w:r w:rsidRPr="000F5770">
                        <w:rPr>
                          <w:rFonts w:ascii="Arial" w:hAnsi="Arial" w:cs="Arial"/>
                          <w:color w:val="7F7F7F"/>
                          <w:sz w:val="22"/>
                          <w:szCs w:val="22"/>
                          <w:lang w:val="en-GB" w:eastAsia="en-GB"/>
                        </w:rPr>
                        <w:t>1. They are not authorised to make or give any representations or warranties in relation to the property either here or elsewhere, either on their own behalf or on behalf of their client or otherwise. They assume no responsibility for any statement that may be made in these particulars. These particulars do not form part of any offer or contract and must not be relied upon as statements or representations of fact.</w:t>
                      </w:r>
                    </w:p>
                    <w:p w14:paraId="7E4E7D9D" w14:textId="77777777" w:rsidR="00666849" w:rsidRPr="000F5770" w:rsidRDefault="00666849" w:rsidP="008C0EAC">
                      <w:pPr>
                        <w:autoSpaceDE w:val="0"/>
                        <w:autoSpaceDN w:val="0"/>
                        <w:adjustRightInd w:val="0"/>
                        <w:jc w:val="both"/>
                        <w:rPr>
                          <w:rFonts w:ascii="Arial" w:hAnsi="Arial" w:cs="Arial"/>
                          <w:color w:val="7F7F7F"/>
                          <w:sz w:val="22"/>
                          <w:szCs w:val="22"/>
                          <w:lang w:val="en-GB" w:eastAsia="en-GB"/>
                        </w:rPr>
                      </w:pPr>
                    </w:p>
                    <w:p w14:paraId="2435E719" w14:textId="77777777" w:rsidR="00666849" w:rsidRPr="004A6154" w:rsidRDefault="00666849" w:rsidP="008C0EAC">
                      <w:pPr>
                        <w:autoSpaceDE w:val="0"/>
                        <w:autoSpaceDN w:val="0"/>
                        <w:adjustRightInd w:val="0"/>
                        <w:jc w:val="both"/>
                        <w:rPr>
                          <w:rFonts w:ascii="Arial" w:hAnsi="Arial" w:cs="Arial"/>
                          <w:color w:val="000000"/>
                          <w:sz w:val="19"/>
                          <w:szCs w:val="19"/>
                          <w:lang w:val="en-GB" w:eastAsia="en-GB"/>
                        </w:rPr>
                      </w:pPr>
                      <w:r w:rsidRPr="000F5770">
                        <w:rPr>
                          <w:rFonts w:ascii="Arial" w:hAnsi="Arial" w:cs="Arial"/>
                          <w:color w:val="7F7F7F"/>
                          <w:sz w:val="22"/>
                          <w:szCs w:val="22"/>
                          <w:lang w:val="en-GB" w:eastAsia="en-GB"/>
                        </w:rPr>
                        <w:t>2. Any areas, measurements or distances are approximate. The text, photographs and plans are for guidance only and are not necessarily comprehensive. It should not be assumed that the property has all necessary planning, building regulation or other consents and Bonners &amp; Bonners &amp; Babingtons have not tested any services, Babingtons have not tested any services, equipment or facilities. Purchasers must satisfy themselves by inspection or otherwise.</w:t>
                      </w:r>
                    </w:p>
                  </w:txbxContent>
                </v:textbox>
                <w10:wrap anchorx="page" anchory="page"/>
              </v:shape>
            </w:pict>
          </mc:Fallback>
        </mc:AlternateContent>
      </w:r>
      <w:r w:rsidR="0088642E">
        <w:rPr>
          <w:noProof/>
        </w:rPr>
        <w:drawing>
          <wp:anchor distT="0" distB="0" distL="114300" distR="114300" simplePos="0" relativeHeight="251793920" behindDoc="0" locked="0" layoutInCell="1" allowOverlap="1" wp14:anchorId="3D92D33D" wp14:editId="4D8139CB">
            <wp:simplePos x="0" y="0"/>
            <wp:positionH relativeFrom="column">
              <wp:posOffset>3607904</wp:posOffset>
            </wp:positionH>
            <wp:positionV relativeFrom="paragraph">
              <wp:posOffset>7289</wp:posOffset>
            </wp:positionV>
            <wp:extent cx="6847840" cy="4851879"/>
            <wp:effectExtent l="0" t="0" r="0" b="6350"/>
            <wp:wrapNone/>
            <wp:docPr id="52" name="Picture 52" descr="A bedroom with a bed and a wood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bedroom with a bed and a wood floor&#10;&#10;Description automatically generated"/>
                    <pic:cNvPicPr/>
                  </pic:nvPicPr>
                  <pic:blipFill>
                    <a:blip r:embed="rId33" cstate="print">
                      <a:extLst>
                        <a:ext uri="{BEBA8EAE-BF5A-486C-A8C5-ECC9F3942E4B}">
                          <a14:imgProps xmlns:a14="http://schemas.microsoft.com/office/drawing/2010/main">
                            <a14:imgLayer r:embed="rId34">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884115" cy="4877581"/>
                    </a:xfrm>
                    <a:prstGeom prst="rect">
                      <a:avLst/>
                    </a:prstGeom>
                  </pic:spPr>
                </pic:pic>
              </a:graphicData>
            </a:graphic>
            <wp14:sizeRelH relativeFrom="margin">
              <wp14:pctWidth>0</wp14:pctWidth>
            </wp14:sizeRelH>
            <wp14:sizeRelV relativeFrom="margin">
              <wp14:pctHeight>0</wp14:pctHeight>
            </wp14:sizeRelV>
          </wp:anchor>
        </w:drawing>
      </w:r>
    </w:p>
    <w:p w14:paraId="3F73D9A6" w14:textId="77777777" w:rsidR="0088642E" w:rsidRPr="0088642E" w:rsidRDefault="0088642E" w:rsidP="0088642E"/>
    <w:p w14:paraId="512B9FF9" w14:textId="77777777" w:rsidR="0088642E" w:rsidRDefault="0088642E" w:rsidP="0088642E"/>
    <w:p w14:paraId="01AB91B4" w14:textId="2F4DEE75" w:rsidR="0088642E" w:rsidRDefault="0088642E" w:rsidP="0088642E">
      <w:pPr>
        <w:tabs>
          <w:tab w:val="left" w:pos="7497"/>
        </w:tabs>
      </w:pPr>
      <w:r>
        <w:tab/>
      </w:r>
    </w:p>
    <w:p w14:paraId="36CD18FB" w14:textId="1AE259C6" w:rsidR="0088642E" w:rsidRPr="0088642E" w:rsidRDefault="003D19F1" w:rsidP="0088642E">
      <w:pPr>
        <w:tabs>
          <w:tab w:val="left" w:pos="7497"/>
        </w:tabs>
        <w:sectPr w:rsidR="0088642E" w:rsidRPr="0088642E" w:rsidSect="00524630">
          <w:headerReference w:type="default" r:id="rId35"/>
          <w:footerReference w:type="default" r:id="rId36"/>
          <w:pgSz w:w="16840" w:h="11907" w:orient="landscape" w:code="9"/>
          <w:pgMar w:top="0" w:right="0" w:bottom="0" w:left="0" w:header="0" w:footer="0" w:gutter="0"/>
          <w:cols w:space="720"/>
          <w:docGrid w:linePitch="360"/>
        </w:sectPr>
      </w:pPr>
      <w:r>
        <w:rPr>
          <w:noProof/>
          <w:lang w:val="en-GB" w:eastAsia="en-GB"/>
        </w:rPr>
        <w:drawing>
          <wp:anchor distT="0" distB="0" distL="114300" distR="114300" simplePos="0" relativeHeight="251670528" behindDoc="0" locked="0" layoutInCell="1" allowOverlap="1" wp14:anchorId="1CE40BCC" wp14:editId="116221D8">
            <wp:simplePos x="0" y="0"/>
            <wp:positionH relativeFrom="page">
              <wp:posOffset>8279297</wp:posOffset>
            </wp:positionH>
            <wp:positionV relativeFrom="page">
              <wp:posOffset>5337313</wp:posOffset>
            </wp:positionV>
            <wp:extent cx="2208404" cy="1518285"/>
            <wp:effectExtent l="0" t="0" r="1905" b="571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t="3303" b="3303"/>
                    <a:stretch>
                      <a:fillRect/>
                    </a:stretch>
                  </pic:blipFill>
                  <pic:spPr>
                    <a:xfrm>
                      <a:off x="0" y="0"/>
                      <a:ext cx="2208913" cy="15186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2096" behindDoc="0" locked="0" layoutInCell="1" allowOverlap="1" wp14:anchorId="6D2784CB" wp14:editId="4EB2018A">
            <wp:simplePos x="0" y="0"/>
            <wp:positionH relativeFrom="page">
              <wp:posOffset>5983357</wp:posOffset>
            </wp:positionH>
            <wp:positionV relativeFrom="page">
              <wp:posOffset>5317435</wp:posOffset>
            </wp:positionV>
            <wp:extent cx="2205573" cy="1542415"/>
            <wp:effectExtent l="0" t="0" r="4445" b="63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9" cstate="print">
                      <a:extLst>
                        <a:ext uri="{BEBA8EAE-BF5A-486C-A8C5-ECC9F3942E4B}">
                          <a14:imgProps xmlns:a14="http://schemas.microsoft.com/office/drawing/2010/main">
                            <a14:imgLayer r:embed="rId40">
                              <a14:imgEffect>
                                <a14:sharpenSoften amount="25000"/>
                              </a14:imgEffect>
                            </a14:imgLayer>
                          </a14:imgProps>
                        </a:ext>
                        <a:ext uri="{28A0092B-C50C-407E-A947-70E740481C1C}">
                          <a14:useLocalDpi xmlns:a14="http://schemas.microsoft.com/office/drawing/2010/main" val="0"/>
                        </a:ext>
                      </a:extLst>
                    </a:blip>
                    <a:srcRect t="2939" b="2939"/>
                    <a:stretch>
                      <a:fillRect/>
                    </a:stretch>
                  </pic:blipFill>
                  <pic:spPr>
                    <a:xfrm>
                      <a:off x="0" y="0"/>
                      <a:ext cx="2206232" cy="1542876"/>
                    </a:xfrm>
                    <a:prstGeom prst="rect">
                      <a:avLst/>
                    </a:prstGeom>
                  </pic:spPr>
                </pic:pic>
              </a:graphicData>
            </a:graphic>
            <wp14:sizeRelH relativeFrom="margin">
              <wp14:pctWidth>0</wp14:pctWidth>
            </wp14:sizeRelH>
            <wp14:sizeRelV relativeFrom="margin">
              <wp14:pctHeight>0</wp14:pctHeight>
            </wp14:sizeRelV>
          </wp:anchor>
        </w:drawing>
      </w:r>
      <w:r>
        <w:rPr>
          <w:noProof/>
          <w:lang w:val="en-GB" w:eastAsia="en-GB"/>
        </w:rPr>
        <w:drawing>
          <wp:anchor distT="0" distB="0" distL="114300" distR="114300" simplePos="0" relativeHeight="251662336" behindDoc="0" locked="0" layoutInCell="1" allowOverlap="1" wp14:anchorId="29C5C6D2" wp14:editId="6DF8DC22">
            <wp:simplePos x="0" y="0"/>
            <wp:positionH relativeFrom="page">
              <wp:posOffset>3597964</wp:posOffset>
            </wp:positionH>
            <wp:positionV relativeFrom="page">
              <wp:posOffset>5317435</wp:posOffset>
            </wp:positionV>
            <wp:extent cx="2276061" cy="1559560"/>
            <wp:effectExtent l="0" t="0" r="0" b="254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41" cstate="print">
                      <a:extLst>
                        <a:ext uri="{BEBA8EAE-BF5A-486C-A8C5-ECC9F3942E4B}">
                          <a14:imgProps xmlns:a14="http://schemas.microsoft.com/office/drawing/2010/main">
                            <a14:imgLayer r:embed="rId42">
                              <a14:imgEffect>
                                <a14:sharpenSoften amount="25000"/>
                              </a14:imgEffect>
                            </a14:imgLayer>
                          </a14:imgProps>
                        </a:ext>
                        <a:ext uri="{28A0092B-C50C-407E-A947-70E740481C1C}">
                          <a14:useLocalDpi xmlns:a14="http://schemas.microsoft.com/office/drawing/2010/main" val="0"/>
                        </a:ext>
                      </a:extLst>
                    </a:blip>
                    <a:srcRect t="970" b="970"/>
                    <a:stretch>
                      <a:fillRect/>
                    </a:stretch>
                  </pic:blipFill>
                  <pic:spPr>
                    <a:xfrm>
                      <a:off x="0" y="0"/>
                      <a:ext cx="2276282" cy="1559711"/>
                    </a:xfrm>
                    <a:prstGeom prst="rect">
                      <a:avLst/>
                    </a:prstGeom>
                  </pic:spPr>
                </pic:pic>
              </a:graphicData>
            </a:graphic>
            <wp14:sizeRelH relativeFrom="margin">
              <wp14:pctWidth>0</wp14:pctWidth>
            </wp14:sizeRelH>
            <wp14:sizeRelV relativeFrom="margin">
              <wp14:pctHeight>0</wp14:pctHeight>
            </wp14:sizeRelV>
          </wp:anchor>
        </w:drawing>
      </w:r>
      <w:r w:rsidR="0088642E">
        <w:tab/>
      </w:r>
    </w:p>
    <w:p w14:paraId="754438AF" w14:textId="13EBC803" w:rsidR="00666849" w:rsidRDefault="00666849">
      <w:pPr>
        <w:sectPr w:rsidR="00666849" w:rsidSect="00524630">
          <w:headerReference w:type="default" r:id="rId43"/>
          <w:footerReference w:type="default" r:id="rId44"/>
          <w:pgSz w:w="16840" w:h="11907" w:orient="landscape" w:code="9"/>
          <w:pgMar w:top="0" w:right="0" w:bottom="0" w:left="0" w:header="0" w:footer="0" w:gutter="0"/>
          <w:cols w:space="720"/>
          <w:docGrid w:linePitch="360"/>
        </w:sectPr>
      </w:pPr>
    </w:p>
    <w:p w14:paraId="04FD0D17" w14:textId="0A5613D4" w:rsidR="00666849" w:rsidRDefault="003D19F1" w:rsidP="000F5770">
      <w:r>
        <w:rPr>
          <w:noProof/>
          <w:lang w:val="en-GB" w:eastAsia="en-GB"/>
        </w:rPr>
        <w:drawing>
          <wp:anchor distT="0" distB="0" distL="114300" distR="114300" simplePos="0" relativeHeight="251672576" behindDoc="0" locked="0" layoutInCell="1" allowOverlap="1" wp14:anchorId="7EA906A9" wp14:editId="4FF38158">
            <wp:simplePos x="0" y="0"/>
            <wp:positionH relativeFrom="page">
              <wp:posOffset>308113</wp:posOffset>
            </wp:positionH>
            <wp:positionV relativeFrom="page">
              <wp:posOffset>377687</wp:posOffset>
            </wp:positionV>
            <wp:extent cx="5018198" cy="3289300"/>
            <wp:effectExtent l="0" t="0" r="0" b="63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45" cstate="print">
                      <a:extLst>
                        <a:ext uri="{BEBA8EAE-BF5A-486C-A8C5-ECC9F3942E4B}">
                          <a14:imgProps xmlns:a14="http://schemas.microsoft.com/office/drawing/2010/main">
                            <a14:imgLayer r:embed="rId46">
                              <a14:imgEffect>
                                <a14:sharpenSoften amount="25000"/>
                              </a14:imgEffect>
                            </a14:imgLayer>
                          </a14:imgProps>
                        </a:ext>
                        <a:ext uri="{28A0092B-C50C-407E-A947-70E740481C1C}">
                          <a14:useLocalDpi xmlns:a14="http://schemas.microsoft.com/office/drawing/2010/main" val="0"/>
                        </a:ext>
                      </a:extLst>
                    </a:blip>
                    <a:srcRect t="3022" b="3022"/>
                    <a:stretch>
                      <a:fillRect/>
                    </a:stretch>
                  </pic:blipFill>
                  <pic:spPr>
                    <a:xfrm>
                      <a:off x="0" y="0"/>
                      <a:ext cx="5023101" cy="3292514"/>
                    </a:xfrm>
                    <a:prstGeom prst="rect">
                      <a:avLst/>
                    </a:prstGeom>
                  </pic:spPr>
                </pic:pic>
              </a:graphicData>
            </a:graphic>
            <wp14:sizeRelH relativeFrom="margin">
              <wp14:pctWidth>0</wp14:pctWidth>
            </wp14:sizeRelH>
            <wp14:sizeRelV relativeFrom="margin">
              <wp14:pctHeight>0</wp14:pctHeight>
            </wp14:sizeRelV>
          </wp:anchor>
        </w:drawing>
      </w:r>
      <w:r w:rsidR="00A93BDB">
        <w:rPr>
          <w:noProof/>
        </w:rPr>
        <w:drawing>
          <wp:anchor distT="0" distB="0" distL="114300" distR="114300" simplePos="0" relativeHeight="251659776" behindDoc="0" locked="0" layoutInCell="1" allowOverlap="1" wp14:anchorId="00D46302" wp14:editId="0CAFC0B9">
            <wp:simplePos x="0" y="0"/>
            <wp:positionH relativeFrom="page">
              <wp:posOffset>5476461</wp:posOffset>
            </wp:positionH>
            <wp:positionV relativeFrom="page">
              <wp:posOffset>387627</wp:posOffset>
            </wp:positionV>
            <wp:extent cx="4812665" cy="3296064"/>
            <wp:effectExtent l="0" t="0" r="698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t="3763" b="3763"/>
                    <a:stretch>
                      <a:fillRect/>
                    </a:stretch>
                  </pic:blipFill>
                  <pic:spPr>
                    <a:xfrm>
                      <a:off x="0" y="0"/>
                      <a:ext cx="4812665" cy="3296064"/>
                    </a:xfrm>
                    <a:prstGeom prst="rect">
                      <a:avLst/>
                    </a:prstGeom>
                  </pic:spPr>
                </pic:pic>
              </a:graphicData>
            </a:graphic>
            <wp14:sizeRelH relativeFrom="margin">
              <wp14:pctWidth>0</wp14:pctWidth>
            </wp14:sizeRelH>
            <wp14:sizeRelV relativeFrom="margin">
              <wp14:pctHeight>0</wp14:pctHeight>
            </wp14:sizeRelV>
          </wp:anchor>
        </w:drawing>
      </w:r>
      <w:r w:rsidR="00A93BDB">
        <w:rPr>
          <w:noProof/>
          <w:lang w:val="en-GB" w:eastAsia="en-GB"/>
        </w:rPr>
        <mc:AlternateContent>
          <mc:Choice Requires="wps">
            <w:drawing>
              <wp:anchor distT="0" distB="0" distL="114300" distR="114300" simplePos="0" relativeHeight="251657728" behindDoc="0" locked="0" layoutInCell="1" allowOverlap="1" wp14:anchorId="0615562B" wp14:editId="50054C1E">
                <wp:simplePos x="0" y="0"/>
                <wp:positionH relativeFrom="page">
                  <wp:posOffset>7132320</wp:posOffset>
                </wp:positionH>
                <wp:positionV relativeFrom="page">
                  <wp:posOffset>3779520</wp:posOffset>
                </wp:positionV>
                <wp:extent cx="2849880" cy="2910840"/>
                <wp:effectExtent l="0" t="0" r="7620" b="3810"/>
                <wp:wrapNone/>
                <wp:docPr id="1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9880" cy="291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3"/>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5562B" id="Text Box 313" o:spid="_x0000_s1034" type="#_x0000_t202" style="position:absolute;margin-left:561.6pt;margin-top:297.6pt;width:224.4pt;height:229.2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" filled="f" stroked="f">
                <v:textbox inset="0,0,0,0">
                  <w:txbxContent/>
                </v:textbox>
                <w10:wrap anchorx="page" anchory="page"/>
              </v:shape>
            </w:pict>
          </mc:Fallback>
        </mc:AlternateContent>
      </w:r>
      <w:r w:rsidR="00A93BDB">
        <w:rPr>
          <w:noProof/>
          <w:lang w:val="en-GB" w:eastAsia="en-GB"/>
        </w:rPr>
        <mc:AlternateContent>
          <mc:Choice Requires="wps">
            <w:drawing>
              <wp:anchor distT="0" distB="0" distL="114300" distR="114300" simplePos="0" relativeHeight="251649536" behindDoc="0" locked="0" layoutInCell="1" allowOverlap="1" wp14:anchorId="51EB21A2" wp14:editId="6B70A7D9">
                <wp:simplePos x="0" y="0"/>
                <wp:positionH relativeFrom="page">
                  <wp:posOffset>320040</wp:posOffset>
                </wp:positionH>
                <wp:positionV relativeFrom="page">
                  <wp:posOffset>3779520</wp:posOffset>
                </wp:positionV>
                <wp:extent cx="3249930" cy="2910840"/>
                <wp:effectExtent l="0" t="0" r="7620" b="3810"/>
                <wp:wrapNone/>
                <wp:docPr id="18"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9930" cy="2910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1"/>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B21A2" id="Text Box 311" o:spid="_x0000_s1035" type="#_x0000_t202" style="position:absolute;margin-left:25.2pt;margin-top:297.6pt;width:255.9pt;height:229.2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" filled="f" stroked="f">
                <v:textbox style="mso-next-textbox:#Text Box 312" inset="0,0,0,0">
                  <w:txbxContent/>
                </v:textbox>
                <w10:wrap anchorx="page" anchory="page"/>
              </v:shape>
            </w:pict>
          </mc:Fallback>
        </mc:AlternateContent>
      </w:r>
      <w:r w:rsidR="00A93BDB">
        <w:rPr>
          <w:noProof/>
          <w:lang w:val="en-GB" w:eastAsia="en-GB"/>
        </w:rPr>
        <mc:AlternateContent>
          <mc:Choice Requires="wps">
            <w:drawing>
              <wp:anchor distT="0" distB="0" distL="114300" distR="114300" simplePos="0" relativeHeight="251651584" behindDoc="0" locked="0" layoutInCell="1" allowOverlap="1" wp14:anchorId="2E81B629" wp14:editId="0E2BB8A0">
                <wp:simplePos x="0" y="0"/>
                <wp:positionH relativeFrom="page">
                  <wp:posOffset>3749675</wp:posOffset>
                </wp:positionH>
                <wp:positionV relativeFrom="page">
                  <wp:posOffset>3779520</wp:posOffset>
                </wp:positionV>
                <wp:extent cx="2864485" cy="3002280"/>
                <wp:effectExtent l="0" t="0" r="12065" b="7620"/>
                <wp:wrapNone/>
                <wp:docPr id="19"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4485" cy="300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linkedTxbx id="7" seq="2"/>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81B629" id="Text Box 312" o:spid="_x0000_s1036" type="#_x0000_t202" style="position:absolute;margin-left:295.25pt;margin-top:297.6pt;width:225.55pt;height:236.4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" filled="f" stroked="f">
                <v:textbox style="mso-next-textbox:#Text Box 313" inset="0,0,0,0">
                  <w:txbxContent/>
                </v:textbox>
                <w10:wrap anchorx="page" anchory="page"/>
              </v:shape>
            </w:pict>
          </mc:Fallback>
        </mc:AlternateContent>
      </w:r>
      <w:r w:rsidR="00666849">
        <w:br w:type="page"/>
      </w:r>
    </w:p>
    <w:p w14:paraId="0262EA73" w14:textId="473470AA" w:rsidR="00A93BDB" w:rsidRPr="00A93BDB" w:rsidRDefault="008F1598" w:rsidP="00A93BDB">
      <w:r>
        <w:rPr>
          <w:noProof/>
        </w:rPr>
        <w:lastRenderedPageBreak/>
        <w:drawing>
          <wp:anchor distT="0" distB="0" distL="114300" distR="114300" simplePos="0" relativeHeight="251664896" behindDoc="1" locked="0" layoutInCell="1" allowOverlap="1" wp14:anchorId="77216B1D" wp14:editId="7A2BCBC4">
            <wp:simplePos x="0" y="0"/>
            <wp:positionH relativeFrom="column">
              <wp:posOffset>360873</wp:posOffset>
            </wp:positionH>
            <wp:positionV relativeFrom="paragraph">
              <wp:posOffset>126972</wp:posOffset>
            </wp:positionV>
            <wp:extent cx="9853684" cy="7166869"/>
            <wp:effectExtent l="0" t="0" r="0" b="0"/>
            <wp:wrapNone/>
            <wp:docPr id="1" name="Picture 1" descr="A floor plan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floor plan of a house&#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853684" cy="71668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DC208B" w14:textId="650BC617" w:rsidR="00A93BDB" w:rsidRPr="00A93BDB" w:rsidRDefault="00E97E5F" w:rsidP="00727326">
      <w:pPr>
        <w:tabs>
          <w:tab w:val="left" w:pos="1487"/>
        </w:tabs>
      </w:pPr>
      <w:r>
        <w:tab/>
      </w:r>
    </w:p>
    <w:p w14:paraId="7D6A73B0" w14:textId="69D39BBB" w:rsidR="00A93BDB" w:rsidRPr="00A93BDB" w:rsidRDefault="00A93BDB" w:rsidP="00A93BDB"/>
    <w:p w14:paraId="2DCAB9DD" w14:textId="1F54D647" w:rsidR="00A93BDB" w:rsidRPr="00A93BDB" w:rsidRDefault="00A93BDB" w:rsidP="00A93BDB"/>
    <w:p w14:paraId="70191B8A" w14:textId="1BF869A3" w:rsidR="00A93BDB" w:rsidRPr="00A93BDB" w:rsidRDefault="00A93BDB" w:rsidP="00A93BDB"/>
    <w:p w14:paraId="2761E2E8" w14:textId="4025D14D" w:rsidR="00A93BDB" w:rsidRPr="00A93BDB" w:rsidRDefault="00A93BDB" w:rsidP="00A93BDB"/>
    <w:p w14:paraId="56396077" w14:textId="3C441A05" w:rsidR="00A93BDB" w:rsidRPr="00A93BDB" w:rsidRDefault="00A93BDB" w:rsidP="00A93BDB"/>
    <w:p w14:paraId="32DEEE6B" w14:textId="1A68C030" w:rsidR="00A93BDB" w:rsidRDefault="00A93BDB" w:rsidP="00A93BDB"/>
    <w:p w14:paraId="73D2CCF4" w14:textId="0D69F528" w:rsidR="00E97E5F" w:rsidRDefault="00E97E5F" w:rsidP="00A93BDB">
      <w:pPr>
        <w:jc w:val="center"/>
        <w:rPr>
          <w:noProof/>
        </w:rPr>
      </w:pPr>
    </w:p>
    <w:p w14:paraId="1D0B87E0" w14:textId="77777777" w:rsidR="00E97E5F" w:rsidRDefault="00E97E5F" w:rsidP="00A93BDB">
      <w:pPr>
        <w:jc w:val="center"/>
      </w:pPr>
    </w:p>
    <w:p w14:paraId="6CBBAE7A" w14:textId="5E1B792C" w:rsidR="008F1598" w:rsidRDefault="008F1598" w:rsidP="008F1598">
      <w:pPr>
        <w:pStyle w:val="NormalWeb"/>
      </w:pPr>
    </w:p>
    <w:p w14:paraId="655B9261" w14:textId="4F414CD7" w:rsidR="00E97E5F" w:rsidRDefault="00E97E5F" w:rsidP="00A93BDB">
      <w:pPr>
        <w:jc w:val="center"/>
      </w:pPr>
    </w:p>
    <w:p w14:paraId="253E8917" w14:textId="298750D3" w:rsidR="00E97E5F" w:rsidRDefault="00E97E5F" w:rsidP="00A93BDB">
      <w:pPr>
        <w:jc w:val="center"/>
      </w:pPr>
    </w:p>
    <w:p w14:paraId="79D1907E" w14:textId="07053140" w:rsidR="00E97E5F" w:rsidRDefault="00E97E5F" w:rsidP="00A93BDB">
      <w:pPr>
        <w:jc w:val="center"/>
      </w:pPr>
    </w:p>
    <w:p w14:paraId="7A1EC292" w14:textId="1244A846" w:rsidR="00E97E5F" w:rsidRDefault="00E97E5F" w:rsidP="00A93BDB">
      <w:pPr>
        <w:jc w:val="center"/>
      </w:pPr>
    </w:p>
    <w:p w14:paraId="411323D4" w14:textId="77777777" w:rsidR="00E97E5F" w:rsidRDefault="00E97E5F" w:rsidP="00A93BDB">
      <w:pPr>
        <w:jc w:val="center"/>
      </w:pPr>
    </w:p>
    <w:p w14:paraId="6E501444" w14:textId="573AF9E8" w:rsidR="00E97E5F" w:rsidRDefault="00E97E5F" w:rsidP="00A93BDB">
      <w:pPr>
        <w:jc w:val="center"/>
      </w:pPr>
    </w:p>
    <w:p w14:paraId="71B57D9E" w14:textId="2F5BF16C" w:rsidR="00B01C4B" w:rsidRDefault="00B01C4B" w:rsidP="00B01C4B">
      <w:pPr>
        <w:pStyle w:val="NormalWeb"/>
      </w:pPr>
    </w:p>
    <w:p w14:paraId="076627D0" w14:textId="2E8AB3A4" w:rsidR="00E97E5F" w:rsidRDefault="00E97E5F" w:rsidP="00A93BDB">
      <w:pPr>
        <w:jc w:val="center"/>
      </w:pPr>
    </w:p>
    <w:p w14:paraId="513A463E" w14:textId="77777777" w:rsidR="00E97E5F" w:rsidRDefault="00E97E5F" w:rsidP="00A93BDB">
      <w:pPr>
        <w:jc w:val="center"/>
      </w:pPr>
    </w:p>
    <w:p w14:paraId="42BBC225" w14:textId="26C0AE96" w:rsidR="00E97E5F" w:rsidRDefault="00E97E5F" w:rsidP="00A93BDB">
      <w:pPr>
        <w:jc w:val="center"/>
      </w:pPr>
    </w:p>
    <w:p w14:paraId="6EDF4E03" w14:textId="47629B79" w:rsidR="00E97E5F" w:rsidRDefault="00E97E5F" w:rsidP="00A93BDB">
      <w:pPr>
        <w:jc w:val="center"/>
      </w:pPr>
    </w:p>
    <w:p w14:paraId="0A199272" w14:textId="77777777" w:rsidR="00E97E5F" w:rsidRDefault="00E97E5F" w:rsidP="00A93BDB">
      <w:pPr>
        <w:jc w:val="center"/>
      </w:pPr>
    </w:p>
    <w:p w14:paraId="1CDEEE64" w14:textId="0B14E023" w:rsidR="00E97E5F" w:rsidRDefault="00E97E5F" w:rsidP="00A93BDB">
      <w:pPr>
        <w:jc w:val="center"/>
      </w:pPr>
    </w:p>
    <w:p w14:paraId="660F5DAF" w14:textId="217A31D1" w:rsidR="00E97E5F" w:rsidRDefault="00E97E5F" w:rsidP="00A93BDB">
      <w:pPr>
        <w:jc w:val="center"/>
      </w:pPr>
    </w:p>
    <w:p w14:paraId="232FB0CB" w14:textId="44114330" w:rsidR="00E97E5F" w:rsidRDefault="00E97E5F" w:rsidP="00A93BDB">
      <w:pPr>
        <w:jc w:val="center"/>
      </w:pPr>
    </w:p>
    <w:p w14:paraId="06EB81AD" w14:textId="15CD4148" w:rsidR="00E97E5F" w:rsidRDefault="00E97E5F" w:rsidP="00A93BDB">
      <w:pPr>
        <w:jc w:val="center"/>
      </w:pPr>
    </w:p>
    <w:p w14:paraId="3DBC4535" w14:textId="3EBB836C" w:rsidR="00E97E5F" w:rsidRDefault="00E97E5F" w:rsidP="00A93BDB">
      <w:pPr>
        <w:jc w:val="center"/>
      </w:pPr>
    </w:p>
    <w:p w14:paraId="79F39CDB" w14:textId="77777777" w:rsidR="00E97E5F" w:rsidRDefault="00E97E5F" w:rsidP="00A93BDB">
      <w:pPr>
        <w:jc w:val="center"/>
      </w:pPr>
    </w:p>
    <w:p w14:paraId="42979E01" w14:textId="77777777" w:rsidR="00E97E5F" w:rsidRDefault="00E97E5F" w:rsidP="00A93BDB">
      <w:pPr>
        <w:jc w:val="center"/>
      </w:pPr>
    </w:p>
    <w:p w14:paraId="79D1AFCA" w14:textId="77777777" w:rsidR="00E97E5F" w:rsidRDefault="00E97E5F" w:rsidP="00A93BDB">
      <w:pPr>
        <w:jc w:val="center"/>
      </w:pPr>
    </w:p>
    <w:p w14:paraId="6981B496" w14:textId="77777777" w:rsidR="00E97E5F" w:rsidRDefault="00E97E5F" w:rsidP="00A93BDB">
      <w:pPr>
        <w:jc w:val="center"/>
      </w:pPr>
    </w:p>
    <w:p w14:paraId="1DC4BCA7" w14:textId="287EE59C" w:rsidR="00E97E5F" w:rsidRDefault="00E97E5F" w:rsidP="00A93BDB">
      <w:pPr>
        <w:jc w:val="center"/>
      </w:pPr>
    </w:p>
    <w:p w14:paraId="74B4BEF4" w14:textId="61921791" w:rsidR="00E97E5F" w:rsidRDefault="00E97E5F" w:rsidP="00A93BDB">
      <w:pPr>
        <w:jc w:val="center"/>
      </w:pPr>
    </w:p>
    <w:p w14:paraId="2B1CB576" w14:textId="77777777" w:rsidR="00E97E5F" w:rsidRDefault="00E97E5F" w:rsidP="00A93BDB">
      <w:pPr>
        <w:jc w:val="center"/>
      </w:pPr>
    </w:p>
    <w:p w14:paraId="0EEBCC5C" w14:textId="77777777" w:rsidR="00E97E5F" w:rsidRDefault="00E97E5F" w:rsidP="00A93BDB">
      <w:pPr>
        <w:jc w:val="center"/>
      </w:pPr>
    </w:p>
    <w:p w14:paraId="61B66F94" w14:textId="77777777" w:rsidR="00E97E5F" w:rsidRDefault="00E97E5F" w:rsidP="00A93BDB">
      <w:pPr>
        <w:jc w:val="center"/>
      </w:pPr>
    </w:p>
    <w:p w14:paraId="1046A186" w14:textId="4D118CC7" w:rsidR="00E97E5F" w:rsidRDefault="008F1598">
      <w:r>
        <w:rPr>
          <w:noProof/>
        </w:rPr>
        <w:lastRenderedPageBreak/>
        <w:drawing>
          <wp:anchor distT="0" distB="0" distL="114300" distR="114300" simplePos="0" relativeHeight="251652608" behindDoc="0" locked="0" layoutInCell="1" allowOverlap="1" wp14:anchorId="052B4E82" wp14:editId="535D05A0">
            <wp:simplePos x="0" y="0"/>
            <wp:positionH relativeFrom="column">
              <wp:posOffset>9525</wp:posOffset>
            </wp:positionH>
            <wp:positionV relativeFrom="paragraph">
              <wp:posOffset>-177165</wp:posOffset>
            </wp:positionV>
            <wp:extent cx="10674350" cy="7761605"/>
            <wp:effectExtent l="0" t="0" r="0" b="0"/>
            <wp:wrapNone/>
            <wp:docPr id="15" name="Picture 15" descr="A backyard with a lawn and a patio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backyard with a lawn and a patio table and chairs&#10;&#10;Description automatically generated"/>
                    <pic:cNvPicPr/>
                  </pic:nvPicPr>
                  <pic:blipFill>
                    <a:blip r:embed="rId50">
                      <a:extLst>
                        <a:ext uri="{BEBA8EAE-BF5A-486C-A8C5-ECC9F3942E4B}">
                          <a14:imgProps xmlns:a14="http://schemas.microsoft.com/office/drawing/2010/main">
                            <a14:imgLayer r:embed="rId5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10674350" cy="7761605"/>
                    </a:xfrm>
                    <a:prstGeom prst="rect">
                      <a:avLst/>
                    </a:prstGeom>
                  </pic:spPr>
                </pic:pic>
              </a:graphicData>
            </a:graphic>
            <wp14:sizeRelH relativeFrom="margin">
              <wp14:pctWidth>0</wp14:pctWidth>
            </wp14:sizeRelH>
            <wp14:sizeRelV relativeFrom="margin">
              <wp14:pctHeight>0</wp14:pctHeight>
            </wp14:sizeRelV>
          </wp:anchor>
        </w:drawing>
      </w:r>
    </w:p>
    <w:p w14:paraId="5525247B" w14:textId="6E339CC1" w:rsidR="00A93BDB" w:rsidRPr="00A93BDB" w:rsidRDefault="00A93BDB" w:rsidP="00A93BDB">
      <w:pPr>
        <w:jc w:val="center"/>
      </w:pPr>
    </w:p>
    <w:sectPr w:rsidR="00A93BDB" w:rsidRPr="00A93BDB" w:rsidSect="00666849">
      <w:headerReference w:type="default" r:id="rId52"/>
      <w:footerReference w:type="default" r:id="rId53"/>
      <w:type w:val="continuous"/>
      <w:pgSz w:w="16840" w:h="11907" w:orient="landscape" w:code="9"/>
      <w:pgMar w:top="0" w:right="0" w:bottom="0" w:left="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9A61E5" w14:textId="77777777" w:rsidR="00666849" w:rsidRDefault="00666849">
      <w:r>
        <w:separator/>
      </w:r>
    </w:p>
  </w:endnote>
  <w:endnote w:type="continuationSeparator" w:id="0">
    <w:p w14:paraId="6AB2E68E" w14:textId="77777777" w:rsidR="00666849" w:rsidRDefault="006668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Times-Roman">
    <w:altName w:val="Times"/>
    <w:panose1 w:val="00000000000000000000"/>
    <w:charset w:val="4D"/>
    <w:family w:val="auto"/>
    <w:notTrueType/>
    <w:pitch w:val="default"/>
    <w:sig w:usb0="00000003" w:usb1="00000000" w:usb2="00000000" w:usb3="00000000" w:csb0="00000001" w:csb1="00000000"/>
  </w:font>
  <w:font w:name="Helvetica 45 Light">
    <w:altName w:val="Arial"/>
    <w:charset w:val="00"/>
    <w:family w:val="swiss"/>
    <w:pitch w:val="variable"/>
    <w:sig w:usb0="00000003" w:usb1="00000000" w:usb2="00000000" w:usb3="00000000" w:csb0="00000001" w:csb1="00000000"/>
  </w:font>
  <w:font w:name="HelveticaNeue-Medium">
    <w:altName w:val="Arial"/>
    <w:panose1 w:val="00000000000000000000"/>
    <w:charset w:val="00"/>
    <w:family w:val="swiss"/>
    <w:notTrueType/>
    <w:pitch w:val="default"/>
    <w:sig w:usb0="00000003" w:usb1="00000000" w:usb2="00000000" w:usb3="00000000" w:csb0="00000001" w:csb1="00000000"/>
  </w:font>
  <w:font w:name="HelveticaNeue-Light">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039F5E" w14:textId="77777777" w:rsidR="00666849" w:rsidRDefault="00666849">
    <w:pPr>
      <w:pStyle w:val="Footer"/>
    </w:pPr>
    <w:r>
      <w:rPr>
        <w:noProof/>
        <w:lang w:eastAsia="en-GB"/>
      </w:rPr>
      <mc:AlternateContent>
        <mc:Choice Requires="wps">
          <w:drawing>
            <wp:anchor distT="0" distB="0" distL="114300" distR="114300" simplePos="0" relativeHeight="251660288" behindDoc="1" locked="0" layoutInCell="1" allowOverlap="1" wp14:anchorId="5495C400" wp14:editId="108D0F0B">
              <wp:simplePos x="0" y="0"/>
              <wp:positionH relativeFrom="page">
                <wp:posOffset>-36195</wp:posOffset>
              </wp:positionH>
              <wp:positionV relativeFrom="page">
                <wp:posOffset>-36195</wp:posOffset>
              </wp:positionV>
              <wp:extent cx="11008995" cy="7875905"/>
              <wp:effectExtent l="0" t="0" r="1905" b="0"/>
              <wp:wrapNone/>
              <wp:docPr id="13"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08995" cy="7875905"/>
                      </a:xfrm>
                      <a:prstGeom prst="rect">
                        <a:avLst/>
                      </a:prstGeom>
                      <a:solidFill>
                        <a:srgbClr val="D8D8D8"/>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19C5F1" w14:textId="77777777" w:rsidR="00666849" w:rsidRDefault="00666849" w:rsidP="00BB568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95C400" id="Rectangle 97" o:spid="_x0000_s1037" style="position:absolute;margin-left:-2.85pt;margin-top:-2.85pt;width:866.85pt;height:620.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" fillcolor="#d8d8d8" stroked="f">
              <v:textbox>
                <w:txbxContent>
                  <w:p w14:paraId="6919C5F1" w14:textId="77777777" w:rsidR="00666849" w:rsidRDefault="00666849" w:rsidP="00BB5684">
                    <w:pPr>
                      <w:jc w:val="center"/>
                    </w:pP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7AF9E" w14:textId="77777777" w:rsidR="00666849" w:rsidRDefault="00666849"/>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399E96" w14:textId="77777777" w:rsidR="00666849" w:rsidRDefault="00666849">
    <w:r>
      <w:rPr>
        <w:noProof/>
        <w:lang w:val="en-GB" w:eastAsia="en-GB"/>
      </w:rPr>
      <mc:AlternateContent>
        <mc:Choice Requires="wpg">
          <w:drawing>
            <wp:anchor distT="0" distB="0" distL="114300" distR="114300" simplePos="0" relativeHeight="251659264" behindDoc="0" locked="0" layoutInCell="1" allowOverlap="1" wp14:anchorId="0E86C0B6" wp14:editId="629BC3EE">
              <wp:simplePos x="0" y="0"/>
              <wp:positionH relativeFrom="column">
                <wp:posOffset>5095981</wp:posOffset>
              </wp:positionH>
              <wp:positionV relativeFrom="paragraph">
                <wp:posOffset>-423031</wp:posOffset>
              </wp:positionV>
              <wp:extent cx="3476823" cy="197485"/>
              <wp:effectExtent l="0" t="0" r="9525" b="0"/>
              <wp:wrapNone/>
              <wp:docPr id="5"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6823" cy="197485"/>
                        <a:chOff x="5049" y="10785"/>
                        <a:chExt cx="4589" cy="311"/>
                      </a:xfrm>
                    </wpg:grpSpPr>
                    <pic:pic xmlns:pic="http://schemas.openxmlformats.org/drawingml/2006/picture">
                      <pic:nvPicPr>
                        <pic:cNvPr id="6" name="Picture 85" descr="Right Move REAL"/>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049" y="10830"/>
                          <a:ext cx="1272"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86" descr="Primelocation lscap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6712" y="10785"/>
                          <a:ext cx="1421" cy="3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Picture 87" descr="Zoopla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8525" y="10857"/>
                          <a:ext cx="1113" cy="2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0ECCB3D" id="Group 84" o:spid="_x0000_s1026" style="position:absolute;margin-left:401.25pt;margin-top:-33.3pt;width:273.75pt;height:15.55pt;z-index:251659264" coordorigin="5049,10785" coordsize="4589,311"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 o:spid="_x0000_s1027" type="#_x0000_t75" alt="Right Move REAL" style="position:absolute;left:5049;top:10830;width:1272;height: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">
                <v:imagedata r:id="rId4" o:title="Right Move REAL"/>
              </v:shape>
              <v:shape id="Picture 86" o:spid="_x0000_s1028" type="#_x0000_t75" alt="Primelocation lscape" style="position:absolute;left:6712;top:10785;width:1421;height: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">
                <v:imagedata r:id="rId5" o:title="Primelocation lscape"/>
              </v:shape>
              <v:shape id="Picture 87" o:spid="_x0000_s1029" type="#_x0000_t75" alt="Zoopla Logo" style="position:absolute;left:8525;top:10857;width:1113;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">
                <v:imagedata r:id="rId6" o:title="Zoopla Logo"/>
              </v:shape>
            </v:group>
          </w:pict>
        </mc:Fallback>
      </mc:AlternateContent>
    </w:r>
    <w:r>
      <w:rPr>
        <w:noProof/>
        <w:lang w:val="en-GB" w:eastAsia="en-GB"/>
      </w:rPr>
      <mc:AlternateContent>
        <mc:Choice Requires="wpg">
          <w:drawing>
            <wp:anchor distT="0" distB="0" distL="114300" distR="114300" simplePos="0" relativeHeight="251661312" behindDoc="0" locked="0" layoutInCell="1" allowOverlap="1" wp14:anchorId="0CB87C0C" wp14:editId="1C7B9222">
              <wp:simplePos x="0" y="0"/>
              <wp:positionH relativeFrom="page">
                <wp:posOffset>450215</wp:posOffset>
              </wp:positionH>
              <wp:positionV relativeFrom="page">
                <wp:posOffset>6210935</wp:posOffset>
              </wp:positionV>
              <wp:extent cx="9791700" cy="53975"/>
              <wp:effectExtent l="2540" t="635" r="0" b="2540"/>
              <wp:wrapNone/>
              <wp:docPr id="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791700" cy="53975"/>
                        <a:chOff x="709" y="1945"/>
                        <a:chExt cx="15420" cy="85"/>
                      </a:xfrm>
                    </wpg:grpSpPr>
                    <wps:wsp>
                      <wps:cNvPr id="3" name="Rectangle 93"/>
                      <wps:cNvSpPr>
                        <a:spLocks noChangeArrowheads="1"/>
                      </wps:cNvSpPr>
                      <wps:spPr bwMode="auto">
                        <a:xfrm>
                          <a:off x="3000" y="1945"/>
                          <a:ext cx="13129" cy="85"/>
                        </a:xfrm>
                        <a:prstGeom prst="rect">
                          <a:avLst/>
                        </a:prstGeom>
                        <a:solidFill>
                          <a:srgbClr val="EC008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 name="Rectangle 94"/>
                      <wps:cNvSpPr>
                        <a:spLocks noChangeArrowheads="1"/>
                      </wps:cNvSpPr>
                      <wps:spPr bwMode="auto">
                        <a:xfrm>
                          <a:off x="709" y="1945"/>
                          <a:ext cx="1917" cy="85"/>
                        </a:xfrm>
                        <a:prstGeom prst="rect">
                          <a:avLst/>
                        </a:prstGeom>
                        <a:solidFill>
                          <a:srgbClr val="FFB9E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999BA2" id="Group 92" o:spid="_x0000_s1026" style="position:absolute;margin-left:35.45pt;margin-top:489.05pt;width:771pt;height:4.25pt;z-index:251661312;mso-position-horizontal-relative:page;mso-position-vertical-relative:page" coordorigin="709,1945" coordsize="1542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">
              <v:rect id="Rectangle 93" o:spid="_x0000_s1027" style="position:absolute;left:3000;top:1945;width:13129;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" fillcolor="#ec008c" stroked="f"/>
              <v:rect id="Rectangle 94" o:spid="_x0000_s1028" style="position:absolute;left:709;top:1945;width:1917;height: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" fillcolor="#ffb9e3" stroked="f"/>
              <w10:wrap anchorx="page" anchory="page"/>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CFE3D5" w14:textId="77777777" w:rsidR="00666849" w:rsidRDefault="00666849"/>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7269" w14:textId="77777777" w:rsidR="00666849" w:rsidRDefault="00666849"/>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87562" w14:textId="77777777" w:rsidR="00666849" w:rsidRDefault="00666849"/>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BA8743" w14:textId="77777777" w:rsidR="008C0EAC" w:rsidRDefault="008C0EA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218B92" w14:textId="77777777" w:rsidR="00666849" w:rsidRDefault="00666849">
      <w:r>
        <w:separator/>
      </w:r>
    </w:p>
  </w:footnote>
  <w:footnote w:type="continuationSeparator" w:id="0">
    <w:p w14:paraId="5DFF67BD" w14:textId="77777777" w:rsidR="00666849" w:rsidRDefault="006668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6ABAB9" w14:textId="77777777" w:rsidR="00666849" w:rsidRDefault="0066684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9661D0" w14:textId="77777777" w:rsidR="00666849" w:rsidRDefault="00666849">
    <w:pPr>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68A22" w14:textId="77777777" w:rsidR="00666849" w:rsidRDefault="00666849"/>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DE606" w14:textId="77777777" w:rsidR="00666849" w:rsidRDefault="00666849"/>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0EBABF" w14:textId="77777777" w:rsidR="00666849" w:rsidRDefault="00666849"/>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8FA9" w14:textId="77777777" w:rsidR="008C0EAC" w:rsidRDefault="008C0EAC"/>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173C1EBD"/>
    <w:multiLevelType w:val="hybridMultilevel"/>
    <w:tmpl w:val="0568C6AA"/>
    <w:lvl w:ilvl="0" w:tplc="EE9463E0">
      <w:start w:val="1"/>
      <w:numFmt w:val="bullet"/>
      <w:pStyle w:val="Bullet-F8"/>
      <w:lvlText w:val=""/>
      <w:lvlJc w:val="left"/>
      <w:pPr>
        <w:tabs>
          <w:tab w:val="num" w:pos="170"/>
        </w:tabs>
        <w:ind w:left="170" w:hanging="170"/>
      </w:pPr>
      <w:rPr>
        <w:rFonts w:ascii="Symbol" w:hAnsi="Symbol" w:hint="default"/>
        <w:color w:val="EC008C"/>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1">
    <w:nsid w:val="1A5C7550"/>
    <w:multiLevelType w:val="hybridMultilevel"/>
    <w:tmpl w:val="4D10B73E"/>
    <w:lvl w:ilvl="0" w:tplc="DB748906">
      <w:start w:val="1"/>
      <w:numFmt w:val="bullet"/>
      <w:lvlText w:val=""/>
      <w:lvlJc w:val="left"/>
      <w:pPr>
        <w:tabs>
          <w:tab w:val="num" w:pos="113"/>
        </w:tabs>
        <w:ind w:left="113" w:hanging="113"/>
      </w:pPr>
      <w:rPr>
        <w:rFonts w:ascii="Symbol" w:hAnsi="Symbol" w:hint="default"/>
        <w:color w:val="EC008C"/>
        <w:spacing w:val="0"/>
        <w:w w:val="100"/>
        <w:position w:val="2"/>
        <w:sz w:val="16"/>
        <w:szCs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1">
    <w:nsid w:val="22D63010"/>
    <w:multiLevelType w:val="multilevel"/>
    <w:tmpl w:val="D17E6D6C"/>
    <w:lvl w:ilvl="0">
      <w:start w:val="1"/>
      <w:numFmt w:val="bullet"/>
      <w:lvlText w:val=""/>
      <w:lvlJc w:val="left"/>
      <w:pPr>
        <w:tabs>
          <w:tab w:val="num" w:pos="170"/>
        </w:tabs>
        <w:ind w:left="170" w:hanging="170"/>
      </w:pPr>
      <w:rPr>
        <w:rFonts w:ascii="Symbol" w:hAnsi="Symbol" w:hint="default"/>
        <w:color w:val="EC008C"/>
        <w:spacing w:val="0"/>
        <w:w w:val="100"/>
        <w:position w:val="2"/>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1">
    <w:nsid w:val="2D1954B8"/>
    <w:multiLevelType w:val="hybridMultilevel"/>
    <w:tmpl w:val="83CE0FD6"/>
    <w:lvl w:ilvl="0" w:tplc="28CEECFE">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1">
    <w:nsid w:val="448D1B39"/>
    <w:multiLevelType w:val="multilevel"/>
    <w:tmpl w:val="8640D0DC"/>
    <w:lvl w:ilvl="0">
      <w:start w:val="1"/>
      <w:numFmt w:val="bullet"/>
      <w:lvlText w:val=""/>
      <w:lvlJc w:val="left"/>
      <w:pPr>
        <w:tabs>
          <w:tab w:val="num" w:pos="113"/>
        </w:tabs>
        <w:ind w:left="113" w:hanging="113"/>
      </w:pPr>
      <w:rPr>
        <w:rFonts w:ascii="Symbol" w:hAnsi="Symbol" w:hint="default"/>
        <w:color w:val="EC008C"/>
        <w:spacing w:val="0"/>
        <w:w w:val="100"/>
        <w:position w:val="2"/>
        <w:sz w:val="16"/>
        <w:szCs w:val="16"/>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15:restartNumberingAfterBreak="1">
    <w:nsid w:val="67ED319B"/>
    <w:multiLevelType w:val="hybridMultilevel"/>
    <w:tmpl w:val="2CAC0C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1">
    <w:nsid w:val="6CDF6667"/>
    <w:multiLevelType w:val="hybridMultilevel"/>
    <w:tmpl w:val="A774AE70"/>
    <w:lvl w:ilvl="0" w:tplc="215288C6">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1">
    <w:nsid w:val="774E4E3C"/>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15:restartNumberingAfterBreak="1">
    <w:nsid w:val="7F110759"/>
    <w:multiLevelType w:val="hybridMultilevel"/>
    <w:tmpl w:val="B928BB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8886413">
    <w:abstractNumId w:val="7"/>
  </w:num>
  <w:num w:numId="2" w16cid:durableId="480384677">
    <w:abstractNumId w:val="3"/>
  </w:num>
  <w:num w:numId="3" w16cid:durableId="1963070917">
    <w:abstractNumId w:val="6"/>
  </w:num>
  <w:num w:numId="4" w16cid:durableId="1978415760">
    <w:abstractNumId w:val="5"/>
  </w:num>
  <w:num w:numId="5" w16cid:durableId="1188911818">
    <w:abstractNumId w:val="8"/>
  </w:num>
  <w:num w:numId="6" w16cid:durableId="80838175">
    <w:abstractNumId w:val="1"/>
  </w:num>
  <w:num w:numId="7" w16cid:durableId="1758868410">
    <w:abstractNumId w:val="4"/>
  </w:num>
  <w:num w:numId="8" w16cid:durableId="1597133001">
    <w:abstractNumId w:val="0"/>
  </w:num>
  <w:num w:numId="9" w16cid:durableId="106649598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87"/>
  <w:displayVerticalDrawingGridEvery w:val="2"/>
  <w:noPunctuationKerning/>
  <w:characterSpacingControl w:val="doNotCompress"/>
  <w:hdrShapeDefaults>
    <o:shapedefaults v:ext="edit" spidmax="2050">
      <o:colormru v:ext="edit" colors="#9c0057,#005943,#fffcda"/>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836EF"/>
    <w:rsid w:val="0001131A"/>
    <w:rsid w:val="0002063E"/>
    <w:rsid w:val="000242D1"/>
    <w:rsid w:val="0003640C"/>
    <w:rsid w:val="0004715E"/>
    <w:rsid w:val="000652F2"/>
    <w:rsid w:val="00091675"/>
    <w:rsid w:val="00092410"/>
    <w:rsid w:val="00095973"/>
    <w:rsid w:val="00097266"/>
    <w:rsid w:val="000A2D89"/>
    <w:rsid w:val="000A4CA8"/>
    <w:rsid w:val="000C1C8A"/>
    <w:rsid w:val="000D52EF"/>
    <w:rsid w:val="000E33F3"/>
    <w:rsid w:val="000F05BE"/>
    <w:rsid w:val="000F5770"/>
    <w:rsid w:val="00116DDA"/>
    <w:rsid w:val="00137243"/>
    <w:rsid w:val="001D056B"/>
    <w:rsid w:val="002259BD"/>
    <w:rsid w:val="00243C67"/>
    <w:rsid w:val="00245D1E"/>
    <w:rsid w:val="00261C00"/>
    <w:rsid w:val="00272DE0"/>
    <w:rsid w:val="00286F2E"/>
    <w:rsid w:val="002A33D2"/>
    <w:rsid w:val="003124B1"/>
    <w:rsid w:val="00320E90"/>
    <w:rsid w:val="003255E5"/>
    <w:rsid w:val="003411FD"/>
    <w:rsid w:val="00350B62"/>
    <w:rsid w:val="0035178A"/>
    <w:rsid w:val="00356CE5"/>
    <w:rsid w:val="00375C64"/>
    <w:rsid w:val="003928DC"/>
    <w:rsid w:val="00393EF0"/>
    <w:rsid w:val="003B6EE8"/>
    <w:rsid w:val="003C61B1"/>
    <w:rsid w:val="003D19F1"/>
    <w:rsid w:val="003E1592"/>
    <w:rsid w:val="003E5F4B"/>
    <w:rsid w:val="003F64CA"/>
    <w:rsid w:val="00401500"/>
    <w:rsid w:val="00402050"/>
    <w:rsid w:val="00405F07"/>
    <w:rsid w:val="00413426"/>
    <w:rsid w:val="004318B3"/>
    <w:rsid w:val="004378E6"/>
    <w:rsid w:val="00440496"/>
    <w:rsid w:val="004665B0"/>
    <w:rsid w:val="00486CE6"/>
    <w:rsid w:val="004A6154"/>
    <w:rsid w:val="004A6BEC"/>
    <w:rsid w:val="004B18A9"/>
    <w:rsid w:val="004B36E8"/>
    <w:rsid w:val="004B76A7"/>
    <w:rsid w:val="004C1FA5"/>
    <w:rsid w:val="004D3DF2"/>
    <w:rsid w:val="00516A61"/>
    <w:rsid w:val="005176B6"/>
    <w:rsid w:val="00524630"/>
    <w:rsid w:val="00525E81"/>
    <w:rsid w:val="00536FA4"/>
    <w:rsid w:val="0054517D"/>
    <w:rsid w:val="005624BA"/>
    <w:rsid w:val="005654C1"/>
    <w:rsid w:val="005D1484"/>
    <w:rsid w:val="005E773E"/>
    <w:rsid w:val="005F0ADD"/>
    <w:rsid w:val="005F414E"/>
    <w:rsid w:val="006241B5"/>
    <w:rsid w:val="0063012E"/>
    <w:rsid w:val="00634740"/>
    <w:rsid w:val="00645030"/>
    <w:rsid w:val="00647D87"/>
    <w:rsid w:val="006573F9"/>
    <w:rsid w:val="00666849"/>
    <w:rsid w:val="00670AA4"/>
    <w:rsid w:val="006C1C6C"/>
    <w:rsid w:val="006E5E97"/>
    <w:rsid w:val="006F0FE4"/>
    <w:rsid w:val="007005E2"/>
    <w:rsid w:val="00710ADD"/>
    <w:rsid w:val="00727326"/>
    <w:rsid w:val="00730350"/>
    <w:rsid w:val="007428EA"/>
    <w:rsid w:val="007432F1"/>
    <w:rsid w:val="007436E0"/>
    <w:rsid w:val="0077210E"/>
    <w:rsid w:val="007851BC"/>
    <w:rsid w:val="007A0F99"/>
    <w:rsid w:val="007A13C0"/>
    <w:rsid w:val="007D6928"/>
    <w:rsid w:val="007E27BB"/>
    <w:rsid w:val="007E4B7A"/>
    <w:rsid w:val="008152C6"/>
    <w:rsid w:val="00822928"/>
    <w:rsid w:val="00825C4E"/>
    <w:rsid w:val="00867D68"/>
    <w:rsid w:val="00871667"/>
    <w:rsid w:val="00877964"/>
    <w:rsid w:val="0088642E"/>
    <w:rsid w:val="00893504"/>
    <w:rsid w:val="008B48C2"/>
    <w:rsid w:val="008B7375"/>
    <w:rsid w:val="008C0EAC"/>
    <w:rsid w:val="008D4B19"/>
    <w:rsid w:val="008E4CE1"/>
    <w:rsid w:val="008F1598"/>
    <w:rsid w:val="008F33F8"/>
    <w:rsid w:val="00943131"/>
    <w:rsid w:val="009572BC"/>
    <w:rsid w:val="0097742F"/>
    <w:rsid w:val="009836EF"/>
    <w:rsid w:val="009A53A5"/>
    <w:rsid w:val="009B664E"/>
    <w:rsid w:val="009F0A1A"/>
    <w:rsid w:val="00A12837"/>
    <w:rsid w:val="00A13082"/>
    <w:rsid w:val="00A41F83"/>
    <w:rsid w:val="00A67A8D"/>
    <w:rsid w:val="00A807B1"/>
    <w:rsid w:val="00A839A8"/>
    <w:rsid w:val="00A84AEE"/>
    <w:rsid w:val="00A93BDB"/>
    <w:rsid w:val="00A93C43"/>
    <w:rsid w:val="00B01C4B"/>
    <w:rsid w:val="00B070C6"/>
    <w:rsid w:val="00B27D45"/>
    <w:rsid w:val="00B737DB"/>
    <w:rsid w:val="00B90517"/>
    <w:rsid w:val="00BB49A8"/>
    <w:rsid w:val="00BB5684"/>
    <w:rsid w:val="00BC152B"/>
    <w:rsid w:val="00BD3C0F"/>
    <w:rsid w:val="00BD4795"/>
    <w:rsid w:val="00BE1EFE"/>
    <w:rsid w:val="00BF4B10"/>
    <w:rsid w:val="00C13A61"/>
    <w:rsid w:val="00C30500"/>
    <w:rsid w:val="00C76A4B"/>
    <w:rsid w:val="00C76E3F"/>
    <w:rsid w:val="00CB5914"/>
    <w:rsid w:val="00CE4B7C"/>
    <w:rsid w:val="00CF31BC"/>
    <w:rsid w:val="00D04E9B"/>
    <w:rsid w:val="00D3181D"/>
    <w:rsid w:val="00D51E3A"/>
    <w:rsid w:val="00D73A8F"/>
    <w:rsid w:val="00D748CE"/>
    <w:rsid w:val="00D8647B"/>
    <w:rsid w:val="00D96887"/>
    <w:rsid w:val="00DC193B"/>
    <w:rsid w:val="00DC24E3"/>
    <w:rsid w:val="00DE1D23"/>
    <w:rsid w:val="00DE51C8"/>
    <w:rsid w:val="00DE69FA"/>
    <w:rsid w:val="00DF33EC"/>
    <w:rsid w:val="00DF60E1"/>
    <w:rsid w:val="00E54493"/>
    <w:rsid w:val="00E56350"/>
    <w:rsid w:val="00E777DC"/>
    <w:rsid w:val="00E91885"/>
    <w:rsid w:val="00E95C5D"/>
    <w:rsid w:val="00E97E5F"/>
    <w:rsid w:val="00EA1F11"/>
    <w:rsid w:val="00EA6811"/>
    <w:rsid w:val="00F1574B"/>
    <w:rsid w:val="00F34B2A"/>
    <w:rsid w:val="00F34B47"/>
    <w:rsid w:val="00F826E4"/>
    <w:rsid w:val="00FD2404"/>
    <w:rsid w:val="00FF41C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colormru v:ext="edit" colors="#9c0057,#005943,#fffcda"/>
    </o:shapedefaults>
    <o:shapelayout v:ext="edit">
      <o:idmap v:ext="edit" data="2"/>
    </o:shapelayout>
  </w:shapeDefaults>
  <w:decimalSymbol w:val="."/>
  <w:listSeparator w:val=","/>
  <w14:docId w14:val="13E85D27"/>
  <w15:docId w15:val="{9B7A58A4-5C24-43B1-BA1A-AC8D993B2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1F83"/>
    <w:rPr>
      <w:sz w:val="24"/>
      <w:szCs w:val="24"/>
      <w:lang w:val="en-US" w:eastAsia="en-US"/>
    </w:rPr>
  </w:style>
  <w:style w:type="paragraph" w:styleId="Heading1">
    <w:name w:val="heading 1"/>
    <w:basedOn w:val="Normal"/>
    <w:next w:val="Normal"/>
    <w:qFormat/>
    <w:rsid w:val="00091675"/>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091675"/>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091675"/>
    <w:pPr>
      <w:keepNext/>
      <w:spacing w:before="240" w:after="60"/>
      <w:outlineLvl w:val="2"/>
    </w:pPr>
    <w:rPr>
      <w:rFonts w:ascii="Arial" w:hAnsi="Arial" w:cs="Arial"/>
      <w:b/>
      <w:bCs/>
      <w:sz w:val="26"/>
      <w:szCs w:val="26"/>
    </w:rPr>
  </w:style>
  <w:style w:type="paragraph" w:styleId="Heading4">
    <w:name w:val="heading 4"/>
    <w:basedOn w:val="Normal"/>
    <w:next w:val="Normal"/>
    <w:qFormat/>
    <w:rsid w:val="00A84AEE"/>
    <w:pPr>
      <w:keepNext/>
      <w:tabs>
        <w:tab w:val="num" w:pos="864"/>
      </w:tabs>
      <w:ind w:left="864" w:hanging="144"/>
      <w:outlineLvl w:val="3"/>
    </w:pPr>
    <w:rPr>
      <w:b/>
      <w:bCs/>
      <w:color w:val="008080"/>
      <w:spacing w:val="-5"/>
      <w:sz w:val="18"/>
      <w:szCs w:val="20"/>
    </w:rPr>
  </w:style>
  <w:style w:type="paragraph" w:styleId="Heading5">
    <w:name w:val="heading 5"/>
    <w:basedOn w:val="Normal"/>
    <w:next w:val="Normal"/>
    <w:qFormat/>
    <w:rsid w:val="00A84AEE"/>
    <w:pPr>
      <w:keepNext/>
      <w:tabs>
        <w:tab w:val="num" w:pos="1008"/>
      </w:tabs>
      <w:ind w:left="1008" w:hanging="432"/>
      <w:outlineLvl w:val="4"/>
    </w:pPr>
    <w:rPr>
      <w:rFonts w:ascii="Garamond" w:hAnsi="Garamond"/>
      <w:b/>
      <w:bCs/>
      <w:color w:val="FFCC00"/>
      <w:spacing w:val="-5"/>
      <w:sz w:val="20"/>
      <w:szCs w:val="20"/>
    </w:rPr>
  </w:style>
  <w:style w:type="paragraph" w:styleId="Heading6">
    <w:name w:val="heading 6"/>
    <w:basedOn w:val="Normal"/>
    <w:next w:val="Normal"/>
    <w:qFormat/>
    <w:rsid w:val="00091675"/>
    <w:pPr>
      <w:keepNext/>
      <w:outlineLvl w:val="5"/>
    </w:pPr>
    <w:rPr>
      <w:b/>
      <w:bCs/>
      <w:color w:val="FFCC00"/>
      <w:spacing w:val="-5"/>
      <w:sz w:val="22"/>
      <w:szCs w:val="20"/>
    </w:rPr>
  </w:style>
  <w:style w:type="paragraph" w:styleId="Heading7">
    <w:name w:val="heading 7"/>
    <w:basedOn w:val="Normal"/>
    <w:next w:val="Normal"/>
    <w:qFormat/>
    <w:rsid w:val="00091675"/>
    <w:pPr>
      <w:keepNext/>
      <w:jc w:val="center"/>
      <w:outlineLvl w:val="6"/>
    </w:pPr>
    <w:rPr>
      <w:b/>
      <w:bCs/>
      <w:spacing w:val="-5"/>
      <w:sz w:val="40"/>
      <w:szCs w:val="20"/>
    </w:rPr>
  </w:style>
  <w:style w:type="paragraph" w:styleId="Heading8">
    <w:name w:val="heading 8"/>
    <w:basedOn w:val="Normal"/>
    <w:next w:val="Normal"/>
    <w:qFormat/>
    <w:rsid w:val="00091675"/>
    <w:pPr>
      <w:keepNext/>
      <w:jc w:val="center"/>
      <w:outlineLvl w:val="7"/>
    </w:pPr>
    <w:rPr>
      <w:b/>
      <w:bCs/>
      <w:spacing w:val="-5"/>
      <w:sz w:val="40"/>
      <w:szCs w:val="20"/>
    </w:rPr>
  </w:style>
  <w:style w:type="paragraph" w:styleId="Heading9">
    <w:name w:val="heading 9"/>
    <w:basedOn w:val="Normal"/>
    <w:next w:val="Normal"/>
    <w:qFormat/>
    <w:rsid w:val="00091675"/>
    <w:pPr>
      <w:keepNext/>
      <w:jc w:val="center"/>
      <w:outlineLvl w:val="8"/>
    </w:pPr>
    <w:rPr>
      <w:rFonts w:ascii="Arial" w:hAnsi="Arial"/>
      <w:b/>
      <w:b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091675"/>
    <w:pPr>
      <w:tabs>
        <w:tab w:val="center" w:pos="4320"/>
        <w:tab w:val="right" w:pos="8640"/>
      </w:tabs>
    </w:pPr>
    <w:rPr>
      <w:rFonts w:ascii="Arial" w:hAnsi="Arial"/>
    </w:rPr>
  </w:style>
  <w:style w:type="paragraph" w:styleId="Footer">
    <w:name w:val="footer"/>
    <w:rsid w:val="00091675"/>
    <w:pPr>
      <w:tabs>
        <w:tab w:val="center" w:pos="4320"/>
        <w:tab w:val="right" w:pos="8640"/>
      </w:tabs>
    </w:pPr>
    <w:rPr>
      <w:rFonts w:ascii="Arial" w:hAnsi="Arial"/>
      <w:sz w:val="24"/>
      <w:szCs w:val="24"/>
      <w:lang w:eastAsia="en-US"/>
    </w:rPr>
  </w:style>
  <w:style w:type="paragraph" w:customStyle="1" w:styleId="Address">
    <w:name w:val="Address"/>
    <w:rsid w:val="00091675"/>
    <w:pPr>
      <w:jc w:val="center"/>
    </w:pPr>
    <w:rPr>
      <w:rFonts w:ascii="Arial" w:hAnsi="Arial"/>
      <w:bCs/>
      <w:spacing w:val="-5"/>
      <w:sz w:val="42"/>
      <w:szCs w:val="50"/>
      <w:lang w:eastAsia="en-US"/>
    </w:rPr>
  </w:style>
  <w:style w:type="paragraph" w:customStyle="1" w:styleId="BranchAddress">
    <w:name w:val="Branch Address"/>
    <w:rsid w:val="00091675"/>
    <w:pPr>
      <w:jc w:val="center"/>
    </w:pPr>
    <w:rPr>
      <w:rFonts w:ascii="Arial" w:hAnsi="Arial"/>
      <w:color w:val="000000"/>
      <w:sz w:val="22"/>
      <w:szCs w:val="24"/>
      <w:lang w:eastAsia="en-US"/>
    </w:rPr>
  </w:style>
  <w:style w:type="paragraph" w:customStyle="1" w:styleId="BriefDescription">
    <w:name w:val="Brief Description"/>
    <w:rsid w:val="00091675"/>
    <w:pPr>
      <w:jc w:val="center"/>
    </w:pPr>
    <w:rPr>
      <w:rFonts w:ascii="Arial" w:hAnsi="Arial"/>
      <w:color w:val="000000"/>
      <w:sz w:val="26"/>
      <w:szCs w:val="24"/>
      <w:lang w:eastAsia="en-US"/>
    </w:rPr>
  </w:style>
  <w:style w:type="paragraph" w:customStyle="1" w:styleId="Price">
    <w:name w:val="Price"/>
    <w:rsid w:val="00091675"/>
    <w:pPr>
      <w:jc w:val="center"/>
    </w:pPr>
    <w:rPr>
      <w:rFonts w:ascii="Arial" w:hAnsi="Arial"/>
      <w:b/>
      <w:bCs/>
      <w:sz w:val="48"/>
      <w:szCs w:val="24"/>
      <w:lang w:eastAsia="en-US"/>
    </w:rPr>
  </w:style>
  <w:style w:type="numbering" w:styleId="ArticleSection">
    <w:name w:val="Outline List 3"/>
    <w:basedOn w:val="NoList"/>
    <w:semiHidden/>
    <w:rsid w:val="00A84AEE"/>
    <w:pPr>
      <w:numPr>
        <w:numId w:val="1"/>
      </w:numPr>
    </w:pPr>
  </w:style>
  <w:style w:type="paragraph" w:customStyle="1" w:styleId="descF11">
    <w:name w:val="desc F11"/>
    <w:basedOn w:val="Normal"/>
    <w:rsid w:val="004378E6"/>
    <w:pPr>
      <w:autoSpaceDE w:val="0"/>
      <w:autoSpaceDN w:val="0"/>
      <w:adjustRightInd w:val="0"/>
      <w:jc w:val="both"/>
    </w:pPr>
    <w:rPr>
      <w:rFonts w:ascii="Arial" w:hAnsi="Arial" w:cs="Arial"/>
      <w:color w:val="000000"/>
      <w:sz w:val="17"/>
      <w:szCs w:val="17"/>
      <w:lang w:val="en-GB" w:eastAsia="en-GB"/>
    </w:rPr>
  </w:style>
  <w:style w:type="paragraph" w:customStyle="1" w:styleId="headerF12">
    <w:name w:val="header F12"/>
    <w:basedOn w:val="Normal"/>
    <w:rsid w:val="004378E6"/>
    <w:pPr>
      <w:autoSpaceDE w:val="0"/>
      <w:autoSpaceDN w:val="0"/>
      <w:adjustRightInd w:val="0"/>
      <w:jc w:val="both"/>
    </w:pPr>
    <w:rPr>
      <w:rFonts w:ascii="Arial" w:hAnsi="Arial" w:cs="Arial"/>
      <w:color w:val="EC008C"/>
      <w:sz w:val="20"/>
      <w:szCs w:val="17"/>
      <w:lang w:val="en-GB" w:eastAsia="en-GB"/>
    </w:rPr>
  </w:style>
  <w:style w:type="paragraph" w:customStyle="1" w:styleId="PrintedbyRavensworth">
    <w:name w:val="Printed by Ravensworth"/>
    <w:rsid w:val="00091675"/>
    <w:pPr>
      <w:jc w:val="right"/>
    </w:pPr>
    <w:rPr>
      <w:rFonts w:ascii="Arial" w:hAnsi="Arial" w:cs="Arial"/>
      <w:bCs/>
      <w:color w:val="000000"/>
      <w:sz w:val="12"/>
      <w:szCs w:val="12"/>
      <w:lang w:eastAsia="en-US"/>
    </w:rPr>
  </w:style>
  <w:style w:type="paragraph" w:customStyle="1" w:styleId="Property">
    <w:name w:val="Property"/>
    <w:rsid w:val="00091675"/>
    <w:pPr>
      <w:jc w:val="center"/>
    </w:pPr>
    <w:rPr>
      <w:rFonts w:ascii="Arial" w:hAnsi="Arial"/>
      <w:bCs/>
      <w:spacing w:val="-5"/>
      <w:sz w:val="46"/>
      <w:szCs w:val="50"/>
      <w:lang w:eastAsia="en-US"/>
    </w:rPr>
  </w:style>
  <w:style w:type="paragraph" w:customStyle="1" w:styleId="BasicParagraph">
    <w:name w:val="[Basic Paragraph]"/>
    <w:basedOn w:val="Normal"/>
    <w:rsid w:val="00516A61"/>
    <w:pPr>
      <w:widowControl w:val="0"/>
      <w:autoSpaceDE w:val="0"/>
      <w:autoSpaceDN w:val="0"/>
      <w:adjustRightInd w:val="0"/>
      <w:spacing w:line="288" w:lineRule="auto"/>
      <w:textAlignment w:val="center"/>
    </w:pPr>
    <w:rPr>
      <w:rFonts w:ascii="Times-Roman" w:hAnsi="Times-Roman" w:cs="Times-Roman"/>
      <w:color w:val="000000"/>
      <w:lang w:val="en-GB"/>
    </w:rPr>
  </w:style>
  <w:style w:type="paragraph" w:customStyle="1" w:styleId="Bullet-F8">
    <w:name w:val="Bullet-F8"/>
    <w:rsid w:val="00C13A61"/>
    <w:pPr>
      <w:numPr>
        <w:numId w:val="8"/>
      </w:numPr>
      <w:spacing w:after="60"/>
    </w:pPr>
    <w:rPr>
      <w:rFonts w:ascii="Arial" w:hAnsi="Arial" w:cs="Arial"/>
      <w:sz w:val="22"/>
      <w:szCs w:val="22"/>
    </w:rPr>
  </w:style>
  <w:style w:type="paragraph" w:styleId="ListParagraph">
    <w:name w:val="List Paragraph"/>
    <w:basedOn w:val="Normal"/>
    <w:uiPriority w:val="34"/>
    <w:qFormat/>
    <w:rsid w:val="000F5770"/>
    <w:pPr>
      <w:ind w:left="720"/>
      <w:contextualSpacing/>
    </w:pPr>
  </w:style>
  <w:style w:type="paragraph" w:styleId="NormalWeb">
    <w:name w:val="Normal (Web)"/>
    <w:basedOn w:val="Normal"/>
    <w:uiPriority w:val="99"/>
    <w:semiHidden/>
    <w:unhideWhenUsed/>
    <w:rsid w:val="00B01C4B"/>
    <w:pPr>
      <w:spacing w:before="100" w:beforeAutospacing="1" w:after="100" w:afterAutospacing="1"/>
    </w:pPr>
    <w:rPr>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5912882">
      <w:bodyDiv w:val="1"/>
      <w:marLeft w:val="0"/>
      <w:marRight w:val="0"/>
      <w:marTop w:val="0"/>
      <w:marBottom w:val="0"/>
      <w:divBdr>
        <w:top w:val="none" w:sz="0" w:space="0" w:color="auto"/>
        <w:left w:val="none" w:sz="0" w:space="0" w:color="auto"/>
        <w:bottom w:val="none" w:sz="0" w:space="0" w:color="auto"/>
        <w:right w:val="none" w:sz="0" w:space="0" w:color="auto"/>
      </w:divBdr>
    </w:div>
    <w:div w:id="1536310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microsoft.com/office/2007/relationships/hdphoto" Target="media/hdphoto3.wdp"/><Relationship Id="rId26" Type="http://schemas.microsoft.com/office/2007/relationships/hdphoto" Target="media/hdphoto4.wdp"/><Relationship Id="rId39" Type="http://schemas.openxmlformats.org/officeDocument/2006/relationships/image" Target="media/image20.png"/><Relationship Id="rId21" Type="http://schemas.openxmlformats.org/officeDocument/2006/relationships/header" Target="header2.xml"/><Relationship Id="rId34" Type="http://schemas.microsoft.com/office/2007/relationships/hdphoto" Target="media/hdphoto8.wdp"/><Relationship Id="rId42" Type="http://schemas.microsoft.com/office/2007/relationships/hdphoto" Target="media/hdphoto11.wdp"/><Relationship Id="rId47" Type="http://schemas.openxmlformats.org/officeDocument/2006/relationships/image" Target="media/image23.png"/><Relationship Id="rId50" Type="http://schemas.openxmlformats.org/officeDocument/2006/relationships/image" Target="media/image25.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wmf"/><Relationship Id="rId17" Type="http://schemas.openxmlformats.org/officeDocument/2006/relationships/image" Target="media/image5.png"/><Relationship Id="rId25" Type="http://schemas.openxmlformats.org/officeDocument/2006/relationships/image" Target="media/image14.png"/><Relationship Id="rId33" Type="http://schemas.openxmlformats.org/officeDocument/2006/relationships/image" Target="media/image18.png"/><Relationship Id="rId38" Type="http://schemas.microsoft.com/office/2007/relationships/hdphoto" Target="media/hdphoto9.wdp"/><Relationship Id="rId46" Type="http://schemas.microsoft.com/office/2007/relationships/hdphoto" Target="media/hdphoto12.wdp"/><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oter" Target="footer4.xml"/><Relationship Id="rId32" Type="http://schemas.microsoft.com/office/2007/relationships/hdphoto" Target="media/hdphoto7.wdp"/><Relationship Id="rId37" Type="http://schemas.openxmlformats.org/officeDocument/2006/relationships/image" Target="media/image19.png"/><Relationship Id="rId40" Type="http://schemas.microsoft.com/office/2007/relationships/hdphoto" Target="media/hdphoto10.wdp"/><Relationship Id="rId45" Type="http://schemas.openxmlformats.org/officeDocument/2006/relationships/image" Target="media/image22.png"/><Relationship Id="rId53"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3.xml"/><Relationship Id="rId28" Type="http://schemas.microsoft.com/office/2007/relationships/hdphoto" Target="media/hdphoto5.wdp"/><Relationship Id="rId36" Type="http://schemas.openxmlformats.org/officeDocument/2006/relationships/footer" Target="footer5.xml"/><Relationship Id="rId49" Type="http://schemas.openxmlformats.org/officeDocument/2006/relationships/image" Target="media/image24.jpe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image" Target="media/image17.png"/><Relationship Id="rId44" Type="http://schemas.openxmlformats.org/officeDocument/2006/relationships/footer" Target="footer6.xml"/><Relationship Id="rId52" Type="http://schemas.openxmlformats.org/officeDocument/2006/relationships/header" Target="header6.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image" Target="media/image15.png"/><Relationship Id="rId30" Type="http://schemas.microsoft.com/office/2007/relationships/hdphoto" Target="media/hdphoto6.wdp"/><Relationship Id="rId35" Type="http://schemas.openxmlformats.org/officeDocument/2006/relationships/header" Target="header4.xml"/><Relationship Id="rId43" Type="http://schemas.openxmlformats.org/officeDocument/2006/relationships/header" Target="header5.xml"/><Relationship Id="rId48" Type="http://schemas.microsoft.com/office/2007/relationships/hdphoto" Target="media/hdphoto13.wdp"/><Relationship Id="rId8" Type="http://schemas.openxmlformats.org/officeDocument/2006/relationships/footer" Target="footer1.xml"/><Relationship Id="rId51" Type="http://schemas.microsoft.com/office/2007/relationships/hdphoto" Target="media/hdphoto14.wdp"/><Relationship Id="rId3" Type="http://schemas.openxmlformats.org/officeDocument/2006/relationships/styles" Target="styles.xml"/></Relationships>
</file>

<file path=word/_rels/footer3.xml.rels><?xml version="1.0" encoding="UTF-8" standalone="yes"?>
<Relationships xmlns="http://schemas.openxmlformats.org/package/2006/relationships"><Relationship Id="rId3" Type="http://schemas.openxmlformats.org/officeDocument/2006/relationships/image" Target="media/image10.wmf"/><Relationship Id="rId2" Type="http://schemas.openxmlformats.org/officeDocument/2006/relationships/image" Target="media/image9.wmf"/><Relationship Id="rId1" Type="http://schemas.openxmlformats.org/officeDocument/2006/relationships/image" Target="media/image8.wmf"/><Relationship Id="rId6" Type="http://schemas.openxmlformats.org/officeDocument/2006/relationships/image" Target="media/image13.wmf"/><Relationship Id="rId5" Type="http://schemas.openxmlformats.org/officeDocument/2006/relationships/image" Target="media/image12.wmf"/><Relationship Id="rId4" Type="http://schemas.openxmlformats.org/officeDocument/2006/relationships/image" Target="media/image11.w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am\AppData\Local\Microsoft\Windows\INetCache\Content.Outlook\RC27MG13\B2170_F005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74A394-4E0A-4161-8B41-F4D4F784E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B2170_F005a</Template>
  <TotalTime>117</TotalTime>
  <Pages>8</Pages>
  <Words>19</Words>
  <Characters>110</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Unknown Organization</Company>
  <LinksUpToDate>false</LinksUpToDate>
  <CharactersWithSpaces>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dc:creator>
  <cp:lastModifiedBy>Simon Bonner</cp:lastModifiedBy>
  <cp:revision>10</cp:revision>
  <cp:lastPrinted>2010-12-16T10:18:00Z</cp:lastPrinted>
  <dcterms:created xsi:type="dcterms:W3CDTF">2024-07-22T11:02:00Z</dcterms:created>
  <dcterms:modified xsi:type="dcterms:W3CDTF">2024-07-29T11:29:00Z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e40effe9b772e327d3861bb7f3cd7f00055014158b59aa11e400811b6706c93f</vt:lpwstr>
  </property>
</Properties>
</file>